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31EE9D8" w14:textId="4B94319D" w:rsidR="00546877" w:rsidRPr="005902F3" w:rsidRDefault="005A365F" w:rsidP="00E83A0A">
      <w:pPr>
        <w:spacing w:line="360" w:lineRule="auto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Numer</w:t>
      </w:r>
      <w:r w:rsidR="00C571B6">
        <w:rPr>
          <w:rFonts w:ascii="Calibri" w:hAnsi="Calibri" w:cs="Calibri"/>
          <w:b/>
          <w:sz w:val="20"/>
          <w:szCs w:val="20"/>
        </w:rPr>
        <w:t xml:space="preserve"> sprawy</w:t>
      </w:r>
      <w:r w:rsidR="00626BED">
        <w:rPr>
          <w:rFonts w:ascii="Calibri" w:hAnsi="Calibri" w:cs="Calibri"/>
          <w:b/>
          <w:sz w:val="20"/>
          <w:szCs w:val="20"/>
        </w:rPr>
        <w:t>: ZAT.26.4.</w:t>
      </w:r>
      <w:r w:rsidR="00BF1796">
        <w:rPr>
          <w:rFonts w:ascii="Calibri" w:hAnsi="Calibri" w:cs="Calibri"/>
          <w:b/>
          <w:sz w:val="20"/>
          <w:szCs w:val="20"/>
        </w:rPr>
        <w:t>2026</w:t>
      </w:r>
      <w:r w:rsidR="006E1AA8" w:rsidRPr="009351AF">
        <w:rPr>
          <w:rFonts w:ascii="Calibri" w:hAnsi="Calibri" w:cs="Calibri"/>
          <w:b/>
          <w:sz w:val="20"/>
          <w:szCs w:val="20"/>
        </w:rPr>
        <w:t xml:space="preserve">                                                                            </w:t>
      </w:r>
      <w:r w:rsidR="002E142A">
        <w:rPr>
          <w:rFonts w:ascii="Calibri" w:hAnsi="Calibri" w:cs="Calibri"/>
          <w:b/>
          <w:sz w:val="20"/>
          <w:szCs w:val="20"/>
        </w:rPr>
        <w:t xml:space="preserve">                           </w:t>
      </w:r>
      <w:r w:rsidR="006E1AA8" w:rsidRPr="009351AF">
        <w:rPr>
          <w:rFonts w:ascii="Calibri" w:hAnsi="Calibri" w:cs="Calibri"/>
          <w:b/>
          <w:sz w:val="20"/>
          <w:szCs w:val="20"/>
        </w:rPr>
        <w:t xml:space="preserve"> </w:t>
      </w:r>
      <w:r w:rsidR="00C61201">
        <w:rPr>
          <w:rFonts w:ascii="Calibri" w:hAnsi="Calibri" w:cs="Calibri"/>
          <w:b/>
          <w:sz w:val="20"/>
          <w:szCs w:val="20"/>
        </w:rPr>
        <w:t>Załącznik nr 4</w:t>
      </w:r>
      <w:r w:rsidR="00372998" w:rsidRPr="005902F3">
        <w:rPr>
          <w:rFonts w:ascii="Calibri" w:hAnsi="Calibri" w:cs="Calibri"/>
          <w:b/>
          <w:sz w:val="20"/>
          <w:szCs w:val="20"/>
        </w:rPr>
        <w:t xml:space="preserve"> do </w:t>
      </w:r>
      <w:r w:rsidR="00980771" w:rsidRPr="005902F3">
        <w:rPr>
          <w:rFonts w:ascii="Calibri" w:hAnsi="Calibri" w:cs="Calibri"/>
          <w:b/>
          <w:sz w:val="20"/>
          <w:szCs w:val="20"/>
        </w:rPr>
        <w:t>SWZ</w:t>
      </w:r>
    </w:p>
    <w:p w14:paraId="43FDD79D" w14:textId="77777777" w:rsidR="00980771" w:rsidRPr="00C15860" w:rsidRDefault="00980771" w:rsidP="00F2073B">
      <w:pPr>
        <w:spacing w:line="259" w:lineRule="auto"/>
        <w:rPr>
          <w:rFonts w:ascii="Calibri" w:hAnsi="Calibri" w:cs="Calibri"/>
          <w:sz w:val="20"/>
          <w:szCs w:val="20"/>
        </w:rPr>
      </w:pPr>
      <w:r w:rsidRPr="00C15860">
        <w:rPr>
          <w:rFonts w:ascii="Calibri" w:eastAsia="Calibri" w:hAnsi="Calibri" w:cs="Calibri"/>
          <w:b/>
          <w:sz w:val="20"/>
          <w:szCs w:val="20"/>
        </w:rPr>
        <w:t xml:space="preserve">Wykonawca:                                                             </w:t>
      </w:r>
      <w:r w:rsidRPr="00C15860">
        <w:rPr>
          <w:rFonts w:ascii="Calibri" w:eastAsia="Calibri" w:hAnsi="Calibri" w:cs="Calibri"/>
          <w:sz w:val="20"/>
          <w:szCs w:val="20"/>
        </w:rPr>
        <w:t xml:space="preserve"> </w:t>
      </w:r>
    </w:p>
    <w:p w14:paraId="7C457B32" w14:textId="77777777" w:rsidR="00980771" w:rsidRPr="00C15860" w:rsidRDefault="00980771" w:rsidP="00980771">
      <w:pPr>
        <w:tabs>
          <w:tab w:val="center" w:pos="1583"/>
          <w:tab w:val="center" w:pos="4112"/>
        </w:tabs>
        <w:rPr>
          <w:rFonts w:ascii="Calibri" w:hAnsi="Calibri" w:cs="Calibri"/>
          <w:sz w:val="20"/>
          <w:szCs w:val="20"/>
        </w:rPr>
      </w:pPr>
      <w:r w:rsidRPr="00C15860">
        <w:rPr>
          <w:rFonts w:ascii="Calibri" w:eastAsia="Calibri" w:hAnsi="Calibri" w:cs="Calibri"/>
          <w:sz w:val="20"/>
          <w:szCs w:val="20"/>
        </w:rPr>
        <w:tab/>
      </w:r>
      <w:r w:rsidRPr="00C15860">
        <w:rPr>
          <w:rFonts w:ascii="Calibri" w:hAnsi="Calibri" w:cs="Calibri"/>
          <w:sz w:val="20"/>
          <w:szCs w:val="20"/>
        </w:rPr>
        <w:t xml:space="preserve">……………………………………              </w:t>
      </w:r>
      <w:r w:rsidRPr="00C15860">
        <w:rPr>
          <w:rFonts w:ascii="Calibri" w:eastAsia="Calibri" w:hAnsi="Calibri" w:cs="Calibri"/>
          <w:sz w:val="20"/>
          <w:szCs w:val="20"/>
        </w:rPr>
        <w:t xml:space="preserve">                </w:t>
      </w:r>
      <w:r w:rsidRPr="00C15860">
        <w:rPr>
          <w:rFonts w:ascii="Calibri" w:eastAsia="Calibri" w:hAnsi="Calibri" w:cs="Calibri"/>
          <w:sz w:val="20"/>
          <w:szCs w:val="20"/>
        </w:rPr>
        <w:tab/>
        <w:t xml:space="preserve"> </w:t>
      </w:r>
    </w:p>
    <w:p w14:paraId="10943337" w14:textId="77777777" w:rsidR="00980771" w:rsidRPr="00C15860" w:rsidRDefault="00980771" w:rsidP="00980771">
      <w:pPr>
        <w:tabs>
          <w:tab w:val="center" w:pos="1583"/>
          <w:tab w:val="center" w:pos="4112"/>
        </w:tabs>
        <w:rPr>
          <w:rFonts w:ascii="Calibri" w:hAnsi="Calibri" w:cs="Calibri"/>
          <w:sz w:val="20"/>
          <w:szCs w:val="20"/>
        </w:rPr>
      </w:pPr>
      <w:r w:rsidRPr="00C15860">
        <w:rPr>
          <w:rFonts w:ascii="Calibri" w:eastAsia="Calibri" w:hAnsi="Calibri" w:cs="Calibri"/>
          <w:sz w:val="20"/>
          <w:szCs w:val="20"/>
        </w:rPr>
        <w:tab/>
      </w:r>
      <w:r w:rsidRPr="00C15860">
        <w:rPr>
          <w:rFonts w:ascii="Calibri" w:hAnsi="Calibri" w:cs="Calibri"/>
          <w:sz w:val="20"/>
          <w:szCs w:val="20"/>
        </w:rPr>
        <w:t xml:space="preserve">……………………………………            </w:t>
      </w:r>
      <w:r w:rsidRPr="00C15860">
        <w:rPr>
          <w:rFonts w:ascii="Calibri" w:eastAsia="Calibri" w:hAnsi="Calibri" w:cs="Calibri"/>
          <w:sz w:val="20"/>
          <w:szCs w:val="20"/>
        </w:rPr>
        <w:t xml:space="preserve">                  </w:t>
      </w:r>
      <w:r w:rsidRPr="00C15860">
        <w:rPr>
          <w:rFonts w:ascii="Calibri" w:eastAsia="Calibri" w:hAnsi="Calibri" w:cs="Calibri"/>
          <w:sz w:val="20"/>
          <w:szCs w:val="20"/>
        </w:rPr>
        <w:tab/>
        <w:t xml:space="preserve"> </w:t>
      </w:r>
    </w:p>
    <w:p w14:paraId="207D76CF" w14:textId="77777777" w:rsidR="00980771" w:rsidRPr="00C15860" w:rsidRDefault="00980771" w:rsidP="00980771">
      <w:pPr>
        <w:tabs>
          <w:tab w:val="center" w:pos="1583"/>
          <w:tab w:val="center" w:pos="4112"/>
        </w:tabs>
        <w:rPr>
          <w:rFonts w:ascii="Calibri" w:hAnsi="Calibri" w:cs="Calibri"/>
          <w:sz w:val="20"/>
          <w:szCs w:val="20"/>
        </w:rPr>
      </w:pPr>
      <w:r w:rsidRPr="00C15860">
        <w:rPr>
          <w:rFonts w:ascii="Calibri" w:eastAsia="Calibri" w:hAnsi="Calibri" w:cs="Calibri"/>
          <w:sz w:val="20"/>
          <w:szCs w:val="20"/>
        </w:rPr>
        <w:tab/>
      </w:r>
      <w:r w:rsidRPr="00C15860">
        <w:rPr>
          <w:rFonts w:ascii="Calibri" w:hAnsi="Calibri" w:cs="Calibri"/>
          <w:sz w:val="20"/>
          <w:szCs w:val="20"/>
        </w:rPr>
        <w:t xml:space="preserve">……………………………………      </w:t>
      </w:r>
      <w:r w:rsidRPr="00C15860">
        <w:rPr>
          <w:rFonts w:ascii="Calibri" w:eastAsia="Calibri" w:hAnsi="Calibri" w:cs="Calibri"/>
          <w:sz w:val="20"/>
          <w:szCs w:val="20"/>
        </w:rPr>
        <w:t xml:space="preserve">                       </w:t>
      </w:r>
      <w:r w:rsidRPr="00C15860">
        <w:rPr>
          <w:rFonts w:ascii="Calibri" w:eastAsia="Calibri" w:hAnsi="Calibri" w:cs="Calibri"/>
          <w:sz w:val="20"/>
          <w:szCs w:val="20"/>
        </w:rPr>
        <w:tab/>
        <w:t xml:space="preserve"> </w:t>
      </w:r>
    </w:p>
    <w:p w14:paraId="0843B506" w14:textId="77777777" w:rsidR="00980771" w:rsidRPr="00C15860" w:rsidRDefault="00980771" w:rsidP="00980771">
      <w:pPr>
        <w:spacing w:line="259" w:lineRule="auto"/>
        <w:ind w:left="562"/>
        <w:rPr>
          <w:rFonts w:ascii="Calibri" w:hAnsi="Calibri" w:cs="Calibri"/>
          <w:sz w:val="20"/>
          <w:szCs w:val="20"/>
        </w:rPr>
      </w:pPr>
      <w:r w:rsidRPr="00C15860">
        <w:rPr>
          <w:rFonts w:ascii="Calibri" w:eastAsia="Calibri" w:hAnsi="Calibri" w:cs="Calibri"/>
          <w:i/>
          <w:sz w:val="20"/>
          <w:szCs w:val="20"/>
        </w:rPr>
        <w:t xml:space="preserve">(pełna nazwa/firma/imię i nazwisko, adres)                                   </w:t>
      </w:r>
      <w:r w:rsidRPr="00C15860">
        <w:rPr>
          <w:rFonts w:ascii="Calibri" w:eastAsia="Calibri" w:hAnsi="Calibri" w:cs="Calibri"/>
          <w:sz w:val="20"/>
          <w:szCs w:val="20"/>
        </w:rPr>
        <w:t xml:space="preserve"> </w:t>
      </w:r>
    </w:p>
    <w:p w14:paraId="28846825" w14:textId="77777777" w:rsidR="00546877" w:rsidRPr="00C15860" w:rsidRDefault="00546877" w:rsidP="00980771">
      <w:pPr>
        <w:pStyle w:val="Style3"/>
        <w:spacing w:before="34" w:line="274" w:lineRule="exact"/>
        <w:ind w:firstLine="0"/>
        <w:rPr>
          <w:rFonts w:ascii="Calibri" w:hAnsi="Calibri" w:cs="Calibri"/>
          <w:sz w:val="20"/>
          <w:szCs w:val="20"/>
        </w:rPr>
      </w:pPr>
    </w:p>
    <w:p w14:paraId="63F426FD" w14:textId="77777777" w:rsidR="0006370A" w:rsidRPr="005E01F8" w:rsidRDefault="0006370A" w:rsidP="0006370A">
      <w:pPr>
        <w:spacing w:line="360" w:lineRule="auto"/>
        <w:rPr>
          <w:rStyle w:val="FontStyle11"/>
          <w:rFonts w:asciiTheme="minorHAnsi" w:hAnsiTheme="minorHAnsi" w:cstheme="minorHAnsi"/>
          <w:b w:val="0"/>
          <w:i/>
          <w:iCs/>
          <w:sz w:val="20"/>
          <w:szCs w:val="20"/>
        </w:rPr>
      </w:pPr>
      <w:r w:rsidRPr="004F58A3"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DOKUMENT SKŁ</w:t>
      </w:r>
      <w:r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AD</w:t>
      </w:r>
      <w:r w:rsidRPr="004F58A3"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ANY NA OSOBNE WEZWANIE ZAMAWIAJ</w:t>
      </w:r>
      <w:r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Ą</w:t>
      </w:r>
      <w:r w:rsidRPr="004F58A3">
        <w:rPr>
          <w:rStyle w:val="FontStyle11"/>
          <w:rFonts w:asciiTheme="minorHAnsi" w:hAnsiTheme="minorHAnsi" w:cstheme="minorHAnsi"/>
          <w:color w:val="FF0000"/>
          <w:sz w:val="20"/>
          <w:szCs w:val="20"/>
        </w:rPr>
        <w:t>CEGO</w:t>
      </w:r>
    </w:p>
    <w:p w14:paraId="7A9C196C" w14:textId="77777777" w:rsidR="00546877" w:rsidRPr="00C15860" w:rsidRDefault="00546877">
      <w:pPr>
        <w:pStyle w:val="Style3"/>
        <w:spacing w:before="34" w:line="274" w:lineRule="exact"/>
        <w:rPr>
          <w:rFonts w:ascii="Calibri" w:hAnsi="Calibri" w:cs="Calibri"/>
          <w:sz w:val="20"/>
          <w:szCs w:val="20"/>
        </w:rPr>
      </w:pPr>
    </w:p>
    <w:p w14:paraId="51883719" w14:textId="77777777" w:rsidR="00546877" w:rsidRPr="00C15860" w:rsidRDefault="00546877">
      <w:pPr>
        <w:pStyle w:val="Style3"/>
        <w:spacing w:before="34" w:line="274" w:lineRule="exact"/>
        <w:ind w:firstLine="0"/>
        <w:jc w:val="center"/>
        <w:rPr>
          <w:rStyle w:val="FontStyle11"/>
          <w:rFonts w:ascii="Calibri" w:hAnsi="Calibri" w:cs="Calibri"/>
          <w:sz w:val="20"/>
          <w:szCs w:val="20"/>
        </w:rPr>
      </w:pPr>
      <w:r w:rsidRPr="00C15860">
        <w:rPr>
          <w:rStyle w:val="FontStyle11"/>
          <w:rFonts w:ascii="Calibri" w:hAnsi="Calibri" w:cs="Calibri"/>
          <w:sz w:val="20"/>
          <w:szCs w:val="20"/>
        </w:rPr>
        <w:t>WYKAZ USŁUG</w:t>
      </w:r>
    </w:p>
    <w:p w14:paraId="71B6A574" w14:textId="5E30DC25" w:rsidR="00980771" w:rsidRPr="00C15860" w:rsidRDefault="00980771">
      <w:pPr>
        <w:pStyle w:val="Style3"/>
        <w:spacing w:before="34" w:line="274" w:lineRule="exact"/>
        <w:ind w:firstLine="0"/>
        <w:jc w:val="center"/>
        <w:rPr>
          <w:rStyle w:val="FontStyle11"/>
          <w:rFonts w:ascii="Calibri" w:hAnsi="Calibri" w:cs="Calibri"/>
          <w:sz w:val="20"/>
          <w:szCs w:val="20"/>
        </w:rPr>
      </w:pPr>
      <w:r w:rsidRPr="00C15860">
        <w:rPr>
          <w:rStyle w:val="FontStyle11"/>
          <w:rFonts w:ascii="Calibri" w:hAnsi="Calibri" w:cs="Calibri"/>
          <w:sz w:val="20"/>
          <w:szCs w:val="20"/>
        </w:rPr>
        <w:t>na potwierdzenie spełniania warunk</w:t>
      </w:r>
      <w:r w:rsidR="005902F3">
        <w:rPr>
          <w:rStyle w:val="FontStyle11"/>
          <w:rFonts w:ascii="Calibri" w:hAnsi="Calibri" w:cs="Calibri"/>
          <w:sz w:val="20"/>
          <w:szCs w:val="20"/>
        </w:rPr>
        <w:t>u</w:t>
      </w:r>
      <w:r w:rsidRPr="00C15860">
        <w:rPr>
          <w:rStyle w:val="FontStyle11"/>
          <w:rFonts w:ascii="Calibri" w:hAnsi="Calibri" w:cs="Calibri"/>
          <w:sz w:val="20"/>
          <w:szCs w:val="20"/>
        </w:rPr>
        <w:t xml:space="preserve"> określonego w pkt. 5.1.</w:t>
      </w:r>
      <w:r w:rsidR="006227A9" w:rsidRPr="00C15860">
        <w:rPr>
          <w:rStyle w:val="FontStyle11"/>
          <w:rFonts w:ascii="Calibri" w:hAnsi="Calibri" w:cs="Calibri"/>
          <w:sz w:val="20"/>
          <w:szCs w:val="20"/>
        </w:rPr>
        <w:t>3 lit</w:t>
      </w:r>
      <w:r w:rsidRPr="00C15860">
        <w:rPr>
          <w:rStyle w:val="FontStyle11"/>
          <w:rFonts w:ascii="Calibri" w:hAnsi="Calibri" w:cs="Calibri"/>
          <w:sz w:val="20"/>
          <w:szCs w:val="20"/>
        </w:rPr>
        <w:t>.</w:t>
      </w:r>
      <w:r w:rsidR="006227A9" w:rsidRPr="00C15860">
        <w:rPr>
          <w:rStyle w:val="FontStyle11"/>
          <w:rFonts w:ascii="Calibri" w:hAnsi="Calibri" w:cs="Calibri"/>
          <w:sz w:val="20"/>
          <w:szCs w:val="20"/>
        </w:rPr>
        <w:t xml:space="preserve"> a) SW</w:t>
      </w:r>
      <w:r w:rsidRPr="00C15860">
        <w:rPr>
          <w:rStyle w:val="FontStyle11"/>
          <w:rFonts w:ascii="Calibri" w:hAnsi="Calibri" w:cs="Calibri"/>
          <w:sz w:val="20"/>
          <w:szCs w:val="20"/>
        </w:rPr>
        <w:t>Z</w:t>
      </w:r>
    </w:p>
    <w:p w14:paraId="06F63826" w14:textId="77777777" w:rsidR="00546877" w:rsidRPr="00C15860" w:rsidRDefault="00546877">
      <w:pPr>
        <w:pStyle w:val="Style3"/>
        <w:spacing w:before="34" w:line="274" w:lineRule="exact"/>
        <w:rPr>
          <w:rFonts w:ascii="Calibri" w:hAnsi="Calibri" w:cs="Calibri"/>
          <w:sz w:val="20"/>
          <w:szCs w:val="20"/>
        </w:rPr>
      </w:pPr>
    </w:p>
    <w:p w14:paraId="3193CEA8" w14:textId="0763E59B" w:rsidR="00546877" w:rsidRPr="00C15860" w:rsidRDefault="00546877" w:rsidP="00905041">
      <w:pPr>
        <w:widowControl w:val="0"/>
        <w:tabs>
          <w:tab w:val="left" w:pos="0"/>
        </w:tabs>
        <w:spacing w:line="264" w:lineRule="auto"/>
        <w:ind w:right="1"/>
        <w:jc w:val="both"/>
        <w:rPr>
          <w:rFonts w:ascii="Calibri" w:hAnsi="Calibri" w:cs="Calibri"/>
          <w:sz w:val="20"/>
          <w:szCs w:val="20"/>
        </w:rPr>
      </w:pPr>
      <w:r w:rsidRPr="00C15860">
        <w:rPr>
          <w:rFonts w:ascii="Calibri" w:hAnsi="Calibri" w:cs="Calibri"/>
          <w:sz w:val="20"/>
          <w:szCs w:val="20"/>
        </w:rPr>
        <w:t xml:space="preserve">Dotyczy postępowania </w:t>
      </w:r>
      <w:r w:rsidR="00AB36BF" w:rsidRPr="00C15860">
        <w:rPr>
          <w:rFonts w:ascii="Calibri" w:hAnsi="Calibri" w:cs="Calibri"/>
          <w:sz w:val="20"/>
          <w:szCs w:val="20"/>
        </w:rPr>
        <w:t>na usługę społeczną pn. „</w:t>
      </w:r>
      <w:r w:rsidR="00AB36BF" w:rsidRPr="00C15860">
        <w:rPr>
          <w:rFonts w:ascii="Calibri" w:hAnsi="Calibri" w:cs="Calibri"/>
          <w:b/>
          <w:sz w:val="20"/>
          <w:szCs w:val="20"/>
        </w:rPr>
        <w:t>U</w:t>
      </w:r>
      <w:r w:rsidRPr="00C15860">
        <w:rPr>
          <w:rFonts w:ascii="Calibri" w:hAnsi="Calibri" w:cs="Calibri"/>
          <w:b/>
          <w:sz w:val="20"/>
          <w:szCs w:val="20"/>
        </w:rPr>
        <w:t>sługi ochrony osób i mieni</w:t>
      </w:r>
      <w:r w:rsidR="00BA5E6B" w:rsidRPr="00C15860">
        <w:rPr>
          <w:rFonts w:ascii="Calibri" w:hAnsi="Calibri" w:cs="Calibri"/>
          <w:b/>
          <w:sz w:val="20"/>
          <w:szCs w:val="20"/>
        </w:rPr>
        <w:t xml:space="preserve">a w </w:t>
      </w:r>
      <w:r w:rsidR="00246F91">
        <w:rPr>
          <w:rFonts w:ascii="Calibri" w:hAnsi="Calibri" w:cs="Calibri"/>
          <w:b/>
          <w:sz w:val="20"/>
          <w:szCs w:val="20"/>
        </w:rPr>
        <w:t>obiektach Cricoteki</w:t>
      </w:r>
      <w:bookmarkStart w:id="0" w:name="_GoBack"/>
      <w:bookmarkEnd w:id="0"/>
      <w:r w:rsidR="006E44BC">
        <w:rPr>
          <w:rFonts w:ascii="Calibri" w:hAnsi="Calibri" w:cs="Calibri"/>
          <w:b/>
          <w:sz w:val="20"/>
          <w:szCs w:val="20"/>
        </w:rPr>
        <w:t xml:space="preserve"> </w:t>
      </w:r>
      <w:r w:rsidR="00CF0387">
        <w:rPr>
          <w:rFonts w:ascii="Calibri" w:hAnsi="Calibri" w:cs="Calibri"/>
          <w:b/>
          <w:sz w:val="20"/>
          <w:szCs w:val="20"/>
        </w:rPr>
        <w:t>w Krakowie</w:t>
      </w:r>
      <w:r w:rsidR="00681B0B" w:rsidRPr="00C15860">
        <w:rPr>
          <w:rFonts w:ascii="Calibri" w:hAnsi="Calibri" w:cs="Calibri"/>
          <w:b/>
          <w:sz w:val="20"/>
          <w:szCs w:val="20"/>
        </w:rPr>
        <w:t xml:space="preserve"> wr</w:t>
      </w:r>
      <w:r w:rsidR="006732D7" w:rsidRPr="00C15860">
        <w:rPr>
          <w:rFonts w:ascii="Calibri" w:hAnsi="Calibri" w:cs="Calibri"/>
          <w:b/>
          <w:sz w:val="20"/>
          <w:szCs w:val="20"/>
        </w:rPr>
        <w:t>az z interwencją zmotoryzowanej</w:t>
      </w:r>
      <w:r w:rsidR="00681B0B" w:rsidRPr="00C15860">
        <w:rPr>
          <w:rFonts w:ascii="Calibri" w:hAnsi="Calibri" w:cs="Calibri"/>
          <w:b/>
          <w:sz w:val="20"/>
          <w:szCs w:val="20"/>
        </w:rPr>
        <w:t xml:space="preserve"> grupy interwencyjnej</w:t>
      </w:r>
      <w:r w:rsidR="00BA5E6B" w:rsidRPr="00C15860">
        <w:rPr>
          <w:rFonts w:ascii="Calibri" w:hAnsi="Calibri" w:cs="Calibri"/>
          <w:sz w:val="20"/>
          <w:szCs w:val="20"/>
        </w:rPr>
        <w:t xml:space="preserve">” </w:t>
      </w:r>
      <w:r w:rsidR="004B68B3">
        <w:rPr>
          <w:rFonts w:ascii="Calibri" w:hAnsi="Calibri" w:cs="Calibri"/>
          <w:sz w:val="20"/>
          <w:szCs w:val="20"/>
        </w:rPr>
        <w:t>Numer</w:t>
      </w:r>
      <w:r w:rsidR="00CC0A44">
        <w:rPr>
          <w:rFonts w:ascii="Calibri" w:hAnsi="Calibri" w:cs="Calibri"/>
          <w:sz w:val="20"/>
          <w:szCs w:val="20"/>
        </w:rPr>
        <w:t xml:space="preserve"> sprawy</w:t>
      </w:r>
      <w:r w:rsidR="00CF0387">
        <w:rPr>
          <w:rFonts w:ascii="Calibri" w:hAnsi="Calibri" w:cs="Calibri"/>
          <w:sz w:val="20"/>
          <w:szCs w:val="20"/>
        </w:rPr>
        <w:t>:</w:t>
      </w:r>
      <w:r w:rsidR="00B44394">
        <w:rPr>
          <w:rFonts w:ascii="Calibri" w:hAnsi="Calibri" w:cs="Calibri"/>
          <w:sz w:val="20"/>
          <w:szCs w:val="20"/>
        </w:rPr>
        <w:t xml:space="preserve"> ZAT.26.4.</w:t>
      </w:r>
      <w:r w:rsidR="00BF1796">
        <w:rPr>
          <w:rFonts w:ascii="Calibri" w:hAnsi="Calibri" w:cs="Calibri"/>
          <w:sz w:val="20"/>
          <w:szCs w:val="20"/>
        </w:rPr>
        <w:t>2026</w:t>
      </w:r>
    </w:p>
    <w:p w14:paraId="0E6BE2B8" w14:textId="77777777" w:rsidR="00546877" w:rsidRPr="00C15860" w:rsidRDefault="00546877">
      <w:pPr>
        <w:tabs>
          <w:tab w:val="left" w:pos="360"/>
        </w:tabs>
        <w:jc w:val="both"/>
        <w:rPr>
          <w:rFonts w:ascii="Calibri" w:hAnsi="Calibri" w:cs="Calibri"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15"/>
        <w:gridCol w:w="3013"/>
        <w:gridCol w:w="1814"/>
        <w:gridCol w:w="1814"/>
        <w:gridCol w:w="1835"/>
      </w:tblGrid>
      <w:tr w:rsidR="00546877" w:rsidRPr="00C15860" w14:paraId="5BBEF72E" w14:textId="77777777">
        <w:tc>
          <w:tcPr>
            <w:tcW w:w="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14:paraId="5BE55E98" w14:textId="18C0F479" w:rsidR="00546877" w:rsidRPr="00C15860" w:rsidRDefault="00463EC1" w:rsidP="00463EC1">
            <w:pPr>
              <w:pStyle w:val="Zawartotabeli"/>
              <w:snapToGrid w:val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Poz.</w:t>
            </w:r>
            <w:r w:rsidR="00546877" w:rsidRPr="00C15860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30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14:paraId="096ADE70" w14:textId="77777777" w:rsidR="00681B0B" w:rsidRPr="00C15860" w:rsidRDefault="00546877" w:rsidP="00681B0B">
            <w:pPr>
              <w:pStyle w:val="Style6"/>
              <w:snapToGrid w:val="0"/>
              <w:rPr>
                <w:rStyle w:val="FontStyle13"/>
                <w:rFonts w:ascii="Calibri" w:hAnsi="Calibri" w:cs="Calibri"/>
                <w:sz w:val="20"/>
                <w:szCs w:val="20"/>
              </w:rPr>
            </w:pPr>
            <w:r w:rsidRPr="00C15860">
              <w:rPr>
                <w:rStyle w:val="FontStyle13"/>
                <w:rFonts w:ascii="Calibri" w:hAnsi="Calibri" w:cs="Calibri"/>
                <w:sz w:val="20"/>
                <w:szCs w:val="20"/>
              </w:rPr>
              <w:t xml:space="preserve">Przedmiot usługi </w:t>
            </w:r>
          </w:p>
          <w:p w14:paraId="63E433C5" w14:textId="77777777" w:rsidR="00681B0B" w:rsidRPr="00C15860" w:rsidRDefault="00681B0B" w:rsidP="00681B0B">
            <w:pPr>
              <w:pStyle w:val="Style6"/>
              <w:snapToGrid w:val="0"/>
              <w:rPr>
                <w:rStyle w:val="FontStyle13"/>
                <w:rFonts w:ascii="Calibri" w:hAnsi="Calibri" w:cs="Calibri"/>
                <w:i/>
                <w:sz w:val="20"/>
                <w:szCs w:val="20"/>
              </w:rPr>
            </w:pPr>
            <w:r w:rsidRPr="00C15860">
              <w:rPr>
                <w:rStyle w:val="FontStyle13"/>
                <w:rFonts w:ascii="Calibri" w:hAnsi="Calibri" w:cs="Calibri"/>
                <w:i/>
                <w:sz w:val="20"/>
                <w:szCs w:val="20"/>
              </w:rPr>
              <w:t>(UWAGA!</w:t>
            </w:r>
          </w:p>
          <w:p w14:paraId="2BFE5612" w14:textId="365D7F29" w:rsidR="00681B0B" w:rsidRPr="00C15860" w:rsidRDefault="00681B0B" w:rsidP="00F35CD2">
            <w:pPr>
              <w:pStyle w:val="Style6"/>
              <w:snapToGrid w:val="0"/>
              <w:rPr>
                <w:rStyle w:val="FontStyle13"/>
                <w:rFonts w:ascii="Calibri" w:hAnsi="Calibri" w:cs="Calibri"/>
                <w:i/>
                <w:sz w:val="20"/>
                <w:szCs w:val="20"/>
              </w:rPr>
            </w:pPr>
            <w:r w:rsidRPr="00C15860">
              <w:rPr>
                <w:rStyle w:val="FontStyle13"/>
                <w:rFonts w:ascii="Calibri" w:hAnsi="Calibri" w:cs="Calibri"/>
                <w:i/>
                <w:sz w:val="20"/>
                <w:szCs w:val="20"/>
              </w:rPr>
              <w:t xml:space="preserve">opis usługi powinien zawierać wszystkie wymagania zawarte w warunku udziału w postępowaniu zgodnie z pkt </w:t>
            </w:r>
            <w:r w:rsidR="00980771" w:rsidRPr="00C15860">
              <w:rPr>
                <w:rStyle w:val="FontStyle13"/>
                <w:rFonts w:ascii="Calibri" w:hAnsi="Calibri" w:cs="Calibri"/>
                <w:i/>
                <w:sz w:val="20"/>
                <w:szCs w:val="20"/>
              </w:rPr>
              <w:t>5.1.</w:t>
            </w:r>
            <w:r w:rsidR="00210CAF" w:rsidRPr="00C15860">
              <w:rPr>
                <w:rStyle w:val="FontStyle13"/>
                <w:rFonts w:ascii="Calibri" w:hAnsi="Calibri" w:cs="Calibri"/>
                <w:i/>
                <w:sz w:val="20"/>
                <w:szCs w:val="20"/>
              </w:rPr>
              <w:t>3 lit. a)</w:t>
            </w:r>
          </w:p>
          <w:p w14:paraId="5738CCB3" w14:textId="71808B18" w:rsidR="00681B0B" w:rsidRPr="00C15860" w:rsidRDefault="00681B0B" w:rsidP="00681B0B">
            <w:pPr>
              <w:pStyle w:val="Style6"/>
              <w:snapToGrid w:val="0"/>
              <w:rPr>
                <w:rStyle w:val="FontStyle13"/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14:paraId="3911D8E7" w14:textId="77777777" w:rsidR="004A7212" w:rsidRPr="00C15860" w:rsidRDefault="00546877" w:rsidP="004A7212">
            <w:pPr>
              <w:pStyle w:val="Style6"/>
              <w:snapToGrid w:val="0"/>
              <w:spacing w:line="278" w:lineRule="exact"/>
              <w:rPr>
                <w:rStyle w:val="FontStyle13"/>
                <w:rFonts w:ascii="Calibri" w:hAnsi="Calibri" w:cs="Calibri"/>
                <w:sz w:val="20"/>
                <w:szCs w:val="20"/>
              </w:rPr>
            </w:pPr>
            <w:r w:rsidRPr="00C15860">
              <w:rPr>
                <w:rStyle w:val="FontStyle13"/>
                <w:rFonts w:ascii="Calibri" w:hAnsi="Calibri" w:cs="Calibri"/>
                <w:sz w:val="20"/>
                <w:szCs w:val="20"/>
              </w:rPr>
              <w:t xml:space="preserve">Wartość usługi </w:t>
            </w:r>
            <w:r w:rsidR="004A7212" w:rsidRPr="00C15860">
              <w:rPr>
                <w:rStyle w:val="FontStyle13"/>
                <w:rFonts w:ascii="Calibri" w:hAnsi="Calibri" w:cs="Calibri"/>
                <w:sz w:val="20"/>
                <w:szCs w:val="20"/>
              </w:rPr>
              <w:t xml:space="preserve"> brutto </w:t>
            </w:r>
          </w:p>
          <w:p w14:paraId="7CBAE2A4" w14:textId="77777777" w:rsidR="00546877" w:rsidRPr="00C15860" w:rsidRDefault="004A7212" w:rsidP="000D0B13">
            <w:pPr>
              <w:pStyle w:val="Style6"/>
              <w:snapToGrid w:val="0"/>
              <w:spacing w:line="278" w:lineRule="exact"/>
              <w:rPr>
                <w:rStyle w:val="FontStyle13"/>
                <w:rFonts w:ascii="Calibri" w:hAnsi="Calibri" w:cs="Calibri"/>
                <w:i/>
                <w:sz w:val="20"/>
                <w:szCs w:val="20"/>
              </w:rPr>
            </w:pPr>
            <w:r w:rsidRPr="00C15860">
              <w:rPr>
                <w:rStyle w:val="FontStyle13"/>
                <w:rFonts w:ascii="Calibri" w:hAnsi="Calibri" w:cs="Calibri"/>
                <w:i/>
                <w:sz w:val="20"/>
                <w:szCs w:val="20"/>
              </w:rPr>
              <w:t xml:space="preserve">(w przypadku usług nadal wykonywanych należy podać wartość wykonanych usług trwających co najmniej 12 miesięcy) 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14:paraId="2895ADC8" w14:textId="77777777" w:rsidR="00546877" w:rsidRPr="00C15860" w:rsidRDefault="00546877">
            <w:pPr>
              <w:pStyle w:val="Style6"/>
              <w:snapToGrid w:val="0"/>
              <w:spacing w:line="240" w:lineRule="auto"/>
              <w:rPr>
                <w:rStyle w:val="FontStyle13"/>
                <w:rFonts w:ascii="Calibri" w:hAnsi="Calibri" w:cs="Calibri"/>
                <w:sz w:val="20"/>
                <w:szCs w:val="20"/>
              </w:rPr>
            </w:pPr>
            <w:r w:rsidRPr="00C15860">
              <w:rPr>
                <w:rStyle w:val="FontStyle13"/>
                <w:rFonts w:ascii="Calibri" w:hAnsi="Calibri" w:cs="Calibri"/>
                <w:sz w:val="20"/>
                <w:szCs w:val="20"/>
              </w:rPr>
              <w:t>Data wykonania/ wykonywania usługi od … do ….</w:t>
            </w:r>
          </w:p>
        </w:tc>
        <w:tc>
          <w:tcPr>
            <w:tcW w:w="1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14:paraId="1138A368" w14:textId="77777777" w:rsidR="00546877" w:rsidRPr="00C15860" w:rsidRDefault="00546877">
            <w:pPr>
              <w:snapToGrid w:val="0"/>
              <w:rPr>
                <w:rStyle w:val="FontStyle13"/>
                <w:rFonts w:ascii="Calibri" w:eastAsia="Tahoma-Bold" w:hAnsi="Calibri" w:cs="Calibri"/>
                <w:sz w:val="20"/>
                <w:szCs w:val="20"/>
              </w:rPr>
            </w:pPr>
            <w:r w:rsidRPr="00C15860">
              <w:rPr>
                <w:rStyle w:val="FontStyle13"/>
                <w:rFonts w:ascii="Calibri" w:eastAsia="Tahoma-Bold" w:hAnsi="Calibri" w:cs="Calibri"/>
                <w:sz w:val="20"/>
                <w:szCs w:val="20"/>
              </w:rPr>
              <w:t>Nazwa podmiotu, na rzecz którego</w:t>
            </w:r>
          </w:p>
          <w:p w14:paraId="44E186C7" w14:textId="77777777" w:rsidR="00546877" w:rsidRPr="00C15860" w:rsidRDefault="00546877">
            <w:pPr>
              <w:autoSpaceDE w:val="0"/>
              <w:rPr>
                <w:rFonts w:ascii="Calibri" w:eastAsia="Tahoma-Bold" w:hAnsi="Calibri" w:cs="Calibri"/>
                <w:sz w:val="20"/>
                <w:szCs w:val="20"/>
              </w:rPr>
            </w:pPr>
            <w:r w:rsidRPr="00C15860">
              <w:rPr>
                <w:rFonts w:ascii="Calibri" w:eastAsia="Tahoma-Bold" w:hAnsi="Calibri" w:cs="Calibri"/>
                <w:sz w:val="20"/>
                <w:szCs w:val="20"/>
              </w:rPr>
              <w:t>usługi zostały wykonane lub</w:t>
            </w:r>
          </w:p>
          <w:p w14:paraId="1AFC4A66" w14:textId="77777777" w:rsidR="00546877" w:rsidRPr="00C15860" w:rsidRDefault="00546877">
            <w:pPr>
              <w:autoSpaceDE w:val="0"/>
              <w:rPr>
                <w:rFonts w:ascii="Calibri" w:eastAsia="Tahoma-Bold" w:hAnsi="Calibri" w:cs="Calibri"/>
                <w:sz w:val="20"/>
                <w:szCs w:val="20"/>
              </w:rPr>
            </w:pPr>
            <w:r w:rsidRPr="00C15860">
              <w:rPr>
                <w:rFonts w:ascii="Calibri" w:eastAsia="Tahoma-Bold" w:hAnsi="Calibri" w:cs="Calibri"/>
                <w:sz w:val="20"/>
                <w:szCs w:val="20"/>
              </w:rPr>
              <w:t>są wykonywane</w:t>
            </w:r>
          </w:p>
        </w:tc>
      </w:tr>
      <w:tr w:rsidR="00546877" w:rsidRPr="00C15860" w14:paraId="60983657" w14:textId="77777777">
        <w:tc>
          <w:tcPr>
            <w:tcW w:w="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1D8E88" w14:textId="75C792EE" w:rsidR="00546877" w:rsidRPr="00C15860" w:rsidRDefault="005902F3">
            <w:pPr>
              <w:pStyle w:val="Zawartotabeli"/>
              <w:snapToGrid w:val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1.</w:t>
            </w:r>
          </w:p>
        </w:tc>
        <w:tc>
          <w:tcPr>
            <w:tcW w:w="3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0F1C3AF" w14:textId="77777777" w:rsidR="00546877" w:rsidRPr="00C15860" w:rsidRDefault="00546877">
            <w:pPr>
              <w:pStyle w:val="Zawartotabeli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5ECE6F7" w14:textId="77777777" w:rsidR="00546877" w:rsidRPr="00C15860" w:rsidRDefault="00546877">
            <w:pPr>
              <w:pStyle w:val="Zawartotabeli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C657C21" w14:textId="77777777" w:rsidR="00546877" w:rsidRPr="00C15860" w:rsidRDefault="00546877">
            <w:pPr>
              <w:pStyle w:val="Zawartotabeli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57D521" w14:textId="77777777" w:rsidR="00546877" w:rsidRPr="00C15860" w:rsidRDefault="00546877">
            <w:pPr>
              <w:pStyle w:val="Zawartotabeli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546877" w:rsidRPr="00C15860" w14:paraId="088AFC92" w14:textId="77777777">
        <w:tc>
          <w:tcPr>
            <w:tcW w:w="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A69A243" w14:textId="44C74D38" w:rsidR="00546877" w:rsidRPr="00C15860" w:rsidRDefault="005902F3">
            <w:pPr>
              <w:pStyle w:val="Zawartotabeli"/>
              <w:snapToGrid w:val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2.</w:t>
            </w:r>
          </w:p>
        </w:tc>
        <w:tc>
          <w:tcPr>
            <w:tcW w:w="30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82CB71" w14:textId="77777777" w:rsidR="00546877" w:rsidRPr="00C15860" w:rsidRDefault="00546877">
            <w:pPr>
              <w:pStyle w:val="Zawartotabeli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C3857F" w14:textId="77777777" w:rsidR="00546877" w:rsidRPr="00C15860" w:rsidRDefault="00546877">
            <w:pPr>
              <w:pStyle w:val="Zawartotabeli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4E50BA3" w14:textId="77777777" w:rsidR="00546877" w:rsidRPr="00C15860" w:rsidRDefault="00546877">
            <w:pPr>
              <w:pStyle w:val="Zawartotabeli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1FC5663" w14:textId="77777777" w:rsidR="00546877" w:rsidRPr="00C15860" w:rsidRDefault="00546877">
            <w:pPr>
              <w:pStyle w:val="Zawartotabeli"/>
              <w:snapToGrid w:val="0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1814A370" w14:textId="77777777" w:rsidR="00546877" w:rsidRPr="00C15860" w:rsidRDefault="00546877">
      <w:pPr>
        <w:pStyle w:val="Style4"/>
        <w:spacing w:line="274" w:lineRule="exact"/>
        <w:rPr>
          <w:rFonts w:ascii="Calibri" w:hAnsi="Calibri" w:cs="Calibri"/>
          <w:sz w:val="20"/>
          <w:szCs w:val="20"/>
        </w:rPr>
      </w:pPr>
    </w:p>
    <w:p w14:paraId="6ACEB063" w14:textId="77777777" w:rsidR="00210CAF" w:rsidRPr="00C15860" w:rsidRDefault="00210CAF" w:rsidP="00210CAF">
      <w:pPr>
        <w:pStyle w:val="Default"/>
      </w:pPr>
    </w:p>
    <w:p w14:paraId="1651C8B8" w14:textId="6D6D95C5" w:rsidR="00546877" w:rsidRPr="00C15860" w:rsidRDefault="009D49E4" w:rsidP="00210CAF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Uwaga</w:t>
      </w:r>
      <w:r w:rsidRPr="006D4E2E">
        <w:rPr>
          <w:rFonts w:ascii="Calibri" w:hAnsi="Calibri" w:cs="Calibri"/>
          <w:color w:val="000000" w:themeColor="text1"/>
          <w:sz w:val="20"/>
          <w:szCs w:val="20"/>
        </w:rPr>
        <w:t>! Zgodnie z pkt 6.2.5</w:t>
      </w:r>
      <w:r w:rsidR="00210CAF" w:rsidRPr="006D4E2E">
        <w:rPr>
          <w:rFonts w:ascii="Calibri" w:hAnsi="Calibri" w:cs="Calibri"/>
          <w:color w:val="000000" w:themeColor="text1"/>
          <w:sz w:val="20"/>
          <w:szCs w:val="20"/>
        </w:rPr>
        <w:t xml:space="preserve"> SWZ </w:t>
      </w:r>
      <w:r w:rsidR="00210CAF" w:rsidRPr="00C15860">
        <w:rPr>
          <w:rFonts w:ascii="Calibri" w:hAnsi="Calibri" w:cs="Calibri"/>
          <w:sz w:val="20"/>
          <w:szCs w:val="20"/>
        </w:rPr>
        <w:t>do wykazu należy dołączyć dowody, że usługi wskazane w wykazie zostały wykonane należycie.</w:t>
      </w:r>
    </w:p>
    <w:p w14:paraId="5A8DECF8" w14:textId="77777777" w:rsidR="00546877" w:rsidRPr="00C15860" w:rsidRDefault="00546877">
      <w:pPr>
        <w:jc w:val="both"/>
        <w:rPr>
          <w:rFonts w:ascii="Calibri" w:hAnsi="Calibri" w:cs="Calibri"/>
          <w:sz w:val="20"/>
          <w:szCs w:val="20"/>
        </w:rPr>
      </w:pPr>
    </w:p>
    <w:p w14:paraId="11C8D3CB" w14:textId="77777777" w:rsidR="00210CAF" w:rsidRPr="00C15860" w:rsidRDefault="00210CAF" w:rsidP="00210CAF">
      <w:pPr>
        <w:pStyle w:val="Default"/>
      </w:pPr>
    </w:p>
    <w:p w14:paraId="6071C339" w14:textId="77777777" w:rsidR="00210CAF" w:rsidRPr="00C15860" w:rsidRDefault="00210CAF" w:rsidP="00210CAF">
      <w:pPr>
        <w:jc w:val="both"/>
        <w:rPr>
          <w:rFonts w:ascii="Calibri" w:hAnsi="Calibri" w:cs="Calibri"/>
          <w:i/>
          <w:iCs/>
          <w:sz w:val="18"/>
          <w:szCs w:val="18"/>
        </w:rPr>
      </w:pPr>
      <w:r w:rsidRPr="00C15860">
        <w:rPr>
          <w:rFonts w:ascii="Calibri" w:hAnsi="Calibri" w:cs="Calibri"/>
          <w:sz w:val="20"/>
          <w:szCs w:val="20"/>
        </w:rPr>
        <w:t xml:space="preserve">Powyższy wykaz poz. ……………….. obejmuje usługi zrealizowane przez …………………………………………….. </w:t>
      </w:r>
      <w:r w:rsidRPr="00C15860">
        <w:rPr>
          <w:rFonts w:ascii="Calibri" w:hAnsi="Calibri" w:cs="Calibri"/>
          <w:i/>
          <w:iCs/>
          <w:sz w:val="18"/>
          <w:szCs w:val="18"/>
        </w:rPr>
        <w:t xml:space="preserve">(wypełnić gdy Wykonawca polega na zdolnościach technicznych lub zawodowych innego podmiotu zgodnie z art. 118 ustawy Prawo zamówień publicznych). </w:t>
      </w:r>
    </w:p>
    <w:p w14:paraId="075B4F8E" w14:textId="77777777" w:rsidR="00210CAF" w:rsidRPr="00C15860" w:rsidRDefault="00210CAF" w:rsidP="00210CAF">
      <w:pPr>
        <w:jc w:val="both"/>
        <w:rPr>
          <w:rFonts w:ascii="Calibri" w:hAnsi="Calibri" w:cs="Calibri"/>
          <w:sz w:val="20"/>
          <w:szCs w:val="20"/>
        </w:rPr>
      </w:pPr>
    </w:p>
    <w:p w14:paraId="5507B900" w14:textId="77777777" w:rsidR="00210CAF" w:rsidRPr="00905041" w:rsidRDefault="00210CAF" w:rsidP="00210CAF">
      <w:pPr>
        <w:jc w:val="both"/>
        <w:rPr>
          <w:rFonts w:ascii="Calibri" w:hAnsi="Calibri" w:cs="Calibri"/>
          <w:b/>
          <w:bCs/>
          <w:sz w:val="28"/>
          <w:szCs w:val="28"/>
        </w:rPr>
      </w:pPr>
    </w:p>
    <w:p w14:paraId="24511A9B" w14:textId="77777777" w:rsidR="00546877" w:rsidRPr="00905041" w:rsidRDefault="00210CAF" w:rsidP="00210CAF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905041">
        <w:rPr>
          <w:rFonts w:ascii="Calibri" w:hAnsi="Calibri" w:cs="Calibri"/>
          <w:b/>
          <w:bCs/>
          <w:sz w:val="28"/>
          <w:szCs w:val="28"/>
        </w:rPr>
        <w:t>UWAGA: DOKUMENT NALEŻY OPATRZYĆ KWALIFIKOWANYM PODPISEM ELEKTRONICZNYM LUB PODPISEM ZAUFANYM LUB PODPISEM OSOBISTYM</w:t>
      </w:r>
    </w:p>
    <w:sectPr w:rsidR="00546877" w:rsidRPr="0090504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02E9EF" w14:textId="77777777" w:rsidR="00D5266B" w:rsidRDefault="00D5266B">
      <w:r>
        <w:separator/>
      </w:r>
    </w:p>
  </w:endnote>
  <w:endnote w:type="continuationSeparator" w:id="0">
    <w:p w14:paraId="4F916515" w14:textId="77777777" w:rsidR="00D5266B" w:rsidRDefault="00D52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altName w:val="Calibri"/>
    <w:charset w:val="EE"/>
    <w:family w:val="swiss"/>
    <w:pitch w:val="variable"/>
    <w:sig w:usb0="00000001" w:usb1="5000604B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-Bold">
    <w:charset w:val="EE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06A9D3" w14:textId="77777777" w:rsidR="00CA439D" w:rsidRDefault="00CA439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B7F535" w14:textId="77777777" w:rsidR="00546877" w:rsidRDefault="00546877">
    <w:pPr>
      <w:pStyle w:val="Stopka"/>
      <w:tabs>
        <w:tab w:val="clear" w:pos="4536"/>
        <w:tab w:val="clear" w:pos="9072"/>
      </w:tabs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FD2D6A" w14:textId="77777777" w:rsidR="00CA439D" w:rsidRDefault="00CA439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7EAA67" w14:textId="77777777" w:rsidR="00D5266B" w:rsidRDefault="00D5266B">
      <w:r>
        <w:separator/>
      </w:r>
    </w:p>
  </w:footnote>
  <w:footnote w:type="continuationSeparator" w:id="0">
    <w:p w14:paraId="03B8C535" w14:textId="77777777" w:rsidR="00D5266B" w:rsidRDefault="00D526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D21F2F" w14:textId="77777777" w:rsidR="00CA439D" w:rsidRDefault="00CA439D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B7BDD8" w14:textId="77777777" w:rsidR="00CA439D" w:rsidRDefault="00CA439D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88A6A" w14:textId="77777777" w:rsidR="00CA439D" w:rsidRDefault="00CA439D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F9F"/>
    <w:rsid w:val="00000ED5"/>
    <w:rsid w:val="000268EF"/>
    <w:rsid w:val="00046194"/>
    <w:rsid w:val="0006370A"/>
    <w:rsid w:val="000B62EC"/>
    <w:rsid w:val="000D0B13"/>
    <w:rsid w:val="000F2167"/>
    <w:rsid w:val="000F74A3"/>
    <w:rsid w:val="00106A36"/>
    <w:rsid w:val="00116E8B"/>
    <w:rsid w:val="001715C4"/>
    <w:rsid w:val="001A7B96"/>
    <w:rsid w:val="00210CAF"/>
    <w:rsid w:val="00246F91"/>
    <w:rsid w:val="002B5E35"/>
    <w:rsid w:val="002E142A"/>
    <w:rsid w:val="002F166C"/>
    <w:rsid w:val="00372998"/>
    <w:rsid w:val="003A2648"/>
    <w:rsid w:val="003C17F5"/>
    <w:rsid w:val="00415CB6"/>
    <w:rsid w:val="004314F4"/>
    <w:rsid w:val="0045283A"/>
    <w:rsid w:val="00461667"/>
    <w:rsid w:val="00463EC1"/>
    <w:rsid w:val="004A7212"/>
    <w:rsid w:val="004B68B3"/>
    <w:rsid w:val="00546877"/>
    <w:rsid w:val="00553321"/>
    <w:rsid w:val="005902F3"/>
    <w:rsid w:val="005A365F"/>
    <w:rsid w:val="005B7E4F"/>
    <w:rsid w:val="005C3866"/>
    <w:rsid w:val="0061759A"/>
    <w:rsid w:val="006227A9"/>
    <w:rsid w:val="00626BED"/>
    <w:rsid w:val="00637353"/>
    <w:rsid w:val="00656C9C"/>
    <w:rsid w:val="006732D7"/>
    <w:rsid w:val="00681B0B"/>
    <w:rsid w:val="006D4E2E"/>
    <w:rsid w:val="006E1AA8"/>
    <w:rsid w:val="006E44BC"/>
    <w:rsid w:val="00713DD9"/>
    <w:rsid w:val="0075150A"/>
    <w:rsid w:val="0076607D"/>
    <w:rsid w:val="00774AEA"/>
    <w:rsid w:val="007E0419"/>
    <w:rsid w:val="007E7CF2"/>
    <w:rsid w:val="00875DFA"/>
    <w:rsid w:val="008B7B5A"/>
    <w:rsid w:val="008D69BA"/>
    <w:rsid w:val="00905041"/>
    <w:rsid w:val="009351AF"/>
    <w:rsid w:val="00943747"/>
    <w:rsid w:val="00980771"/>
    <w:rsid w:val="009D49E4"/>
    <w:rsid w:val="00A62146"/>
    <w:rsid w:val="00A82B70"/>
    <w:rsid w:val="00AA6462"/>
    <w:rsid w:val="00AB36BF"/>
    <w:rsid w:val="00B05C0D"/>
    <w:rsid w:val="00B44394"/>
    <w:rsid w:val="00B573D7"/>
    <w:rsid w:val="00B63F4C"/>
    <w:rsid w:val="00B960C4"/>
    <w:rsid w:val="00BA5E6B"/>
    <w:rsid w:val="00BB4523"/>
    <w:rsid w:val="00BD49B7"/>
    <w:rsid w:val="00BF1796"/>
    <w:rsid w:val="00C15860"/>
    <w:rsid w:val="00C162C6"/>
    <w:rsid w:val="00C571B6"/>
    <w:rsid w:val="00C61201"/>
    <w:rsid w:val="00CA439D"/>
    <w:rsid w:val="00CC0A44"/>
    <w:rsid w:val="00CE5F16"/>
    <w:rsid w:val="00CF0387"/>
    <w:rsid w:val="00D40A23"/>
    <w:rsid w:val="00D5266B"/>
    <w:rsid w:val="00D707AB"/>
    <w:rsid w:val="00D82E03"/>
    <w:rsid w:val="00DA6CA7"/>
    <w:rsid w:val="00E8061F"/>
    <w:rsid w:val="00E83A0A"/>
    <w:rsid w:val="00EA5F9F"/>
    <w:rsid w:val="00F2073B"/>
    <w:rsid w:val="00F3321C"/>
    <w:rsid w:val="00F35CD2"/>
    <w:rsid w:val="00F745B1"/>
    <w:rsid w:val="00F9559C"/>
    <w:rsid w:val="00FC5EB3"/>
    <w:rsid w:val="00FF25F0"/>
    <w:rsid w:val="00FF5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08505D2"/>
  <w15:chartTrackingRefBased/>
  <w15:docId w15:val="{2E41A3D7-F814-4033-ACD3-DAA6E2DC2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3z0">
    <w:name w:val="WW8Num3z0"/>
    <w:rPr>
      <w:rFonts w:ascii="Symbol" w:eastAsia="Times New Roman" w:hAnsi="Symbol" w:cs="Times New Roman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FontStyle14">
    <w:name w:val="Font Style14"/>
    <w:rPr>
      <w:rFonts w:ascii="Times New Roman" w:hAnsi="Times New Roman" w:cs="Times New Roman"/>
      <w:sz w:val="18"/>
      <w:szCs w:val="18"/>
    </w:rPr>
  </w:style>
  <w:style w:type="character" w:customStyle="1" w:styleId="FontStyle11">
    <w:name w:val="Font Style11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2">
    <w:name w:val="Font Style12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13">
    <w:name w:val="Font Style13"/>
    <w:rPr>
      <w:rFonts w:ascii="Times New Roman" w:hAnsi="Times New Roman" w:cs="Times New Roman"/>
      <w:sz w:val="22"/>
      <w:szCs w:val="22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widowControl w:val="0"/>
      <w:spacing w:line="360" w:lineRule="auto"/>
    </w:pPr>
    <w:rPr>
      <w:b/>
    </w:r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</w:rPr>
  </w:style>
  <w:style w:type="paragraph" w:styleId="Nagwek">
    <w:name w:val="header"/>
    <w:basedOn w:val="Normalny"/>
    <w:pPr>
      <w:widowControl w:val="0"/>
      <w:tabs>
        <w:tab w:val="center" w:pos="4536"/>
        <w:tab w:val="right" w:pos="9072"/>
      </w:tabs>
    </w:pPr>
    <w:rPr>
      <w:sz w:val="20"/>
      <w:szCs w:val="20"/>
    </w:rPr>
  </w:style>
  <w:style w:type="paragraph" w:styleId="Stopka">
    <w:name w:val="footer"/>
    <w:basedOn w:val="Normalny"/>
    <w:pPr>
      <w:widowControl w:val="0"/>
      <w:tabs>
        <w:tab w:val="center" w:pos="4536"/>
        <w:tab w:val="right" w:pos="9072"/>
      </w:tabs>
    </w:pPr>
    <w:rPr>
      <w:sz w:val="20"/>
      <w:szCs w:val="20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customStyle="1" w:styleId="Style7">
    <w:name w:val="Style7"/>
    <w:basedOn w:val="Normalny"/>
    <w:pPr>
      <w:spacing w:line="206" w:lineRule="exact"/>
      <w:jc w:val="both"/>
    </w:pPr>
  </w:style>
  <w:style w:type="paragraph" w:customStyle="1" w:styleId="Style3">
    <w:name w:val="Style3"/>
    <w:basedOn w:val="Normalny"/>
    <w:pPr>
      <w:spacing w:line="277" w:lineRule="exact"/>
      <w:ind w:firstLine="3278"/>
      <w:jc w:val="both"/>
    </w:pPr>
  </w:style>
  <w:style w:type="paragraph" w:customStyle="1" w:styleId="Style4">
    <w:name w:val="Style4"/>
    <w:basedOn w:val="Normalny"/>
    <w:pPr>
      <w:spacing w:line="278" w:lineRule="exact"/>
      <w:jc w:val="both"/>
    </w:pPr>
  </w:style>
  <w:style w:type="paragraph" w:customStyle="1" w:styleId="Style9">
    <w:name w:val="Style9"/>
    <w:basedOn w:val="Normalny"/>
  </w:style>
  <w:style w:type="paragraph" w:customStyle="1" w:styleId="Style6">
    <w:name w:val="Style6"/>
    <w:basedOn w:val="Normalny"/>
    <w:pPr>
      <w:spacing w:line="274" w:lineRule="exact"/>
    </w:pPr>
  </w:style>
  <w:style w:type="paragraph" w:customStyle="1" w:styleId="Style5">
    <w:name w:val="Style5"/>
    <w:basedOn w:val="Normalny"/>
    <w:pPr>
      <w:spacing w:line="278" w:lineRule="exact"/>
      <w:jc w:val="both"/>
    </w:pPr>
  </w:style>
  <w:style w:type="paragraph" w:customStyle="1" w:styleId="Style8">
    <w:name w:val="Style8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wcity">
    <w:name w:val="Body Text Indent"/>
    <w:basedOn w:val="Normalny"/>
    <w:link w:val="TekstpodstawowywcityZnak"/>
    <w:rsid w:val="00B960C4"/>
    <w:pPr>
      <w:suppressAutoHyphens w:val="0"/>
      <w:spacing w:after="120"/>
      <w:ind w:left="283"/>
    </w:pPr>
    <w:rPr>
      <w:lang w:eastAsia="pl-PL"/>
    </w:rPr>
  </w:style>
  <w:style w:type="character" w:customStyle="1" w:styleId="TekstpodstawowywcityZnak">
    <w:name w:val="Tekst podstawowy wcięty Znak"/>
    <w:link w:val="Tekstpodstawowywcity"/>
    <w:rsid w:val="00B960C4"/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81B0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681B0B"/>
    <w:rPr>
      <w:rFonts w:ascii="Segoe UI" w:hAnsi="Segoe UI" w:cs="Segoe UI"/>
      <w:sz w:val="18"/>
      <w:szCs w:val="18"/>
      <w:lang w:eastAsia="ar-SA"/>
    </w:rPr>
  </w:style>
  <w:style w:type="paragraph" w:customStyle="1" w:styleId="Default">
    <w:name w:val="Default"/>
    <w:rsid w:val="00210CAF"/>
    <w:pPr>
      <w:autoSpaceDE w:val="0"/>
      <w:autoSpaceDN w:val="0"/>
      <w:adjustRightInd w:val="0"/>
    </w:pPr>
    <w:rPr>
      <w:rFonts w:ascii="Lato" w:hAnsi="Lato" w:cs="Lato"/>
      <w:color w:val="000000"/>
      <w:sz w:val="24"/>
      <w:szCs w:val="24"/>
    </w:rPr>
  </w:style>
  <w:style w:type="character" w:styleId="Odwoaniedokomentarza">
    <w:name w:val="annotation reference"/>
    <w:uiPriority w:val="99"/>
    <w:semiHidden/>
    <w:unhideWhenUsed/>
    <w:rsid w:val="004B68B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B68B3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4B68B3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B68B3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4B68B3"/>
    <w:rPr>
      <w:b/>
      <w:bCs/>
      <w:lang w:eastAsia="ar-SA"/>
    </w:rPr>
  </w:style>
  <w:style w:type="paragraph" w:styleId="Poprawka">
    <w:name w:val="Revision"/>
    <w:hidden/>
    <w:uiPriority w:val="99"/>
    <w:semiHidden/>
    <w:rsid w:val="005902F3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CHAL~1.DLU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4</TotalTime>
  <Pages>1</Pages>
  <Words>240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@t_siwz_zalacz#nr_kl</vt:lpstr>
    </vt:vector>
  </TitlesOfParts>
  <Company/>
  <LinksUpToDate>false</LinksUpToDate>
  <CharactersWithSpaces>1679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@t_siwz_zalacz#nr_kl</dc:title>
  <dc:subject/>
  <dc:creator>Michał Długoń</dc:creator>
  <cp:keywords/>
  <cp:lastModifiedBy>Joanna Geroch</cp:lastModifiedBy>
  <cp:revision>15</cp:revision>
  <cp:lastPrinted>1899-12-31T23:00:00Z</cp:lastPrinted>
  <dcterms:created xsi:type="dcterms:W3CDTF">2024-01-05T11:32:00Z</dcterms:created>
  <dcterms:modified xsi:type="dcterms:W3CDTF">2026-01-20T10:02:00Z</dcterms:modified>
</cp:coreProperties>
</file>