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79A40DA" w14:textId="1D12C2D4" w:rsidR="00865844" w:rsidRPr="00FC04C3" w:rsidRDefault="00AC532F" w:rsidP="008352B5">
      <w:pPr>
        <w:spacing w:line="360" w:lineRule="auto"/>
        <w:rPr>
          <w:rFonts w:ascii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  <w:lang w:eastAsia="pl-PL"/>
        </w:rPr>
        <w:t>Numer sprawy ZAT.26.4.</w:t>
      </w:r>
      <w:r w:rsidR="008D0563">
        <w:rPr>
          <w:rFonts w:ascii="Calibri" w:eastAsia="Calibri" w:hAnsi="Calibri" w:cs="Calibri"/>
          <w:b/>
          <w:color w:val="000000"/>
          <w:sz w:val="20"/>
          <w:szCs w:val="20"/>
          <w:lang w:eastAsia="pl-PL"/>
        </w:rPr>
        <w:t>2026</w:t>
      </w:r>
      <w:r w:rsidR="008146E8">
        <w:rPr>
          <w:rFonts w:ascii="Calibri" w:eastAsia="Calibri" w:hAnsi="Calibri" w:cs="Calibri"/>
          <w:b/>
          <w:color w:val="000000"/>
          <w:sz w:val="20"/>
          <w:szCs w:val="20"/>
          <w:lang w:eastAsia="pl-PL"/>
        </w:rPr>
        <w:t xml:space="preserve">                                                                                        </w:t>
      </w:r>
      <w:r w:rsidR="00645D58">
        <w:rPr>
          <w:rFonts w:ascii="Calibri" w:eastAsia="Calibri" w:hAnsi="Calibri" w:cs="Calibri"/>
          <w:b/>
          <w:color w:val="000000"/>
          <w:sz w:val="20"/>
          <w:szCs w:val="20"/>
          <w:lang w:eastAsia="pl-PL"/>
        </w:rPr>
        <w:t xml:space="preserve">                              </w:t>
      </w:r>
      <w:r w:rsidR="00CD2894">
        <w:rPr>
          <w:rFonts w:ascii="Calibri" w:hAnsi="Calibri" w:cs="Calibri"/>
          <w:b/>
          <w:sz w:val="20"/>
          <w:szCs w:val="20"/>
        </w:rPr>
        <w:t>Załącznik nr 5</w:t>
      </w:r>
      <w:r w:rsidR="00CF3A77" w:rsidRPr="00FC04C3">
        <w:rPr>
          <w:rFonts w:ascii="Calibri" w:hAnsi="Calibri" w:cs="Calibri"/>
          <w:b/>
          <w:sz w:val="20"/>
          <w:szCs w:val="20"/>
        </w:rPr>
        <w:t xml:space="preserve"> do </w:t>
      </w:r>
      <w:r w:rsidR="000A6160" w:rsidRPr="00FC04C3">
        <w:rPr>
          <w:rFonts w:ascii="Calibri" w:hAnsi="Calibri" w:cs="Calibri"/>
          <w:b/>
          <w:sz w:val="20"/>
          <w:szCs w:val="20"/>
        </w:rPr>
        <w:t>SWZ</w:t>
      </w:r>
    </w:p>
    <w:p w14:paraId="03B6C557" w14:textId="77777777" w:rsidR="00865844" w:rsidRPr="00FC04C3" w:rsidRDefault="00865844">
      <w:pPr>
        <w:pStyle w:val="Style3"/>
        <w:spacing w:before="34" w:line="274" w:lineRule="exact"/>
        <w:rPr>
          <w:rFonts w:ascii="Calibri" w:hAnsi="Calibri" w:cs="Calibri"/>
          <w:sz w:val="20"/>
          <w:szCs w:val="20"/>
        </w:rPr>
      </w:pPr>
    </w:p>
    <w:p w14:paraId="15BD3B6D" w14:textId="77777777" w:rsidR="000A6160" w:rsidRPr="00FC04C3" w:rsidRDefault="000A6160" w:rsidP="000A6160">
      <w:pPr>
        <w:spacing w:line="259" w:lineRule="auto"/>
        <w:ind w:left="562"/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b/>
          <w:sz w:val="20"/>
          <w:szCs w:val="20"/>
        </w:rPr>
        <w:t xml:space="preserve">Wykonawca:                                               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</w:t>
      </w:r>
    </w:p>
    <w:p w14:paraId="179D8D81" w14:textId="77777777" w:rsidR="000A6160" w:rsidRPr="00FC04C3" w:rsidRDefault="000A6160" w:rsidP="000A6160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124A5D97" w14:textId="77777777" w:rsidR="000A6160" w:rsidRPr="00FC04C3" w:rsidRDefault="000A6160" w:rsidP="000A6160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49F52785" w14:textId="77777777" w:rsidR="000A6160" w:rsidRPr="00FC04C3" w:rsidRDefault="000A6160" w:rsidP="000A6160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5CFA05F6" w14:textId="77777777" w:rsidR="000A6160" w:rsidRPr="00FC04C3" w:rsidRDefault="000A6160" w:rsidP="000A6160">
      <w:pPr>
        <w:spacing w:line="259" w:lineRule="auto"/>
        <w:ind w:left="562"/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i/>
          <w:sz w:val="20"/>
          <w:szCs w:val="20"/>
        </w:rPr>
        <w:t xml:space="preserve">(pełna nazwa/firma/imię i nazwisko, adres)                     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</w:t>
      </w:r>
    </w:p>
    <w:p w14:paraId="7EC396BD" w14:textId="77777777" w:rsidR="00865844" w:rsidRDefault="00865844" w:rsidP="00F12E1C">
      <w:pPr>
        <w:pStyle w:val="Style3"/>
        <w:spacing w:before="34" w:line="274" w:lineRule="exact"/>
        <w:ind w:firstLine="0"/>
        <w:rPr>
          <w:rFonts w:ascii="Calibri" w:hAnsi="Calibri" w:cs="Calibri"/>
          <w:sz w:val="20"/>
          <w:szCs w:val="20"/>
        </w:rPr>
      </w:pPr>
    </w:p>
    <w:p w14:paraId="15BCBC41" w14:textId="77777777" w:rsidR="00F12E1C" w:rsidRPr="005E01F8" w:rsidRDefault="00F12E1C" w:rsidP="00F12E1C">
      <w:pPr>
        <w:spacing w:line="360" w:lineRule="auto"/>
        <w:rPr>
          <w:rStyle w:val="FontStyle11"/>
          <w:rFonts w:asciiTheme="minorHAnsi" w:hAnsiTheme="minorHAnsi" w:cstheme="minorHAnsi"/>
          <w:b w:val="0"/>
          <w:i/>
          <w:iCs/>
          <w:sz w:val="20"/>
          <w:szCs w:val="20"/>
        </w:rPr>
      </w:pP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DOKUMENT SKŁ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AD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ANY NA OSOBNE WEZWANIE ZAMAWIAJ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Ą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CEGO</w:t>
      </w:r>
    </w:p>
    <w:p w14:paraId="7EB12949" w14:textId="77777777" w:rsidR="00081E2B" w:rsidRPr="00FC04C3" w:rsidRDefault="00081E2B" w:rsidP="00081E2B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  <w:r w:rsidRPr="00FC04C3">
        <w:rPr>
          <w:rStyle w:val="FontStyle11"/>
          <w:rFonts w:ascii="Calibri" w:hAnsi="Calibri" w:cs="Calibri"/>
          <w:sz w:val="20"/>
          <w:szCs w:val="20"/>
        </w:rPr>
        <w:t>WYKAZ OSÓB</w:t>
      </w:r>
    </w:p>
    <w:p w14:paraId="6D89D964" w14:textId="77777777" w:rsidR="00081E2B" w:rsidRPr="00FC04C3" w:rsidRDefault="00081E2B" w:rsidP="00081E2B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  <w:r w:rsidRPr="00FC04C3">
        <w:rPr>
          <w:rStyle w:val="FontStyle11"/>
          <w:rFonts w:ascii="Calibri" w:hAnsi="Calibri" w:cs="Calibri"/>
          <w:sz w:val="20"/>
          <w:szCs w:val="20"/>
        </w:rPr>
        <w:t>na potwierdzenie spełniania warunki określonego w pkt. 5.1.3 lit. b)</w:t>
      </w:r>
      <w:r>
        <w:rPr>
          <w:rStyle w:val="FontStyle11"/>
          <w:rFonts w:ascii="Calibri" w:hAnsi="Calibri" w:cs="Calibri"/>
          <w:sz w:val="20"/>
          <w:szCs w:val="20"/>
        </w:rPr>
        <w:t xml:space="preserve"> </w:t>
      </w:r>
      <w:r w:rsidRPr="00FC04C3">
        <w:rPr>
          <w:rStyle w:val="FontStyle11"/>
          <w:rFonts w:ascii="Calibri" w:hAnsi="Calibri" w:cs="Calibri"/>
          <w:sz w:val="20"/>
          <w:szCs w:val="20"/>
        </w:rPr>
        <w:t>SWZ</w:t>
      </w:r>
    </w:p>
    <w:p w14:paraId="5C65C58A" w14:textId="77777777" w:rsidR="00081E2B" w:rsidRPr="00FC04C3" w:rsidRDefault="00081E2B" w:rsidP="00081E2B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</w:p>
    <w:p w14:paraId="327F8647" w14:textId="76683AB0" w:rsidR="00067094" w:rsidRPr="00C15860" w:rsidRDefault="00081E2B" w:rsidP="00067094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sz w:val="20"/>
          <w:szCs w:val="20"/>
        </w:rPr>
      </w:pPr>
      <w:r w:rsidRPr="00FC04C3">
        <w:rPr>
          <w:rFonts w:ascii="Calibri" w:hAnsi="Calibri" w:cs="Calibri"/>
          <w:sz w:val="20"/>
          <w:szCs w:val="20"/>
        </w:rPr>
        <w:t xml:space="preserve">Dotyczy postępowania na usługę </w:t>
      </w:r>
      <w:r w:rsidR="001C1DB6">
        <w:rPr>
          <w:rFonts w:ascii="Calibri" w:hAnsi="Calibri" w:cs="Calibri"/>
          <w:sz w:val="20"/>
          <w:szCs w:val="20"/>
        </w:rPr>
        <w:t xml:space="preserve">społeczną </w:t>
      </w:r>
      <w:proofErr w:type="spellStart"/>
      <w:r w:rsidR="001C1DB6">
        <w:rPr>
          <w:rFonts w:ascii="Calibri" w:hAnsi="Calibri" w:cs="Calibri"/>
          <w:sz w:val="20"/>
          <w:szCs w:val="20"/>
        </w:rPr>
        <w:t>pn</w:t>
      </w:r>
      <w:proofErr w:type="spellEnd"/>
      <w:r w:rsidR="001C1DB6">
        <w:rPr>
          <w:rFonts w:ascii="Calibri" w:hAnsi="Calibri" w:cs="Calibri"/>
          <w:sz w:val="20"/>
          <w:szCs w:val="20"/>
        </w:rPr>
        <w:t>.</w:t>
      </w:r>
      <w:r w:rsidR="00067094" w:rsidRPr="00C15860">
        <w:rPr>
          <w:rFonts w:ascii="Calibri" w:hAnsi="Calibri" w:cs="Calibri"/>
          <w:sz w:val="20"/>
          <w:szCs w:val="20"/>
        </w:rPr>
        <w:t>„</w:t>
      </w:r>
      <w:r w:rsidR="00067094" w:rsidRPr="00C15860">
        <w:rPr>
          <w:rFonts w:ascii="Calibri" w:hAnsi="Calibri" w:cs="Calibri"/>
          <w:b/>
          <w:sz w:val="20"/>
          <w:szCs w:val="20"/>
        </w:rPr>
        <w:t xml:space="preserve">Usługi ochrony osób i mienia w </w:t>
      </w:r>
      <w:r w:rsidR="009831F8">
        <w:rPr>
          <w:rFonts w:ascii="Calibri" w:hAnsi="Calibri" w:cs="Calibri"/>
          <w:b/>
          <w:sz w:val="20"/>
          <w:szCs w:val="20"/>
        </w:rPr>
        <w:t xml:space="preserve">obiektach </w:t>
      </w:r>
      <w:bookmarkStart w:id="0" w:name="_GoBack"/>
      <w:bookmarkEnd w:id="0"/>
      <w:r w:rsidR="009831F8">
        <w:rPr>
          <w:rFonts w:ascii="Calibri" w:hAnsi="Calibri" w:cs="Calibri"/>
          <w:b/>
          <w:sz w:val="20"/>
          <w:szCs w:val="20"/>
        </w:rPr>
        <w:t>Cricoteki</w:t>
      </w:r>
      <w:r w:rsidR="00067094">
        <w:rPr>
          <w:rFonts w:ascii="Calibri" w:hAnsi="Calibri" w:cs="Calibri"/>
          <w:b/>
          <w:sz w:val="20"/>
          <w:szCs w:val="20"/>
        </w:rPr>
        <w:t xml:space="preserve"> w Krakowie</w:t>
      </w:r>
      <w:r w:rsidR="00067094" w:rsidRPr="00C15860">
        <w:rPr>
          <w:rFonts w:ascii="Calibri" w:hAnsi="Calibri" w:cs="Calibri"/>
          <w:b/>
          <w:sz w:val="20"/>
          <w:szCs w:val="20"/>
        </w:rPr>
        <w:t xml:space="preserve"> wraz z interwencją zmotoryzowanej grupy interwencyjnej</w:t>
      </w:r>
      <w:r w:rsidR="00067094" w:rsidRPr="00C15860">
        <w:rPr>
          <w:rFonts w:ascii="Calibri" w:hAnsi="Calibri" w:cs="Calibri"/>
          <w:sz w:val="20"/>
          <w:szCs w:val="20"/>
        </w:rPr>
        <w:t xml:space="preserve">” </w:t>
      </w:r>
      <w:r w:rsidR="00877809">
        <w:rPr>
          <w:rFonts w:ascii="Calibri" w:hAnsi="Calibri" w:cs="Calibri"/>
          <w:sz w:val="20"/>
          <w:szCs w:val="20"/>
        </w:rPr>
        <w:t>Numer sprawy: ZAT.26.4.</w:t>
      </w:r>
      <w:r w:rsidR="00067094">
        <w:rPr>
          <w:rFonts w:ascii="Calibri" w:hAnsi="Calibri" w:cs="Calibri"/>
          <w:sz w:val="20"/>
          <w:szCs w:val="20"/>
        </w:rPr>
        <w:t>202</w:t>
      </w:r>
      <w:r w:rsidR="005A6EB0">
        <w:rPr>
          <w:rFonts w:ascii="Calibri" w:hAnsi="Calibri" w:cs="Calibri"/>
          <w:sz w:val="20"/>
          <w:szCs w:val="20"/>
        </w:rPr>
        <w:t>6</w:t>
      </w:r>
    </w:p>
    <w:p w14:paraId="475834D8" w14:textId="72D6B8E1" w:rsidR="00081E2B" w:rsidRPr="00FC04C3" w:rsidRDefault="00081E2B" w:rsidP="00081E2B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b/>
          <w:sz w:val="20"/>
          <w:szCs w:val="20"/>
        </w:rPr>
      </w:pPr>
    </w:p>
    <w:p w14:paraId="5869E28A" w14:textId="1125756A" w:rsidR="00081E2B" w:rsidRPr="00BE5A97" w:rsidRDefault="00081E2B" w:rsidP="00BE5A97">
      <w:pPr>
        <w:tabs>
          <w:tab w:val="left" w:pos="360"/>
        </w:tabs>
        <w:jc w:val="both"/>
        <w:rPr>
          <w:rFonts w:ascii="Calibri" w:eastAsia="Tahoma" w:hAnsi="Calibri" w:cs="Calibri"/>
          <w:sz w:val="20"/>
          <w:szCs w:val="20"/>
        </w:rPr>
      </w:pPr>
      <w:r w:rsidRPr="00FC04C3">
        <w:rPr>
          <w:rFonts w:ascii="Calibri" w:eastAsia="Tahoma" w:hAnsi="Calibri" w:cs="Calibri"/>
          <w:sz w:val="20"/>
          <w:szCs w:val="20"/>
        </w:rPr>
        <w:t>Przedmiotowe zamówienie zrealizujemy przy pomocy następujących osób:</w:t>
      </w:r>
    </w:p>
    <w:p w14:paraId="39B59DE0" w14:textId="77777777" w:rsidR="00BB4675" w:rsidRPr="00FC04C3" w:rsidRDefault="00BB4675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b/>
          <w:sz w:val="20"/>
          <w:szCs w:val="20"/>
        </w:rPr>
      </w:pPr>
    </w:p>
    <w:tbl>
      <w:tblPr>
        <w:tblW w:w="5742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5"/>
        <w:gridCol w:w="1858"/>
        <w:gridCol w:w="1418"/>
        <w:gridCol w:w="1842"/>
        <w:gridCol w:w="2125"/>
        <w:gridCol w:w="2125"/>
        <w:gridCol w:w="1134"/>
      </w:tblGrid>
      <w:tr w:rsidR="00141EF1" w:rsidRPr="00EA154E" w14:paraId="40A83B77" w14:textId="77777777" w:rsidTr="00141EF1">
        <w:trPr>
          <w:trHeight w:val="1323"/>
        </w:trPr>
        <w:tc>
          <w:tcPr>
            <w:tcW w:w="251" w:type="pct"/>
            <w:shd w:val="clear" w:color="auto" w:fill="D9D9D9" w:themeFill="background1" w:themeFillShade="D9"/>
            <w:vAlign w:val="center"/>
          </w:tcPr>
          <w:p w14:paraId="5D77A82B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>L.p.</w:t>
            </w:r>
          </w:p>
        </w:tc>
        <w:tc>
          <w:tcPr>
            <w:tcW w:w="840" w:type="pct"/>
            <w:shd w:val="clear" w:color="auto" w:fill="D9D9D9" w:themeFill="background1" w:themeFillShade="D9"/>
            <w:vAlign w:val="center"/>
          </w:tcPr>
          <w:p w14:paraId="527B5316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>Imię i Nazwisko</w:t>
            </w:r>
          </w:p>
        </w:tc>
        <w:tc>
          <w:tcPr>
            <w:tcW w:w="641" w:type="pct"/>
            <w:shd w:val="clear" w:color="auto" w:fill="D9D9D9" w:themeFill="background1" w:themeFillShade="D9"/>
            <w:vAlign w:val="center"/>
          </w:tcPr>
          <w:p w14:paraId="602F482F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>Rola w realizacji zamówienia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14:paraId="10F12112" w14:textId="77777777" w:rsidR="00141EF1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</w:p>
          <w:p w14:paraId="3854B328" w14:textId="77777777" w:rsidR="00141EF1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>Kwalifikacje zawodowe (uprawnienia)</w:t>
            </w:r>
          </w:p>
          <w:p w14:paraId="355B2B8A" w14:textId="5221C4B3" w:rsidR="00141EF1" w:rsidRDefault="00141EF1" w:rsidP="002A0287">
            <w:pPr>
              <w:pStyle w:val="Zwykytekst"/>
              <w:jc w:val="center"/>
              <w:rPr>
                <w:rFonts w:ascii="Calibri" w:hAnsi="Calibri" w:cs="Calibri"/>
                <w:sz w:val="16"/>
                <w:szCs w:val="17"/>
                <w:lang w:val="pl-PL" w:eastAsia="pl-PL"/>
              </w:rPr>
            </w:pP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>zaznaczyć</w:t>
            </w:r>
          </w:p>
          <w:p w14:paraId="0D8E7BE5" w14:textId="05A221CE" w:rsidR="00141EF1" w:rsidRPr="002D6078" w:rsidRDefault="00141EF1" w:rsidP="002A0287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 TAK lub NIE</w:t>
            </w:r>
            <w:r w:rsidRPr="002D6078">
              <w:rPr>
                <w:rFonts w:ascii="Calibri" w:hAnsi="Calibri" w:cs="Calibri"/>
                <w:sz w:val="16"/>
                <w:szCs w:val="17"/>
                <w:lang w:val="pl-PL" w:eastAsia="pl-PL"/>
              </w:rPr>
              <w:t>)</w:t>
            </w: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 </w:t>
            </w:r>
          </w:p>
        </w:tc>
        <w:tc>
          <w:tcPr>
            <w:tcW w:w="961" w:type="pct"/>
            <w:shd w:val="clear" w:color="auto" w:fill="D9D9D9" w:themeFill="background1" w:themeFillShade="D9"/>
            <w:vAlign w:val="center"/>
          </w:tcPr>
          <w:p w14:paraId="2E33B731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 xml:space="preserve">Doświadczenie zawodowe w pracy </w:t>
            </w:r>
            <w:r w:rsidRPr="002D6078"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 </w:t>
            </w: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 xml:space="preserve">na danym stanowisku </w:t>
            </w:r>
          </w:p>
          <w:p w14:paraId="110792B8" w14:textId="0BB1B041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sz w:val="16"/>
                <w:szCs w:val="17"/>
                <w:lang w:val="pl-PL" w:eastAsia="pl-PL"/>
              </w:rPr>
              <w:t>(</w:t>
            </w: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podać </w:t>
            </w:r>
            <w:r w:rsidRPr="002D6078">
              <w:rPr>
                <w:rFonts w:ascii="Calibri" w:hAnsi="Calibri" w:cs="Calibri"/>
                <w:sz w:val="16"/>
                <w:szCs w:val="17"/>
                <w:lang w:val="pl-PL" w:eastAsia="pl-PL"/>
              </w:rPr>
              <w:t>w latach</w:t>
            </w: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 lub zaznaczyć TAK lub NIE</w:t>
            </w:r>
            <w:r w:rsidRPr="002D6078">
              <w:rPr>
                <w:rFonts w:ascii="Calibri" w:hAnsi="Calibri" w:cs="Calibri"/>
                <w:sz w:val="16"/>
                <w:szCs w:val="17"/>
                <w:lang w:val="pl-PL" w:eastAsia="pl-PL"/>
              </w:rPr>
              <w:t>)</w:t>
            </w:r>
          </w:p>
        </w:tc>
        <w:tc>
          <w:tcPr>
            <w:tcW w:w="961" w:type="pct"/>
            <w:shd w:val="clear" w:color="auto" w:fill="D9D9D9" w:themeFill="background1" w:themeFillShade="D9"/>
          </w:tcPr>
          <w:p w14:paraId="49E3E558" w14:textId="77777777" w:rsidR="00141EF1" w:rsidRDefault="00141EF1" w:rsidP="00141EF1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</w:p>
          <w:p w14:paraId="1C759560" w14:textId="77777777" w:rsidR="00141EF1" w:rsidRDefault="00141EF1" w:rsidP="00141EF1">
            <w:pPr>
              <w:pStyle w:val="Zwykytekst"/>
              <w:jc w:val="center"/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6"/>
                <w:szCs w:val="17"/>
                <w:lang w:val="pl-PL" w:eastAsia="pl-PL"/>
              </w:rPr>
              <w:t>(uprawnienia)</w:t>
            </w:r>
          </w:p>
          <w:p w14:paraId="566B6628" w14:textId="4EE96110" w:rsidR="00141EF1" w:rsidRDefault="00141EF1" w:rsidP="00141EF1">
            <w:pPr>
              <w:pStyle w:val="Zwykytekst"/>
              <w:jc w:val="center"/>
              <w:rPr>
                <w:rFonts w:ascii="Calibri" w:hAnsi="Calibri" w:cs="Calibri"/>
                <w:sz w:val="16"/>
                <w:szCs w:val="17"/>
                <w:lang w:val="pl-PL" w:eastAsia="pl-PL"/>
              </w:rPr>
            </w:pP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>zaświadczenia potwierdzające</w:t>
            </w:r>
            <w:r w:rsidR="00B72F8F">
              <w:rPr>
                <w:rFonts w:ascii="Calibri" w:hAnsi="Calibri" w:cs="Calibri"/>
                <w:sz w:val="16"/>
                <w:szCs w:val="17"/>
                <w:lang w:val="pl-PL" w:eastAsia="pl-PL"/>
              </w:rPr>
              <w:t xml:space="preserve"> </w:t>
            </w:r>
            <w:r w:rsidRPr="00141EF1">
              <w:rPr>
                <w:rFonts w:ascii="Calibri" w:hAnsi="Calibri" w:cs="Calibri"/>
                <w:sz w:val="16"/>
                <w:szCs w:val="17"/>
                <w:lang w:val="pl-PL" w:eastAsia="pl-PL"/>
              </w:rPr>
              <w:t>umiejętności z zakresu udzielania pierwszej pomocy medycznej.</w:t>
            </w:r>
          </w:p>
          <w:p w14:paraId="7D878674" w14:textId="77777777" w:rsidR="00141EF1" w:rsidRDefault="00141EF1" w:rsidP="00141EF1">
            <w:pPr>
              <w:pStyle w:val="Zwykytekst"/>
              <w:jc w:val="center"/>
              <w:rPr>
                <w:rFonts w:ascii="Calibri" w:hAnsi="Calibri" w:cs="Calibri"/>
                <w:sz w:val="16"/>
                <w:szCs w:val="17"/>
                <w:lang w:val="pl-PL" w:eastAsia="pl-PL"/>
              </w:rPr>
            </w:pPr>
          </w:p>
          <w:p w14:paraId="65F04B5B" w14:textId="533E0E3E" w:rsidR="00141EF1" w:rsidRDefault="00141EF1" w:rsidP="00141EF1">
            <w:pPr>
              <w:pStyle w:val="Zwykytekst"/>
              <w:jc w:val="center"/>
              <w:rPr>
                <w:rFonts w:ascii="Calibri" w:hAnsi="Calibri" w:cs="Calibri"/>
                <w:sz w:val="16"/>
                <w:szCs w:val="17"/>
                <w:lang w:val="pl-PL" w:eastAsia="pl-PL"/>
              </w:rPr>
            </w:pPr>
            <w:r>
              <w:rPr>
                <w:rFonts w:ascii="Calibri" w:hAnsi="Calibri" w:cs="Calibri"/>
                <w:sz w:val="16"/>
                <w:szCs w:val="17"/>
                <w:lang w:val="pl-PL" w:eastAsia="pl-PL"/>
              </w:rPr>
              <w:t>(zaznaczyć</w:t>
            </w:r>
          </w:p>
          <w:p w14:paraId="7365B7FF" w14:textId="4E87C6D6" w:rsidR="00141EF1" w:rsidRDefault="00141EF1" w:rsidP="00141EF1">
            <w:pPr>
              <w:tabs>
                <w:tab w:val="left" w:pos="0"/>
              </w:tabs>
              <w:spacing w:line="276" w:lineRule="auto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  <w:r>
              <w:rPr>
                <w:rFonts w:ascii="Calibri" w:hAnsi="Calibri" w:cs="Calibri"/>
                <w:sz w:val="16"/>
                <w:szCs w:val="17"/>
                <w:lang w:eastAsia="pl-PL"/>
              </w:rPr>
              <w:t xml:space="preserve"> TAK lub NIE</w:t>
            </w:r>
            <w:r w:rsidRPr="002D6078">
              <w:rPr>
                <w:rFonts w:ascii="Calibri" w:hAnsi="Calibri" w:cs="Calibri"/>
                <w:sz w:val="16"/>
                <w:szCs w:val="17"/>
                <w:lang w:eastAsia="pl-PL"/>
              </w:rPr>
              <w:t>)</w:t>
            </w: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19006ED2" w14:textId="04956C3B" w:rsidR="00141EF1" w:rsidRPr="00EA154E" w:rsidRDefault="00141EF1" w:rsidP="000C2E5C">
            <w:pPr>
              <w:tabs>
                <w:tab w:val="left" w:pos="0"/>
              </w:tabs>
              <w:spacing w:line="276" w:lineRule="auto"/>
              <w:jc w:val="center"/>
              <w:rPr>
                <w:rFonts w:ascii="Calibri" w:hAnsi="Calibri" w:cs="Calibri"/>
                <w:b/>
                <w:color w:val="FF0000"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sz w:val="17"/>
                <w:szCs w:val="17"/>
              </w:rPr>
              <w:t>Informacja o podstawie do dysponowania</w:t>
            </w:r>
          </w:p>
        </w:tc>
      </w:tr>
      <w:tr w:rsidR="00141EF1" w:rsidRPr="002D6078" w14:paraId="7B2576E3" w14:textId="77777777" w:rsidTr="00141EF1">
        <w:tc>
          <w:tcPr>
            <w:tcW w:w="251" w:type="pct"/>
            <w:shd w:val="clear" w:color="auto" w:fill="auto"/>
            <w:vAlign w:val="center"/>
          </w:tcPr>
          <w:p w14:paraId="10FE2185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(1)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0058A444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(2)</w:t>
            </w:r>
          </w:p>
        </w:tc>
        <w:tc>
          <w:tcPr>
            <w:tcW w:w="641" w:type="pct"/>
            <w:shd w:val="clear" w:color="auto" w:fill="auto"/>
            <w:vAlign w:val="center"/>
          </w:tcPr>
          <w:p w14:paraId="63A279FA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(3)</w:t>
            </w:r>
          </w:p>
        </w:tc>
        <w:tc>
          <w:tcPr>
            <w:tcW w:w="833" w:type="pct"/>
            <w:shd w:val="clear" w:color="auto" w:fill="auto"/>
          </w:tcPr>
          <w:p w14:paraId="6B2E4B47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(4)</w:t>
            </w:r>
          </w:p>
        </w:tc>
        <w:tc>
          <w:tcPr>
            <w:tcW w:w="961" w:type="pct"/>
            <w:shd w:val="clear" w:color="auto" w:fill="auto"/>
            <w:vAlign w:val="center"/>
          </w:tcPr>
          <w:p w14:paraId="6A0ADAC0" w14:textId="77777777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 w:rsidRPr="002D6078"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(5)</w:t>
            </w:r>
          </w:p>
        </w:tc>
        <w:tc>
          <w:tcPr>
            <w:tcW w:w="961" w:type="pct"/>
          </w:tcPr>
          <w:p w14:paraId="50B26EA6" w14:textId="77777777" w:rsidR="00141EF1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</w:p>
        </w:tc>
        <w:tc>
          <w:tcPr>
            <w:tcW w:w="513" w:type="pct"/>
          </w:tcPr>
          <w:p w14:paraId="061BFF80" w14:textId="2050A40E" w:rsidR="00141EF1" w:rsidRPr="002D6078" w:rsidRDefault="00141EF1" w:rsidP="001A0F44">
            <w:pPr>
              <w:pStyle w:val="Zwykytekst"/>
              <w:jc w:val="center"/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</w:pPr>
            <w:r>
              <w:rPr>
                <w:rFonts w:ascii="Calibri" w:hAnsi="Calibri" w:cs="Calibri"/>
                <w:b/>
                <w:sz w:val="17"/>
                <w:szCs w:val="17"/>
                <w:lang w:val="pl-PL" w:eastAsia="pl-PL"/>
              </w:rPr>
              <w:t>(6)</w:t>
            </w:r>
          </w:p>
        </w:tc>
      </w:tr>
      <w:tr w:rsidR="00141EF1" w:rsidRPr="002D6078" w14:paraId="1B665275" w14:textId="77777777" w:rsidTr="005C38E1">
        <w:trPr>
          <w:trHeight w:val="1980"/>
        </w:trPr>
        <w:tc>
          <w:tcPr>
            <w:tcW w:w="251" w:type="pct"/>
            <w:shd w:val="clear" w:color="auto" w:fill="auto"/>
            <w:vAlign w:val="center"/>
          </w:tcPr>
          <w:p w14:paraId="674ED4CE" w14:textId="77777777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2D6078">
              <w:rPr>
                <w:rFonts w:ascii="Calibri" w:hAnsi="Calibri" w:cs="Calibri"/>
                <w:b/>
                <w:i/>
                <w:sz w:val="17"/>
                <w:szCs w:val="17"/>
              </w:rPr>
              <w:t>1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5646C3DE" w14:textId="77777777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4524BD57" w14:textId="77777777" w:rsidR="00141EF1" w:rsidRDefault="00141EF1" w:rsidP="00EF14F6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986583">
              <w:rPr>
                <w:rFonts w:ascii="Calibri" w:hAnsi="Calibri" w:cs="Calibri"/>
                <w:sz w:val="17"/>
                <w:szCs w:val="17"/>
              </w:rPr>
              <w:t xml:space="preserve">Kwalifikowany Pracownik ochrony </w:t>
            </w:r>
          </w:p>
          <w:p w14:paraId="73D4FE1A" w14:textId="2D808314" w:rsidR="00141EF1" w:rsidRPr="00EC5C04" w:rsidRDefault="00141EF1" w:rsidP="00EF14F6">
            <w:pPr>
              <w:spacing w:before="120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  <w:r w:rsidRPr="00EC5C04">
              <w:rPr>
                <w:rFonts w:ascii="Calibri" w:hAnsi="Calibri" w:cs="Calibri"/>
                <w:b/>
                <w:sz w:val="17"/>
                <w:szCs w:val="17"/>
              </w:rPr>
              <w:t>KOORDYNATOR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4D251F36" w14:textId="77777777" w:rsidR="00141EF1" w:rsidRPr="002D6078" w:rsidRDefault="00141EF1" w:rsidP="005C38E1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</w:p>
          <w:p w14:paraId="521192F5" w14:textId="385546AF" w:rsidR="00141EF1" w:rsidRDefault="00141EF1" w:rsidP="005C38E1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 w:rsidRPr="00A55B23">
              <w:rPr>
                <w:rFonts w:ascii="Calibri" w:hAnsi="Calibri" w:cs="Calibri"/>
                <w:i/>
                <w:color w:val="000000" w:themeColor="text1"/>
                <w:sz w:val="17"/>
                <w:szCs w:val="17"/>
              </w:rPr>
              <w:t xml:space="preserve">1. nr legitymacji   </w:t>
            </w:r>
            <w:r>
              <w:rPr>
                <w:rFonts w:ascii="Calibri" w:hAnsi="Calibri" w:cs="Calibri"/>
                <w:i/>
                <w:sz w:val="17"/>
                <w:szCs w:val="17"/>
              </w:rPr>
              <w:t>………………..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…….</w:t>
            </w:r>
          </w:p>
          <w:p w14:paraId="1DA7844F" w14:textId="77777777" w:rsidR="00141EF1" w:rsidRDefault="00141EF1" w:rsidP="005C38E1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242B2686" w14:textId="4E801C53" w:rsidR="00141EF1" w:rsidRPr="00C72F92" w:rsidRDefault="00015CBF" w:rsidP="005C38E1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szCs w:val="17"/>
                <w:lang w:eastAsia="pl-PL"/>
              </w:rPr>
              <w:t xml:space="preserve">          </w:t>
            </w:r>
            <w:r w:rsidR="00141EF1"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691ED998" w14:textId="3CFC9B43" w:rsidR="00141EF1" w:rsidRPr="00141EF1" w:rsidRDefault="00141EF1" w:rsidP="00C72F92">
            <w:pPr>
              <w:pStyle w:val="Tekstpodstawowy3"/>
              <w:rPr>
                <w:rFonts w:ascii="Calibri" w:hAnsi="Calibri" w:cs="Calibri"/>
              </w:rPr>
            </w:pPr>
            <w:r w:rsidRPr="00141EF1">
              <w:rPr>
                <w:rFonts w:ascii="Calibri" w:hAnsi="Calibri" w:cs="Calibri"/>
              </w:rPr>
              <w:t>co najmniej 5-letnie doświadczenie w wykonywaniu czynności w zakresie bezpośredniej ochrony fizycznej osób i mienia, w tym co najmniej 3 letnie doświadczenie w koordynowaniu w ww. okresie, grupą co najmniej 12 pracowników ochrony;</w:t>
            </w:r>
          </w:p>
          <w:p w14:paraId="2671963B" w14:textId="39A8EC2E" w:rsidR="00141EF1" w:rsidRPr="00C72F92" w:rsidRDefault="00141EF1" w:rsidP="00C72F92">
            <w:pPr>
              <w:pStyle w:val="Tekstpodstawowy3"/>
              <w:rPr>
                <w:rFonts w:ascii="Calibri" w:hAnsi="Calibri" w:cs="Calibri"/>
                <w:b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961" w:type="pct"/>
          </w:tcPr>
          <w:p w14:paraId="434356FA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096C81DA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22BE312F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75719942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22117A3B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138AE9A6" w14:textId="77777777" w:rsidR="00141EF1" w:rsidRDefault="00141EF1" w:rsidP="002D04DE">
            <w:pPr>
              <w:pStyle w:val="Tekstpodstawowy3"/>
              <w:jc w:val="center"/>
              <w:rPr>
                <w:rFonts w:ascii="Calibri" w:hAnsi="Calibri" w:cs="Calibri"/>
                <w:b/>
                <w:sz w:val="17"/>
                <w:szCs w:val="17"/>
              </w:rPr>
            </w:pPr>
          </w:p>
          <w:p w14:paraId="3A527162" w14:textId="56C79F9E" w:rsidR="00141EF1" w:rsidRPr="002D6078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vAlign w:val="center"/>
          </w:tcPr>
          <w:p w14:paraId="3AEC6EE0" w14:textId="684BADAB" w:rsidR="00141EF1" w:rsidRPr="002D6078" w:rsidRDefault="00141EF1" w:rsidP="002D04D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58F3BD04" w14:textId="77777777" w:rsidTr="005C38E1">
        <w:trPr>
          <w:trHeight w:val="740"/>
        </w:trPr>
        <w:tc>
          <w:tcPr>
            <w:tcW w:w="251" w:type="pct"/>
            <w:shd w:val="clear" w:color="auto" w:fill="auto"/>
            <w:vAlign w:val="center"/>
          </w:tcPr>
          <w:p w14:paraId="069633EB" w14:textId="6DBCBD5C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2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4B52827B" w14:textId="77777777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376486CB" w14:textId="0A6BBEA3" w:rsidR="00141EF1" w:rsidRPr="002D6078" w:rsidRDefault="00141EF1" w:rsidP="001A0F44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5E5FD323" w14:textId="53C368BB" w:rsidR="00141EF1" w:rsidRDefault="00141EF1" w:rsidP="005C38E1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1D33CF11" w14:textId="77777777" w:rsidR="00141EF1" w:rsidRDefault="00141EF1" w:rsidP="005C38E1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2693F8FB" w14:textId="37EF1D49" w:rsidR="00141EF1" w:rsidRPr="002D6078" w:rsidRDefault="00015CBF" w:rsidP="005C38E1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szCs w:val="17"/>
                <w:lang w:eastAsia="pl-PL"/>
              </w:rPr>
              <w:t xml:space="preserve">          </w:t>
            </w:r>
            <w:r w:rsidR="00141EF1"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  <w:vAlign w:val="center"/>
          </w:tcPr>
          <w:p w14:paraId="15C389DB" w14:textId="7EB0A57F" w:rsidR="00141EF1" w:rsidRPr="002D6078" w:rsidRDefault="00141EF1" w:rsidP="00C824DA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44036CA6" w14:textId="77777777" w:rsidR="00141EF1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526C02CE" w14:textId="77777777" w:rsidR="00141EF1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4B48543" w14:textId="77777777" w:rsidR="00141EF1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C690872" w14:textId="77777777" w:rsidR="00141EF1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EED3DA1" w14:textId="1475E498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</w:tcPr>
          <w:p w14:paraId="3DED7023" w14:textId="07D48489" w:rsidR="00141EF1" w:rsidRPr="002D6078" w:rsidRDefault="00141EF1" w:rsidP="001A0F44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7D7BF60B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19A7152D" w14:textId="6F332F88" w:rsidR="00141EF1" w:rsidRPr="002D6078" w:rsidRDefault="00141EF1" w:rsidP="00C824DA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3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39E42734" w14:textId="77777777" w:rsidR="00141EF1" w:rsidRPr="002D6078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00C0D727" w14:textId="627D3513" w:rsidR="00141EF1" w:rsidRPr="002D6078" w:rsidRDefault="00141EF1" w:rsidP="00C824DA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19626F">
              <w:rPr>
                <w:rFonts w:ascii="Calibri" w:hAnsi="Calibri" w:cs="Calibri"/>
                <w:sz w:val="17"/>
                <w:szCs w:val="17"/>
              </w:rPr>
              <w:t>kwalifikowany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0A95C35A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</w:p>
          <w:p w14:paraId="304F6F26" w14:textId="4418F16D" w:rsidR="00141EF1" w:rsidRDefault="00141EF1" w:rsidP="00A57C5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</w:t>
            </w:r>
            <w:r>
              <w:rPr>
                <w:rFonts w:ascii="Calibri" w:hAnsi="Calibri" w:cs="Calibri"/>
                <w:i/>
                <w:sz w:val="17"/>
                <w:szCs w:val="17"/>
              </w:rPr>
              <w:t>……</w:t>
            </w:r>
          </w:p>
          <w:p w14:paraId="7267C983" w14:textId="77777777" w:rsidR="00141EF1" w:rsidRDefault="00141EF1" w:rsidP="00C57191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010A9DCE" w14:textId="12AA9616" w:rsidR="00141EF1" w:rsidRPr="002D6078" w:rsidRDefault="00141EF1" w:rsidP="00953331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677BF844" w14:textId="77777777" w:rsidR="00141EF1" w:rsidRDefault="00141EF1" w:rsidP="00C824DA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19F034C1" w14:textId="77777777" w:rsidR="00141EF1" w:rsidRDefault="00141EF1" w:rsidP="00C824DA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0F54A8E1" w14:textId="510B98B9" w:rsidR="00141EF1" w:rsidRPr="002D6078" w:rsidRDefault="00141EF1" w:rsidP="00C824DA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09CF5358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1BD0C51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C8E65D9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DE641B8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057434D8" w14:textId="77777777" w:rsidR="00141EF1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9C0937F" w14:textId="561C05D4" w:rsidR="00141EF1" w:rsidRPr="002D6078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</w:tcPr>
          <w:p w14:paraId="6C6F1B6C" w14:textId="6E623CBA" w:rsidR="00141EF1" w:rsidRPr="002D6078" w:rsidRDefault="00141EF1" w:rsidP="00C824DA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38A7E561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179AEEEC" w14:textId="1B90D24E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4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2DCC8F01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1B96E6D7" w14:textId="2A8C45A8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6258FE65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0B2443A8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 xml:space="preserve">zaświadczenie o wpisie na listę kwalifikowanych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lastRenderedPageBreak/>
              <w:t>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5550A4BE" w14:textId="09444B24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2F2497BF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11CCEA2A" w14:textId="44EEC966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0C187B2C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23A02B4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6868451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18ED180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28B74A1" w14:textId="2F07C636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</w:tcPr>
          <w:p w14:paraId="3F47983B" w14:textId="7BE74693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5CF08173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1C177AD4" w14:textId="526CD439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5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4BCFE085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00E52F6D" w14:textId="5F4B49D8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665CBC68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0EB4D2ED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3EECBBAD" w14:textId="4A0C8C3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4F4C9E05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1AE8B397" w14:textId="17B11FE1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  <w:vAlign w:val="center"/>
          </w:tcPr>
          <w:p w14:paraId="584BCD9F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F1C3BF4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934EEC3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EB870B3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73EB1CF" w14:textId="096DF6A2" w:rsidR="00141EF1" w:rsidRPr="002D6078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</w:tcPr>
          <w:p w14:paraId="0DD5C4ED" w14:textId="6B062ECF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4F7EAD0B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11A31250" w14:textId="593185FD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6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3802525E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4C1EA8AE" w14:textId="1C0FFB3D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2C261ADE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4CE189F8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7C7DD0C6" w14:textId="0376C856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49570C18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01BF26B5" w14:textId="0120BBB5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  <w:vAlign w:val="bottom"/>
          </w:tcPr>
          <w:p w14:paraId="5A9B55DA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4398475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D9B446E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89D3E8D" w14:textId="77777777" w:rsidR="00141EF1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817A99C" w14:textId="5BF6AABA" w:rsidR="00141EF1" w:rsidRPr="002D6078" w:rsidRDefault="00141EF1" w:rsidP="00141EF1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</w:tcPr>
          <w:p w14:paraId="62F4416C" w14:textId="6B3840B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12C24216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49C14C8C" w14:textId="5A705AF6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7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17A270A0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4DC774D4" w14:textId="3A69D0E8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0880268E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3753D9FF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78A1F6E4" w14:textId="26DEDF42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2B77CC3D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78897E8A" w14:textId="5FCDAE5F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21008D3F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D375E0A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01F694B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0173CEA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3381F81" w14:textId="7FFC0A42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155C58AB" w14:textId="6ED2ACB2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2165005A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416DEEAE" w14:textId="781C463E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8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316A54E4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574773D6" w14:textId="04004DB8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1AB24458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43F495CC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3B031C88" w14:textId="192384EF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2DE2F9A2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016A66A6" w14:textId="70A76560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032277B9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5C579D7E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841C7D7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E9C3E25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6E5E9496" w14:textId="4B0916BD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53CE0364" w14:textId="3B1D4EA3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694FECC9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3ACB3B30" w14:textId="26C5C46C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9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21AA66A6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2130A95A" w14:textId="7FA66746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2DD4E7E2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5BD0A1E4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6A7401DC" w14:textId="6DDF8B08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778F7B8A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7F7848FB" w14:textId="60E90AA2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36BA2FE5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FCC38DD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8AE3380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DFA9EB3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E6E754C" w14:textId="22A713C5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1E09640C" w14:textId="3D77225F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661F5BD4" w14:textId="77777777" w:rsidTr="00141EF1">
        <w:trPr>
          <w:trHeight w:val="50"/>
        </w:trPr>
        <w:tc>
          <w:tcPr>
            <w:tcW w:w="251" w:type="pct"/>
            <w:shd w:val="clear" w:color="auto" w:fill="auto"/>
            <w:vAlign w:val="center"/>
          </w:tcPr>
          <w:p w14:paraId="3A3BBF59" w14:textId="71CD6081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10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21289B7E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2DE1E24D" w14:textId="22F58FD3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419B4C9F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7DD747B9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7A4D41F7" w14:textId="46E78DDA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5683461B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00E88B95" w14:textId="6749E54E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7EAE1EC4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78DF39DD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6BBCC72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0D9F0051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6CA8252" w14:textId="27DBE12B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1BA36326" w14:textId="0E96B5D6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4CF699DA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5C12C89A" w14:textId="5AFFF0C5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11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57A6AE0F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307067CB" w14:textId="58426BCB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  <w:r>
              <w:rPr>
                <w:rFonts w:ascii="Calibri" w:hAnsi="Calibri" w:cs="Calibri"/>
                <w:sz w:val="17"/>
                <w:szCs w:val="17"/>
              </w:rPr>
              <w:t>k</w:t>
            </w:r>
            <w:r w:rsidRPr="0019626F">
              <w:rPr>
                <w:rFonts w:ascii="Calibri" w:hAnsi="Calibri" w:cs="Calibri"/>
                <w:sz w:val="17"/>
                <w:szCs w:val="17"/>
              </w:rPr>
              <w:t>walifikowany pracownik ochrony fizycznej</w:t>
            </w:r>
          </w:p>
        </w:tc>
        <w:tc>
          <w:tcPr>
            <w:tcW w:w="833" w:type="pct"/>
            <w:shd w:val="clear" w:color="auto" w:fill="auto"/>
            <w:vAlign w:val="center"/>
          </w:tcPr>
          <w:p w14:paraId="072E1CDF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1. </w:t>
            </w:r>
            <w:r w:rsidRPr="002D6078">
              <w:rPr>
                <w:rFonts w:ascii="Calibri" w:hAnsi="Calibri" w:cs="Calibri"/>
                <w:i/>
                <w:sz w:val="17"/>
                <w:szCs w:val="17"/>
              </w:rPr>
              <w:t>nr legitymacji…….</w:t>
            </w:r>
          </w:p>
          <w:p w14:paraId="0F164D7D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szCs w:val="17"/>
                <w:lang w:eastAsia="pl-PL"/>
              </w:rPr>
            </w:pPr>
            <w:r>
              <w:rPr>
                <w:rFonts w:ascii="Calibri" w:hAnsi="Calibri" w:cs="Calibri"/>
                <w:i/>
                <w:sz w:val="17"/>
                <w:szCs w:val="17"/>
              </w:rPr>
              <w:t xml:space="preserve">2. </w:t>
            </w:r>
            <w:r w:rsidRPr="00EF14F6">
              <w:rPr>
                <w:rFonts w:ascii="Calibri" w:hAnsi="Calibri" w:cs="Calibri"/>
                <w:szCs w:val="17"/>
                <w:lang w:eastAsia="pl-PL"/>
              </w:rPr>
              <w:t>zaświadczenie o wpisie na listę kwalifikowanych pracowników ochrony fizycznej</w:t>
            </w:r>
            <w:r>
              <w:rPr>
                <w:rFonts w:ascii="Calibri" w:hAnsi="Calibri" w:cs="Calibri"/>
                <w:szCs w:val="17"/>
                <w:lang w:eastAsia="pl-PL"/>
              </w:rPr>
              <w:t>:</w:t>
            </w:r>
          </w:p>
          <w:p w14:paraId="3EB3B239" w14:textId="65A769E8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Cs w:val="17"/>
                <w:lang w:eastAsia="pl-PL"/>
              </w:rPr>
              <w:t>TAK/NIE*</w:t>
            </w:r>
          </w:p>
        </w:tc>
        <w:tc>
          <w:tcPr>
            <w:tcW w:w="961" w:type="pct"/>
            <w:shd w:val="clear" w:color="auto" w:fill="auto"/>
          </w:tcPr>
          <w:p w14:paraId="05256615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0EC90A5A" w14:textId="18EED63A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3959FBDF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C207E44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1598D1E5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22B8F3D8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4569C487" w14:textId="142DA1D3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5BA46654" w14:textId="61F66ABD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  <w:tr w:rsidR="00141EF1" w:rsidRPr="002D6078" w14:paraId="433E069B" w14:textId="77777777" w:rsidTr="00141EF1">
        <w:trPr>
          <w:trHeight w:val="790"/>
        </w:trPr>
        <w:tc>
          <w:tcPr>
            <w:tcW w:w="251" w:type="pct"/>
            <w:shd w:val="clear" w:color="auto" w:fill="auto"/>
            <w:vAlign w:val="center"/>
          </w:tcPr>
          <w:p w14:paraId="2D52186B" w14:textId="2D680918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i/>
                <w:sz w:val="17"/>
                <w:szCs w:val="17"/>
              </w:rPr>
              <w:t>……</w:t>
            </w:r>
          </w:p>
        </w:tc>
        <w:tc>
          <w:tcPr>
            <w:tcW w:w="840" w:type="pct"/>
            <w:shd w:val="clear" w:color="auto" w:fill="auto"/>
            <w:vAlign w:val="center"/>
          </w:tcPr>
          <w:p w14:paraId="417F7AF1" w14:textId="77777777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641" w:type="pct"/>
            <w:shd w:val="clear" w:color="auto" w:fill="auto"/>
          </w:tcPr>
          <w:p w14:paraId="529C409F" w14:textId="305CDF4E" w:rsidR="00141EF1" w:rsidRPr="002D6078" w:rsidRDefault="00141EF1" w:rsidP="0055426E">
            <w:pPr>
              <w:spacing w:before="120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  <w:tc>
          <w:tcPr>
            <w:tcW w:w="833" w:type="pct"/>
            <w:shd w:val="clear" w:color="auto" w:fill="auto"/>
            <w:vAlign w:val="center"/>
          </w:tcPr>
          <w:p w14:paraId="4F680221" w14:textId="75EF7439" w:rsidR="00141EF1" w:rsidRPr="002D6078" w:rsidRDefault="00141EF1" w:rsidP="0055426E">
            <w:pPr>
              <w:pStyle w:val="Tekstpodstawowy3"/>
              <w:jc w:val="center"/>
              <w:rPr>
                <w:rFonts w:ascii="Calibri" w:hAnsi="Calibri" w:cs="Calibri"/>
                <w:i/>
                <w:sz w:val="17"/>
                <w:szCs w:val="17"/>
              </w:rPr>
            </w:pPr>
          </w:p>
        </w:tc>
        <w:tc>
          <w:tcPr>
            <w:tcW w:w="961" w:type="pct"/>
            <w:shd w:val="clear" w:color="auto" w:fill="auto"/>
          </w:tcPr>
          <w:p w14:paraId="06C9F92B" w14:textId="77777777" w:rsidR="00141EF1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</w:p>
          <w:p w14:paraId="64269B2E" w14:textId="1D9D3056" w:rsidR="00141EF1" w:rsidRPr="002D6078" w:rsidRDefault="00141EF1" w:rsidP="0055426E">
            <w:pPr>
              <w:pStyle w:val="Tekstpodstawowy3"/>
              <w:rPr>
                <w:rFonts w:ascii="Calibri" w:hAnsi="Calibri" w:cs="Calibri"/>
                <w:b/>
                <w:i/>
                <w:sz w:val="17"/>
                <w:szCs w:val="17"/>
              </w:rPr>
            </w:pPr>
            <w:r w:rsidRPr="008C4198">
              <w:rPr>
                <w:rFonts w:ascii="Calibri" w:hAnsi="Calibri" w:cs="Calibri"/>
                <w:b/>
                <w:i/>
                <w:sz w:val="17"/>
                <w:szCs w:val="17"/>
              </w:rPr>
              <w:t>………………………</w:t>
            </w:r>
          </w:p>
        </w:tc>
        <w:tc>
          <w:tcPr>
            <w:tcW w:w="961" w:type="pct"/>
          </w:tcPr>
          <w:p w14:paraId="35A5CE01" w14:textId="7777777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  <w:p w14:paraId="3200AB3B" w14:textId="34DCD89A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  <w:r w:rsidRPr="00C72F92">
              <w:rPr>
                <w:rFonts w:ascii="Calibri" w:hAnsi="Calibri" w:cs="Calibri"/>
                <w:b/>
                <w:sz w:val="17"/>
                <w:szCs w:val="17"/>
              </w:rPr>
              <w:t>TAK/NIE</w:t>
            </w:r>
            <w:r>
              <w:rPr>
                <w:rFonts w:ascii="Calibri" w:hAnsi="Calibri" w:cs="Calibri"/>
                <w:b/>
                <w:sz w:val="17"/>
                <w:szCs w:val="17"/>
              </w:rPr>
              <w:t>*</w:t>
            </w:r>
          </w:p>
        </w:tc>
        <w:tc>
          <w:tcPr>
            <w:tcW w:w="513" w:type="pct"/>
            <w:shd w:val="clear" w:color="auto" w:fill="FFFFFF" w:themeFill="background1"/>
          </w:tcPr>
          <w:p w14:paraId="492FA0F1" w14:textId="05A55027" w:rsidR="00141EF1" w:rsidRDefault="00141EF1" w:rsidP="0055426E">
            <w:pPr>
              <w:pStyle w:val="Tekstpodstawowy3"/>
              <w:jc w:val="center"/>
              <w:rPr>
                <w:rFonts w:ascii="Calibri" w:hAnsi="Calibri" w:cs="Calibri"/>
                <w:sz w:val="17"/>
                <w:szCs w:val="17"/>
              </w:rPr>
            </w:pPr>
          </w:p>
        </w:tc>
      </w:tr>
    </w:tbl>
    <w:p w14:paraId="36F26DAA" w14:textId="010ED4C4" w:rsidR="00865844" w:rsidRDefault="00C64789" w:rsidP="00C64789">
      <w:pPr>
        <w:spacing w:before="34" w:line="360" w:lineRule="auto"/>
        <w:ind w:left="426"/>
        <w:jc w:val="both"/>
        <w:rPr>
          <w:rFonts w:ascii="Calibri" w:hAnsi="Calibri" w:cs="Calibri"/>
          <w:b/>
          <w:sz w:val="20"/>
          <w:szCs w:val="20"/>
        </w:rPr>
      </w:pPr>
      <w:r w:rsidRPr="00C64789">
        <w:rPr>
          <w:rFonts w:ascii="Calibri" w:hAnsi="Calibri" w:cs="Calibri"/>
          <w:b/>
          <w:sz w:val="20"/>
          <w:szCs w:val="20"/>
        </w:rPr>
        <w:t>*niepotrzebne skreślić</w:t>
      </w:r>
    </w:p>
    <w:p w14:paraId="4908D949" w14:textId="4ECD2419" w:rsidR="00C64789" w:rsidRPr="00FC04C3" w:rsidRDefault="00C64789" w:rsidP="00C64789">
      <w:pPr>
        <w:spacing w:before="19"/>
        <w:jc w:val="both"/>
        <w:rPr>
          <w:rFonts w:ascii="Calibri" w:hAnsi="Calibri" w:cs="Calibri"/>
          <w:i/>
          <w:iCs/>
          <w:sz w:val="18"/>
          <w:szCs w:val="18"/>
        </w:rPr>
      </w:pPr>
      <w:r w:rsidRPr="00FC04C3">
        <w:rPr>
          <w:rFonts w:ascii="Calibri" w:hAnsi="Calibri" w:cs="Calibri"/>
          <w:sz w:val="20"/>
          <w:szCs w:val="20"/>
        </w:rPr>
        <w:lastRenderedPageBreak/>
        <w:t>Oświadczam, że dysponuję następującą osobą wymienioną w wykazie</w:t>
      </w:r>
      <w:r w:rsidR="00FC1806">
        <w:rPr>
          <w:rFonts w:ascii="Calibri" w:hAnsi="Calibri" w:cs="Calibri"/>
          <w:sz w:val="20"/>
          <w:szCs w:val="20"/>
        </w:rPr>
        <w:t>,</w:t>
      </w:r>
      <w:r w:rsidRPr="00FC04C3">
        <w:rPr>
          <w:rFonts w:ascii="Calibri" w:hAnsi="Calibri" w:cs="Calibri"/>
          <w:sz w:val="20"/>
          <w:szCs w:val="20"/>
        </w:rPr>
        <w:t xml:space="preserve"> polegając na zasobach innego podmiotu, tj.…………………………………………………………………………………… </w:t>
      </w:r>
      <w:r w:rsidRPr="00FC04C3">
        <w:rPr>
          <w:rFonts w:ascii="Calibri" w:hAnsi="Calibri" w:cs="Calibri"/>
          <w:i/>
          <w:iCs/>
          <w:sz w:val="18"/>
          <w:szCs w:val="18"/>
        </w:rPr>
        <w:t xml:space="preserve">(wypełnić gdy Wykonawca polega na zdolnościach technicznych lub zawodowych innego podmiotu zgodnie z art. 118 ustawy Prawo zamówień publicznych). </w:t>
      </w:r>
    </w:p>
    <w:p w14:paraId="567D024E" w14:textId="77777777" w:rsidR="00C64789" w:rsidRDefault="00C64789">
      <w:pPr>
        <w:spacing w:before="34" w:line="360" w:lineRule="auto"/>
        <w:jc w:val="both"/>
        <w:rPr>
          <w:rFonts w:ascii="Calibri" w:hAnsi="Calibri" w:cs="Calibri"/>
          <w:sz w:val="20"/>
          <w:szCs w:val="20"/>
        </w:rPr>
      </w:pPr>
    </w:p>
    <w:p w14:paraId="16F4B469" w14:textId="77777777" w:rsidR="00EF1175" w:rsidRDefault="00EF1175">
      <w:pPr>
        <w:spacing w:before="34" w:line="360" w:lineRule="auto"/>
        <w:jc w:val="both"/>
        <w:rPr>
          <w:rFonts w:ascii="Calibri" w:hAnsi="Calibri" w:cs="Calibri"/>
          <w:sz w:val="20"/>
          <w:szCs w:val="20"/>
        </w:rPr>
      </w:pPr>
    </w:p>
    <w:p w14:paraId="44B9E9F3" w14:textId="77777777" w:rsidR="00EF1175" w:rsidRDefault="00EF1175">
      <w:pPr>
        <w:spacing w:before="34" w:line="360" w:lineRule="auto"/>
        <w:jc w:val="both"/>
        <w:rPr>
          <w:rFonts w:ascii="Calibri" w:hAnsi="Calibri" w:cs="Calibri"/>
          <w:sz w:val="20"/>
          <w:szCs w:val="20"/>
        </w:rPr>
      </w:pPr>
    </w:p>
    <w:p w14:paraId="2B50E5E5" w14:textId="77777777" w:rsidR="00EF1175" w:rsidRDefault="00EF1175">
      <w:pPr>
        <w:spacing w:before="34" w:line="360" w:lineRule="auto"/>
        <w:jc w:val="both"/>
        <w:rPr>
          <w:rFonts w:ascii="Calibri" w:hAnsi="Calibri" w:cs="Calibri"/>
          <w:sz w:val="20"/>
          <w:szCs w:val="20"/>
        </w:rPr>
      </w:pPr>
    </w:p>
    <w:p w14:paraId="59905B21" w14:textId="77777777" w:rsidR="00EF1175" w:rsidRDefault="00EF1175">
      <w:pPr>
        <w:spacing w:before="34" w:line="360" w:lineRule="auto"/>
        <w:jc w:val="both"/>
        <w:rPr>
          <w:rFonts w:ascii="Calibri" w:hAnsi="Calibri" w:cs="Calibri"/>
          <w:sz w:val="20"/>
          <w:szCs w:val="20"/>
        </w:rPr>
      </w:pPr>
    </w:p>
    <w:p w14:paraId="49AC90CD" w14:textId="74B88106" w:rsidR="00EF1175" w:rsidRPr="00244ED1" w:rsidRDefault="00EF1175" w:rsidP="00EF1175">
      <w:pPr>
        <w:pStyle w:val="Style4"/>
        <w:spacing w:line="274" w:lineRule="exact"/>
        <w:rPr>
          <w:rFonts w:ascii="Calibri" w:hAnsi="Calibri" w:cs="Calibri"/>
          <w:b/>
          <w:bCs/>
          <w:sz w:val="28"/>
          <w:szCs w:val="28"/>
        </w:rPr>
      </w:pPr>
      <w:r w:rsidRPr="004E3F41">
        <w:rPr>
          <w:rFonts w:ascii="Calibri" w:hAnsi="Calibri" w:cs="Calibri"/>
          <w:b/>
          <w:bCs/>
          <w:sz w:val="28"/>
          <w:szCs w:val="28"/>
        </w:rPr>
        <w:t>UWAGA: DOKUMENT NALEŻY OPATRZYĆ KWALIFIKOWANYM PODPISEM ELEKTRONICZNYM LUB PODPISEM</w:t>
      </w:r>
      <w:r>
        <w:rPr>
          <w:rFonts w:ascii="Calibri" w:hAnsi="Calibri" w:cs="Calibri"/>
          <w:b/>
          <w:bCs/>
          <w:sz w:val="28"/>
          <w:szCs w:val="28"/>
        </w:rPr>
        <w:t xml:space="preserve"> ZAUFANYM LUB PODPISEM OSOBISTYM</w:t>
      </w:r>
    </w:p>
    <w:sectPr w:rsidR="00EF1175" w:rsidRPr="00244ED1" w:rsidSect="000A6160">
      <w:footerReference w:type="default" r:id="rId7"/>
      <w:pgSz w:w="11906" w:h="16838"/>
      <w:pgMar w:top="1134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F0D1D0" w14:textId="77777777" w:rsidR="00EF610E" w:rsidRDefault="00EF610E">
      <w:r>
        <w:separator/>
      </w:r>
    </w:p>
  </w:endnote>
  <w:endnote w:type="continuationSeparator" w:id="0">
    <w:p w14:paraId="5AA3DD53" w14:textId="77777777" w:rsidR="00EF610E" w:rsidRDefault="00EF61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Calibri"/>
    <w:charset w:val="EE"/>
    <w:family w:val="swiss"/>
    <w:pitch w:val="variable"/>
    <w:sig w:usb0="00000001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234737"/>
      <w:docPartObj>
        <w:docPartGallery w:val="Page Numbers (Bottom of Page)"/>
        <w:docPartUnique/>
      </w:docPartObj>
    </w:sdtPr>
    <w:sdtEndPr/>
    <w:sdtContent>
      <w:p w14:paraId="553347DA" w14:textId="778D0938" w:rsidR="00DD507B" w:rsidRDefault="00DD507B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31F8">
          <w:rPr>
            <w:noProof/>
          </w:rPr>
          <w:t>3</w:t>
        </w:r>
        <w:r>
          <w:fldChar w:fldCharType="end"/>
        </w:r>
      </w:p>
    </w:sdtContent>
  </w:sdt>
  <w:p w14:paraId="660A098F" w14:textId="77777777" w:rsidR="00865844" w:rsidRDefault="00865844">
    <w:pPr>
      <w:pStyle w:val="Stopka"/>
      <w:tabs>
        <w:tab w:val="clear" w:pos="4536"/>
        <w:tab w:val="clear" w:pos="9072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DE8E87" w14:textId="77777777" w:rsidR="00EF610E" w:rsidRDefault="00EF610E">
      <w:r>
        <w:separator/>
      </w:r>
    </w:p>
  </w:footnote>
  <w:footnote w:type="continuationSeparator" w:id="0">
    <w:p w14:paraId="48BB91E7" w14:textId="77777777" w:rsidR="00EF610E" w:rsidRDefault="00EF61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72268BD"/>
    <w:multiLevelType w:val="hybridMultilevel"/>
    <w:tmpl w:val="508C8D6A"/>
    <w:lvl w:ilvl="0" w:tplc="99500CCC">
      <w:start w:val="2"/>
      <w:numFmt w:val="bullet"/>
      <w:lvlText w:val=""/>
      <w:lvlJc w:val="left"/>
      <w:pPr>
        <w:ind w:left="786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2E8"/>
    <w:rsid w:val="00015CBF"/>
    <w:rsid w:val="000321C5"/>
    <w:rsid w:val="00045686"/>
    <w:rsid w:val="00067094"/>
    <w:rsid w:val="00075167"/>
    <w:rsid w:val="00081E2B"/>
    <w:rsid w:val="000A6160"/>
    <w:rsid w:val="000C2E5C"/>
    <w:rsid w:val="000E0763"/>
    <w:rsid w:val="000F0214"/>
    <w:rsid w:val="00100212"/>
    <w:rsid w:val="00141EF1"/>
    <w:rsid w:val="001745EF"/>
    <w:rsid w:val="00194B70"/>
    <w:rsid w:val="001A2E51"/>
    <w:rsid w:val="001B10D3"/>
    <w:rsid w:val="001C036A"/>
    <w:rsid w:val="001C1DB6"/>
    <w:rsid w:val="001D0995"/>
    <w:rsid w:val="001E16E7"/>
    <w:rsid w:val="001E39E1"/>
    <w:rsid w:val="001E5194"/>
    <w:rsid w:val="001E6E9B"/>
    <w:rsid w:val="001F30B8"/>
    <w:rsid w:val="00244ED1"/>
    <w:rsid w:val="002538BD"/>
    <w:rsid w:val="00262714"/>
    <w:rsid w:val="002830BE"/>
    <w:rsid w:val="002856BE"/>
    <w:rsid w:val="00292F53"/>
    <w:rsid w:val="002A0287"/>
    <w:rsid w:val="002A6A93"/>
    <w:rsid w:val="002C5A64"/>
    <w:rsid w:val="002D04DE"/>
    <w:rsid w:val="002D1E86"/>
    <w:rsid w:val="002D3674"/>
    <w:rsid w:val="002F106F"/>
    <w:rsid w:val="00361180"/>
    <w:rsid w:val="00361E3E"/>
    <w:rsid w:val="0036390C"/>
    <w:rsid w:val="00365317"/>
    <w:rsid w:val="003B3325"/>
    <w:rsid w:val="00407485"/>
    <w:rsid w:val="00424B3D"/>
    <w:rsid w:val="0044380D"/>
    <w:rsid w:val="0044566A"/>
    <w:rsid w:val="00451760"/>
    <w:rsid w:val="004967F4"/>
    <w:rsid w:val="004A2500"/>
    <w:rsid w:val="004E178F"/>
    <w:rsid w:val="004E3F41"/>
    <w:rsid w:val="005354E0"/>
    <w:rsid w:val="0055426E"/>
    <w:rsid w:val="00592F82"/>
    <w:rsid w:val="005A6EB0"/>
    <w:rsid w:val="005B0DC9"/>
    <w:rsid w:val="005C123D"/>
    <w:rsid w:val="005C38E1"/>
    <w:rsid w:val="005E4BD8"/>
    <w:rsid w:val="005F23F7"/>
    <w:rsid w:val="00604EC8"/>
    <w:rsid w:val="00606362"/>
    <w:rsid w:val="00641CD9"/>
    <w:rsid w:val="00645D58"/>
    <w:rsid w:val="006813D9"/>
    <w:rsid w:val="006F0504"/>
    <w:rsid w:val="00721E61"/>
    <w:rsid w:val="00745898"/>
    <w:rsid w:val="00754F2C"/>
    <w:rsid w:val="00761E8C"/>
    <w:rsid w:val="00774291"/>
    <w:rsid w:val="00780BED"/>
    <w:rsid w:val="007A1437"/>
    <w:rsid w:val="007A1DBE"/>
    <w:rsid w:val="007D57B7"/>
    <w:rsid w:val="007E39DD"/>
    <w:rsid w:val="008146E8"/>
    <w:rsid w:val="008263A6"/>
    <w:rsid w:val="00827B9E"/>
    <w:rsid w:val="0083267A"/>
    <w:rsid w:val="008352B5"/>
    <w:rsid w:val="00851DB7"/>
    <w:rsid w:val="00862F32"/>
    <w:rsid w:val="00865844"/>
    <w:rsid w:val="00866A3A"/>
    <w:rsid w:val="00877809"/>
    <w:rsid w:val="00881CAC"/>
    <w:rsid w:val="008926ED"/>
    <w:rsid w:val="008C56C1"/>
    <w:rsid w:val="008D0563"/>
    <w:rsid w:val="008D3080"/>
    <w:rsid w:val="008D3643"/>
    <w:rsid w:val="008E1C5B"/>
    <w:rsid w:val="008E4BC4"/>
    <w:rsid w:val="008F40F3"/>
    <w:rsid w:val="00912B6E"/>
    <w:rsid w:val="00924B08"/>
    <w:rsid w:val="00925918"/>
    <w:rsid w:val="00926548"/>
    <w:rsid w:val="0094675D"/>
    <w:rsid w:val="00953331"/>
    <w:rsid w:val="0096108C"/>
    <w:rsid w:val="009719BD"/>
    <w:rsid w:val="0097740D"/>
    <w:rsid w:val="009774BD"/>
    <w:rsid w:val="009831F8"/>
    <w:rsid w:val="009A2E9B"/>
    <w:rsid w:val="009A42C4"/>
    <w:rsid w:val="009B4725"/>
    <w:rsid w:val="009B6A41"/>
    <w:rsid w:val="009C274B"/>
    <w:rsid w:val="009C7058"/>
    <w:rsid w:val="009C74FD"/>
    <w:rsid w:val="009D45D9"/>
    <w:rsid w:val="009F3258"/>
    <w:rsid w:val="00A009CF"/>
    <w:rsid w:val="00A050C7"/>
    <w:rsid w:val="00A1770F"/>
    <w:rsid w:val="00A223CE"/>
    <w:rsid w:val="00A413BD"/>
    <w:rsid w:val="00A43876"/>
    <w:rsid w:val="00A55B23"/>
    <w:rsid w:val="00A57819"/>
    <w:rsid w:val="00A57C5E"/>
    <w:rsid w:val="00A859D3"/>
    <w:rsid w:val="00AA3865"/>
    <w:rsid w:val="00AC532F"/>
    <w:rsid w:val="00AD3AF3"/>
    <w:rsid w:val="00AE03BE"/>
    <w:rsid w:val="00AF2071"/>
    <w:rsid w:val="00AF5570"/>
    <w:rsid w:val="00B062ED"/>
    <w:rsid w:val="00B26E17"/>
    <w:rsid w:val="00B3429E"/>
    <w:rsid w:val="00B45E44"/>
    <w:rsid w:val="00B72F8F"/>
    <w:rsid w:val="00BB4675"/>
    <w:rsid w:val="00BB7DB6"/>
    <w:rsid w:val="00BC3304"/>
    <w:rsid w:val="00BE5A97"/>
    <w:rsid w:val="00BF3794"/>
    <w:rsid w:val="00C264DD"/>
    <w:rsid w:val="00C35D18"/>
    <w:rsid w:val="00C40FA7"/>
    <w:rsid w:val="00C57191"/>
    <w:rsid w:val="00C64789"/>
    <w:rsid w:val="00C67596"/>
    <w:rsid w:val="00C72F92"/>
    <w:rsid w:val="00C824DA"/>
    <w:rsid w:val="00C93931"/>
    <w:rsid w:val="00C97833"/>
    <w:rsid w:val="00CB24EA"/>
    <w:rsid w:val="00CC5BC9"/>
    <w:rsid w:val="00CD2894"/>
    <w:rsid w:val="00CE76CC"/>
    <w:rsid w:val="00CF3A77"/>
    <w:rsid w:val="00CF3F3F"/>
    <w:rsid w:val="00CF7B65"/>
    <w:rsid w:val="00CF7F94"/>
    <w:rsid w:val="00D05351"/>
    <w:rsid w:val="00D139C8"/>
    <w:rsid w:val="00D27947"/>
    <w:rsid w:val="00D541AF"/>
    <w:rsid w:val="00D61973"/>
    <w:rsid w:val="00D63190"/>
    <w:rsid w:val="00D9465E"/>
    <w:rsid w:val="00DD507B"/>
    <w:rsid w:val="00E127F9"/>
    <w:rsid w:val="00E24CD2"/>
    <w:rsid w:val="00E25836"/>
    <w:rsid w:val="00E40D3D"/>
    <w:rsid w:val="00E72B3F"/>
    <w:rsid w:val="00E750F5"/>
    <w:rsid w:val="00E95C06"/>
    <w:rsid w:val="00EA7B63"/>
    <w:rsid w:val="00EB2EAE"/>
    <w:rsid w:val="00EC5C04"/>
    <w:rsid w:val="00ED3BF9"/>
    <w:rsid w:val="00EF1175"/>
    <w:rsid w:val="00EF14F6"/>
    <w:rsid w:val="00EF610E"/>
    <w:rsid w:val="00F00FFA"/>
    <w:rsid w:val="00F12E1C"/>
    <w:rsid w:val="00F32754"/>
    <w:rsid w:val="00F407A0"/>
    <w:rsid w:val="00F47BB9"/>
    <w:rsid w:val="00F71F0C"/>
    <w:rsid w:val="00F916C2"/>
    <w:rsid w:val="00FA12E8"/>
    <w:rsid w:val="00FB4B48"/>
    <w:rsid w:val="00FC04C3"/>
    <w:rsid w:val="00FC1806"/>
    <w:rsid w:val="00FF0B58"/>
    <w:rsid w:val="00FF119F"/>
    <w:rsid w:val="00FF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C86A0D8"/>
  <w15:chartTrackingRefBased/>
  <w15:docId w15:val="{422C489A-7252-484D-B069-13137B84F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3z0">
    <w:name w:val="WW8Num3z0"/>
    <w:rPr>
      <w:rFonts w:ascii="Symbol" w:eastAsia="Times New Roman" w:hAnsi="Symbol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FontStyle14">
    <w:name w:val="Font Style14"/>
    <w:rPr>
      <w:rFonts w:ascii="Times New Roman" w:hAnsi="Times New Roman" w:cs="Times New Roman"/>
      <w:sz w:val="18"/>
      <w:szCs w:val="18"/>
    </w:rPr>
  </w:style>
  <w:style w:type="character" w:customStyle="1" w:styleId="FontStyle11">
    <w:name w:val="Font Style11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3">
    <w:name w:val="Font Style13"/>
    <w:rPr>
      <w:rFonts w:ascii="Times New Roman" w:hAnsi="Times New Roman" w:cs="Times New Roman"/>
      <w:sz w:val="22"/>
      <w:szCs w:val="22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widowControl w:val="0"/>
      <w:spacing w:line="360" w:lineRule="auto"/>
    </w:pPr>
    <w:rPr>
      <w:b/>
    </w:r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styleId="Nagwek">
    <w:name w:val="head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Style7">
    <w:name w:val="Style7"/>
    <w:basedOn w:val="Normalny"/>
    <w:pPr>
      <w:spacing w:line="206" w:lineRule="exact"/>
      <w:jc w:val="both"/>
    </w:pPr>
  </w:style>
  <w:style w:type="paragraph" w:customStyle="1" w:styleId="Style3">
    <w:name w:val="Style3"/>
    <w:basedOn w:val="Normalny"/>
    <w:pPr>
      <w:spacing w:line="277" w:lineRule="exact"/>
      <w:ind w:firstLine="3278"/>
      <w:jc w:val="both"/>
    </w:pPr>
  </w:style>
  <w:style w:type="paragraph" w:customStyle="1" w:styleId="Style4">
    <w:name w:val="Style4"/>
    <w:basedOn w:val="Normalny"/>
    <w:pPr>
      <w:spacing w:line="278" w:lineRule="exact"/>
      <w:jc w:val="both"/>
    </w:pPr>
  </w:style>
  <w:style w:type="paragraph" w:customStyle="1" w:styleId="Style9">
    <w:name w:val="Style9"/>
    <w:basedOn w:val="Normalny"/>
  </w:style>
  <w:style w:type="paragraph" w:customStyle="1" w:styleId="Style6">
    <w:name w:val="Style6"/>
    <w:basedOn w:val="Normalny"/>
    <w:pPr>
      <w:spacing w:line="274" w:lineRule="exact"/>
    </w:pPr>
  </w:style>
  <w:style w:type="paragraph" w:customStyle="1" w:styleId="Style5">
    <w:name w:val="Style5"/>
    <w:basedOn w:val="Normalny"/>
    <w:pPr>
      <w:spacing w:line="278" w:lineRule="exact"/>
      <w:jc w:val="both"/>
    </w:pPr>
  </w:style>
  <w:style w:type="paragraph" w:customStyle="1" w:styleId="Style8">
    <w:name w:val="Style8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13D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813D9"/>
    <w:rPr>
      <w:rFonts w:ascii="Segoe UI" w:hAnsi="Segoe UI" w:cs="Segoe UI"/>
      <w:sz w:val="18"/>
      <w:szCs w:val="18"/>
      <w:lang w:eastAsia="ar-SA"/>
    </w:rPr>
  </w:style>
  <w:style w:type="paragraph" w:customStyle="1" w:styleId="Default">
    <w:name w:val="Default"/>
    <w:rsid w:val="000A6160"/>
    <w:pPr>
      <w:autoSpaceDE w:val="0"/>
      <w:autoSpaceDN w:val="0"/>
      <w:adjustRightInd w:val="0"/>
    </w:pPr>
    <w:rPr>
      <w:rFonts w:ascii="Lato" w:hAnsi="Lato" w:cs="Lato"/>
      <w:color w:val="000000"/>
      <w:sz w:val="24"/>
      <w:szCs w:val="24"/>
    </w:rPr>
  </w:style>
  <w:style w:type="character" w:styleId="Odwoaniedokomentarza">
    <w:name w:val="annotation reference"/>
    <w:uiPriority w:val="99"/>
    <w:semiHidden/>
    <w:unhideWhenUsed/>
    <w:rsid w:val="00E24C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24CD2"/>
    <w:pPr>
      <w:suppressAutoHyphens w:val="0"/>
      <w:spacing w:after="13"/>
      <w:ind w:left="2278" w:right="10" w:hanging="718"/>
      <w:jc w:val="both"/>
    </w:pPr>
    <w:rPr>
      <w:rFonts w:ascii="Calibri" w:eastAsia="Calibri" w:hAnsi="Calibri" w:cs="Calibri"/>
      <w:color w:val="000000"/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rsid w:val="00E24CD2"/>
    <w:rPr>
      <w:rFonts w:ascii="Calibri" w:eastAsia="Calibri" w:hAnsi="Calibri" w:cs="Calibri"/>
      <w:color w:val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675D"/>
    <w:pPr>
      <w:suppressAutoHyphens/>
      <w:spacing w:after="0"/>
      <w:ind w:left="0" w:right="0" w:firstLine="0"/>
      <w:jc w:val="left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94675D"/>
    <w:rPr>
      <w:rFonts w:ascii="Calibri" w:eastAsia="Calibri" w:hAnsi="Calibri" w:cs="Calibri"/>
      <w:b/>
      <w:bCs/>
      <w:color w:val="000000"/>
      <w:lang w:eastAsia="ar-SA"/>
    </w:rPr>
  </w:style>
  <w:style w:type="paragraph" w:styleId="Poprawka">
    <w:name w:val="Revision"/>
    <w:hidden/>
    <w:uiPriority w:val="99"/>
    <w:semiHidden/>
    <w:rsid w:val="00FB4B48"/>
    <w:rPr>
      <w:sz w:val="24"/>
      <w:szCs w:val="24"/>
      <w:lang w:eastAsia="ar-SA"/>
    </w:rPr>
  </w:style>
  <w:style w:type="paragraph" w:styleId="Tekstpodstawowy3">
    <w:name w:val="Body Text 3"/>
    <w:basedOn w:val="Normalny"/>
    <w:link w:val="Tekstpodstawowy3Znak"/>
    <w:uiPriority w:val="99"/>
    <w:unhideWhenUsed/>
    <w:rsid w:val="00BB467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B4675"/>
    <w:rPr>
      <w:sz w:val="16"/>
      <w:szCs w:val="16"/>
      <w:lang w:eastAsia="ar-SA"/>
    </w:rPr>
  </w:style>
  <w:style w:type="paragraph" w:styleId="Zwykytekst">
    <w:name w:val="Plain Text"/>
    <w:basedOn w:val="Normalny"/>
    <w:link w:val="ZwykytekstZnak"/>
    <w:rsid w:val="00BB4675"/>
    <w:pPr>
      <w:suppressAutoHyphens w:val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BB4675"/>
    <w:rPr>
      <w:rFonts w:ascii="Courier New" w:hAnsi="Courier New"/>
      <w:lang w:val="x-none" w:eastAsia="x-none"/>
    </w:rPr>
  </w:style>
  <w:style w:type="paragraph" w:styleId="Akapitzlist">
    <w:name w:val="List Paragraph"/>
    <w:basedOn w:val="Normalny"/>
    <w:uiPriority w:val="34"/>
    <w:qFormat/>
    <w:rsid w:val="00C64789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DD507B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CHAL~1.DLU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114</TotalTime>
  <Pages>3</Pages>
  <Words>572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@t_siwz_zalacz#nr_kl</vt:lpstr>
    </vt:vector>
  </TitlesOfParts>
  <Company/>
  <LinksUpToDate>false</LinksUpToDate>
  <CharactersWithSpaces>4002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@t_siwz_zalacz#nr_kl</dc:title>
  <dc:subject/>
  <dc:creator>Michał Długoń</dc:creator>
  <cp:keywords/>
  <cp:lastModifiedBy>Joanna Geroch</cp:lastModifiedBy>
  <cp:revision>108</cp:revision>
  <cp:lastPrinted>1899-12-31T23:00:00Z</cp:lastPrinted>
  <dcterms:created xsi:type="dcterms:W3CDTF">2024-01-05T11:32:00Z</dcterms:created>
  <dcterms:modified xsi:type="dcterms:W3CDTF">2026-01-20T10:03:00Z</dcterms:modified>
</cp:coreProperties>
</file>