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315"/>
        <w:gridCol w:w="5315"/>
      </w:tblGrid>
      <w:tr w:rsidR="00454CB3" w14:paraId="1660951C" w14:textId="77777777">
        <w:tc>
          <w:tcPr>
            <w:tcW w:w="5315" w:type="dxa"/>
          </w:tcPr>
          <w:p w14:paraId="14C9F6BA" w14:textId="3E1AE733" w:rsidR="00454CB3" w:rsidRDefault="00454CB3">
            <w:pPr>
              <w:rPr>
                <w:rFonts w:ascii="Calibri" w:hAnsi="Calibri" w:cs="Calibri"/>
                <w:sz w:val="22"/>
                <w:szCs w:val="22"/>
              </w:rPr>
            </w:pPr>
            <w:permStart w:id="1371736416" w:edGrp="everyone"/>
            <w:permEnd w:id="1371736416"/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</w:t>
            </w:r>
            <w:r w:rsidR="008D23A6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336F42"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  <w:r w:rsidR="005F432F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336F42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DE4A24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387787"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="005F432F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5315" w:type="dxa"/>
          </w:tcPr>
          <w:p w14:paraId="230B09D9" w14:textId="77777777" w:rsidR="00454CB3" w:rsidRPr="00A86E76" w:rsidRDefault="00454CB3">
            <w:pPr>
              <w:ind w:left="425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50042F">
              <w:rPr>
                <w:rFonts w:ascii="Calibri" w:hAnsi="Calibri" w:cs="Calibri"/>
                <w:b/>
                <w:bCs/>
                <w:sz w:val="22"/>
                <w:szCs w:val="22"/>
              </w:rPr>
              <w:t>5</w:t>
            </w: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7985A039" w14:textId="77777777" w:rsidR="00454CB3" w:rsidRDefault="00454CB3">
            <w:pPr>
              <w:ind w:left="425"/>
              <w:jc w:val="right"/>
              <w:rPr>
                <w:rFonts w:ascii="Calibri" w:hAnsi="Calibri" w:cs="Calibri"/>
                <w:i/>
                <w:iCs/>
                <w:sz w:val="20"/>
              </w:rPr>
            </w:pPr>
            <w:r w:rsidRPr="00454CB3">
              <w:rPr>
                <w:rFonts w:ascii="Calibri" w:hAnsi="Calibri" w:cs="Calibri"/>
                <w:i/>
                <w:iCs/>
                <w:sz w:val="20"/>
              </w:rPr>
              <w:t>wykaz posiadanego doświadczenia</w:t>
            </w:r>
          </w:p>
        </w:tc>
      </w:tr>
    </w:tbl>
    <w:p w14:paraId="124503F4" w14:textId="77777777" w:rsidR="00386B39" w:rsidRDefault="00386B39" w:rsidP="00386B39">
      <w:pPr>
        <w:tabs>
          <w:tab w:val="left" w:pos="5529"/>
        </w:tabs>
        <w:ind w:firstLine="284"/>
        <w:rPr>
          <w:rFonts w:ascii="Times New Roman" w:hAnsi="Times New Roman"/>
          <w:sz w:val="14"/>
          <w:szCs w:val="14"/>
        </w:rPr>
      </w:pPr>
    </w:p>
    <w:p w14:paraId="7CB564A1" w14:textId="77777777" w:rsidR="00386B39" w:rsidRDefault="00386B39" w:rsidP="00386B39">
      <w:pPr>
        <w:tabs>
          <w:tab w:val="left" w:pos="5529"/>
        </w:tabs>
        <w:ind w:firstLine="284"/>
        <w:rPr>
          <w:rFonts w:ascii="Times New Roman" w:hAnsi="Times New Roman"/>
          <w:sz w:val="14"/>
          <w:szCs w:val="14"/>
        </w:rPr>
      </w:pPr>
    </w:p>
    <w:p w14:paraId="55E26F25" w14:textId="77777777" w:rsidR="00386B39" w:rsidRDefault="00386B39" w:rsidP="00386B39">
      <w:pPr>
        <w:tabs>
          <w:tab w:val="left" w:pos="5529"/>
        </w:tabs>
        <w:ind w:firstLine="284"/>
        <w:rPr>
          <w:rFonts w:ascii="Times New Roman" w:hAnsi="Times New Roman"/>
          <w:szCs w:val="14"/>
        </w:rPr>
      </w:pPr>
      <w:permStart w:id="2132419525" w:edGrp="everyone"/>
      <w:r>
        <w:rPr>
          <w:rFonts w:ascii="Times New Roman" w:hAnsi="Times New Roman"/>
          <w:sz w:val="14"/>
          <w:szCs w:val="14"/>
        </w:rPr>
        <w:t>Nazwa (firma) lub Nazwisko</w:t>
      </w:r>
      <w:permEnd w:id="2132419525"/>
      <w:r>
        <w:rPr>
          <w:rFonts w:ascii="Times New Roman" w:hAnsi="Times New Roman"/>
          <w:sz w:val="14"/>
          <w:szCs w:val="14"/>
        </w:rPr>
        <w:tab/>
      </w:r>
      <w:permStart w:id="1007512517" w:edGrp="everyone"/>
      <w:r>
        <w:rPr>
          <w:rFonts w:ascii="Times New Roman" w:hAnsi="Times New Roman"/>
          <w:sz w:val="16"/>
          <w:szCs w:val="14"/>
        </w:rPr>
        <w:t>........................................................</w:t>
      </w:r>
      <w:permEnd w:id="1007512517"/>
      <w:r>
        <w:rPr>
          <w:rFonts w:ascii="Times New Roman" w:hAnsi="Times New Roman"/>
          <w:szCs w:val="14"/>
        </w:rPr>
        <w:t xml:space="preserve">, dnia </w:t>
      </w:r>
      <w:permStart w:id="1555433390" w:edGrp="everyone"/>
      <w:r>
        <w:rPr>
          <w:rFonts w:ascii="Times New Roman" w:hAnsi="Times New Roman"/>
          <w:sz w:val="16"/>
          <w:szCs w:val="14"/>
        </w:rPr>
        <w:t>.............................................</w:t>
      </w:r>
      <w:permEnd w:id="1555433390"/>
    </w:p>
    <w:p w14:paraId="6ACEC59E" w14:textId="77777777" w:rsidR="00386B39" w:rsidRDefault="00386B39" w:rsidP="00386B39">
      <w:pPr>
        <w:ind w:firstLine="426"/>
        <w:rPr>
          <w:rFonts w:ascii="Times New Roman" w:hAnsi="Times New Roman"/>
          <w:sz w:val="14"/>
          <w:szCs w:val="14"/>
        </w:rPr>
      </w:pPr>
      <w:permStart w:id="1990093677" w:edGrp="everyone"/>
      <w:r>
        <w:rPr>
          <w:rFonts w:ascii="Times New Roman" w:hAnsi="Times New Roman"/>
          <w:sz w:val="14"/>
          <w:szCs w:val="14"/>
        </w:rPr>
        <w:t>imię oraz adres oferenta</w:t>
      </w:r>
    </w:p>
    <w:p w14:paraId="19801CD0" w14:textId="77777777" w:rsidR="00386B39" w:rsidRDefault="00386B39" w:rsidP="00386B39">
      <w:pPr>
        <w:ind w:firstLine="851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14"/>
          <w:szCs w:val="14"/>
        </w:rPr>
        <w:t>nr tel. / fax.</w:t>
      </w:r>
    </w:p>
    <w:permEnd w:id="1990093677"/>
    <w:p w14:paraId="62DE05F1" w14:textId="77777777" w:rsidR="009B3562" w:rsidRPr="00ED50C1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7A96D918" w14:textId="77777777" w:rsidR="009B3562" w:rsidRPr="00ED50C1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0813792A" w14:textId="77777777" w:rsidR="009B3562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6E1BF514" w14:textId="77777777" w:rsidR="00F23F15" w:rsidRPr="00F23F15" w:rsidRDefault="00F23F15" w:rsidP="00F23F15">
      <w:pPr>
        <w:spacing w:line="276" w:lineRule="auto"/>
        <w:ind w:firstLine="3686"/>
        <w:jc w:val="center"/>
        <w:rPr>
          <w:rFonts w:ascii="Times New Roman" w:hAnsi="Times New Roman"/>
          <w:b/>
          <w:bCs/>
          <w:i/>
        </w:rPr>
      </w:pPr>
      <w:r w:rsidRPr="00F23F15">
        <w:rPr>
          <w:rFonts w:ascii="Times New Roman" w:hAnsi="Times New Roman"/>
          <w:b/>
          <w:i/>
        </w:rPr>
        <w:t>Zakład Gospodarki Mieszkaniowej</w:t>
      </w:r>
    </w:p>
    <w:p w14:paraId="419602A4" w14:textId="77777777" w:rsidR="00F23F15" w:rsidRPr="00F23F15" w:rsidRDefault="00F23F15" w:rsidP="00F23F15">
      <w:pPr>
        <w:tabs>
          <w:tab w:val="left" w:pos="4678"/>
        </w:tabs>
        <w:spacing w:line="276" w:lineRule="auto"/>
        <w:ind w:firstLine="3686"/>
        <w:jc w:val="center"/>
        <w:rPr>
          <w:rFonts w:ascii="Times New Roman" w:hAnsi="Times New Roman"/>
          <w:i/>
        </w:rPr>
      </w:pPr>
      <w:r w:rsidRPr="00F23F15">
        <w:rPr>
          <w:rFonts w:ascii="Times New Roman" w:hAnsi="Times New Roman"/>
          <w:b/>
          <w:i/>
        </w:rPr>
        <w:t>95-200 Pabianice, ul. Warzywna 6</w:t>
      </w:r>
    </w:p>
    <w:p w14:paraId="32F02984" w14:textId="77777777" w:rsidR="009B3562" w:rsidRDefault="009B3562" w:rsidP="009B3562">
      <w:pPr>
        <w:tabs>
          <w:tab w:val="left" w:pos="6260"/>
        </w:tabs>
        <w:ind w:right="226"/>
        <w:jc w:val="center"/>
        <w:rPr>
          <w:rFonts w:ascii="Times New Roman" w:hAnsi="Times New Roman"/>
          <w:b/>
          <w:u w:val="single"/>
        </w:rPr>
      </w:pPr>
    </w:p>
    <w:p w14:paraId="427581EC" w14:textId="77777777" w:rsidR="0075586C" w:rsidRDefault="0075586C" w:rsidP="0075586C">
      <w:pPr>
        <w:spacing w:line="276" w:lineRule="auto"/>
        <w:ind w:left="709" w:hanging="709"/>
        <w:jc w:val="both"/>
        <w:rPr>
          <w:rFonts w:ascii="Times New Roman" w:hAnsi="Times New Roman"/>
          <w:sz w:val="22"/>
          <w:u w:val="single"/>
        </w:rPr>
      </w:pPr>
    </w:p>
    <w:p w14:paraId="310613D3" w14:textId="77777777" w:rsidR="00FB46B0" w:rsidRDefault="00EF4725" w:rsidP="00291716">
      <w:pPr>
        <w:pStyle w:val="Tekstpodstawowywcity3"/>
        <w:spacing w:before="120"/>
        <w:ind w:left="0"/>
        <w:jc w:val="center"/>
        <w:rPr>
          <w:rFonts w:ascii="Times New Roman" w:hAnsi="Times New Roman"/>
          <w:sz w:val="22"/>
        </w:rPr>
      </w:pPr>
      <w:r w:rsidRPr="002B6F36">
        <w:rPr>
          <w:rFonts w:ascii="Times New Roman" w:hAnsi="Times New Roman"/>
          <w:sz w:val="22"/>
          <w:u w:val="single"/>
        </w:rPr>
        <w:t>dotyczy:</w:t>
      </w:r>
      <w:r w:rsidRPr="002B6F36">
        <w:rPr>
          <w:rFonts w:ascii="Times New Roman" w:hAnsi="Times New Roman"/>
          <w:sz w:val="22"/>
        </w:rPr>
        <w:t xml:space="preserve"> postępowania o udzielenie zamówienia publicznego pn. </w:t>
      </w:r>
    </w:p>
    <w:p w14:paraId="12C05BB6" w14:textId="3FE96523" w:rsidR="00D50514" w:rsidRPr="00F979B8" w:rsidRDefault="00336F42" w:rsidP="00F979B8">
      <w:pPr>
        <w:pStyle w:val="Tekstpodstawowywcity3"/>
        <w:spacing w:before="120"/>
        <w:ind w:left="0" w:firstLine="1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336F42">
        <w:rPr>
          <w:rFonts w:asciiTheme="minorHAnsi" w:hAnsiTheme="minorHAnsi" w:cstheme="minorHAnsi"/>
          <w:b/>
          <w:sz w:val="36"/>
          <w:szCs w:val="36"/>
        </w:rPr>
        <w:t>„</w:t>
      </w:r>
      <w:r w:rsidR="005F432F" w:rsidRPr="005F432F">
        <w:rPr>
          <w:rFonts w:asciiTheme="minorHAnsi" w:hAnsiTheme="minorHAnsi" w:cstheme="minorHAnsi"/>
          <w:b/>
          <w:sz w:val="36"/>
          <w:szCs w:val="36"/>
        </w:rPr>
        <w:t>Wykonywanie usług kominiarskich na nieruchomościach zarządzanych przez ZGM - Pabianice</w:t>
      </w:r>
      <w:r w:rsidR="002F2FBB" w:rsidRPr="00F979B8">
        <w:rPr>
          <w:rFonts w:asciiTheme="minorHAnsi" w:hAnsiTheme="minorHAnsi" w:cstheme="minorHAnsi"/>
          <w:b/>
          <w:sz w:val="36"/>
          <w:szCs w:val="36"/>
        </w:rPr>
        <w:t>”</w:t>
      </w:r>
    </w:p>
    <w:p w14:paraId="5EFEA6BE" w14:textId="77777777" w:rsidR="002F2FBB" w:rsidRPr="00F15468" w:rsidRDefault="002F2FBB" w:rsidP="00D50514">
      <w:pPr>
        <w:pStyle w:val="Tekstpodstawowywcity3"/>
        <w:spacing w:before="120"/>
        <w:ind w:left="0"/>
        <w:jc w:val="center"/>
        <w:rPr>
          <w:b/>
          <w:sz w:val="32"/>
          <w:szCs w:val="4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702"/>
      </w:tblGrid>
      <w:tr w:rsidR="00454CB3" w14:paraId="7A29D604" w14:textId="77777777">
        <w:trPr>
          <w:trHeight w:val="435"/>
          <w:jc w:val="center"/>
        </w:trPr>
        <w:tc>
          <w:tcPr>
            <w:tcW w:w="10702" w:type="dxa"/>
            <w:shd w:val="pct25" w:color="auto" w:fill="auto"/>
            <w:vAlign w:val="center"/>
          </w:tcPr>
          <w:p w14:paraId="438C5872" w14:textId="77777777" w:rsidR="00454CB3" w:rsidRDefault="00454CB3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WYKAZ POSIADANEGO DOŚWIADCZENIA</w:t>
            </w:r>
          </w:p>
        </w:tc>
      </w:tr>
    </w:tbl>
    <w:p w14:paraId="62E21CA5" w14:textId="77777777" w:rsidR="00F15468" w:rsidRDefault="00F15468" w:rsidP="00F15468">
      <w:pPr>
        <w:autoSpaceDE w:val="0"/>
        <w:jc w:val="both"/>
        <w:rPr>
          <w:rFonts w:ascii="Times New Roman" w:eastAsia="Arial" w:hAnsi="Times New Roman"/>
          <w:szCs w:val="24"/>
        </w:rPr>
      </w:pPr>
    </w:p>
    <w:p w14:paraId="7C00AFE2" w14:textId="40688F4A" w:rsidR="00DB523D" w:rsidRDefault="00DB523D" w:rsidP="00DB523D">
      <w:pPr>
        <w:autoSpaceDE w:val="0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Wykaz wykonanych w okresie ostatnich 3 lat zamówień (a jeżeli okres prowadzenia działalności jest krótszy - </w:t>
      </w:r>
      <w:r w:rsidR="002B7B69">
        <w:rPr>
          <w:rFonts w:ascii="Times New Roman" w:hAnsi="Times New Roman"/>
          <w:szCs w:val="24"/>
        </w:rPr>
        <w:br/>
      </w:r>
      <w:r>
        <w:rPr>
          <w:rFonts w:ascii="Times New Roman" w:hAnsi="Times New Roman"/>
          <w:szCs w:val="24"/>
        </w:rPr>
        <w:t>w tym okresie) z podaniem ich wartości oraz daty i miejsca realizacji, (ze szczególnym uwzględnieniem wymaganego w SWZ doświadczenia) w celu potwierdzenia, że wykonawca posiada niezbędną wiedzę oraz doświadczenie do wykonania zamówienia.</w:t>
      </w:r>
    </w:p>
    <w:p w14:paraId="6FCA449C" w14:textId="77777777" w:rsidR="002A0E43" w:rsidRDefault="002A0E43" w:rsidP="00F15468">
      <w:pPr>
        <w:autoSpaceDE w:val="0"/>
        <w:jc w:val="both"/>
        <w:rPr>
          <w:rFonts w:ascii="Times New Roman" w:hAnsi="Times New Roman"/>
          <w:szCs w:val="24"/>
        </w:rPr>
      </w:pPr>
    </w:p>
    <w:tbl>
      <w:tblPr>
        <w:tblW w:w="10631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2977"/>
        <w:gridCol w:w="1559"/>
        <w:gridCol w:w="1701"/>
        <w:gridCol w:w="1560"/>
        <w:gridCol w:w="2409"/>
      </w:tblGrid>
      <w:tr w:rsidR="002A0E43" w:rsidRPr="00E54D18" w14:paraId="0829F3EB" w14:textId="77777777" w:rsidTr="00AF6F0F">
        <w:trPr>
          <w:cantSplit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2EE3CC1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Lp.</w:t>
            </w:r>
          </w:p>
        </w:tc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589D684A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Nazwa zadania, miejsce wykonywania zamówienia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9B6D738" w14:textId="77777777" w:rsidR="002A0E43" w:rsidRPr="00E450B5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Wartość brutto zadania [zł]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6B4E3E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Termin wykonania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DA584A1" w14:textId="77777777" w:rsidR="002A0E43" w:rsidRPr="00E54D18" w:rsidRDefault="002A0E43" w:rsidP="00AF6F0F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Dane Zamawiającego</w:t>
            </w:r>
          </w:p>
          <w:p w14:paraId="11DDE1BE" w14:textId="77777777" w:rsidR="002A0E43" w:rsidRPr="00E54D18" w:rsidRDefault="002A0E43" w:rsidP="00AF6F0F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(nazwa, adres, tel.)</w:t>
            </w:r>
          </w:p>
        </w:tc>
      </w:tr>
      <w:tr w:rsidR="002A0E43" w:rsidRPr="00E54D18" w14:paraId="527E8CFF" w14:textId="77777777" w:rsidTr="00AF6F0F">
        <w:trPr>
          <w:cantSplit/>
        </w:trPr>
        <w:tc>
          <w:tcPr>
            <w:tcW w:w="425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C7F3332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2977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6DBE12D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rPr>
                <w:rFonts w:ascii="Times New Roman" w:hAnsi="Times New Roman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C5A5748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0D3607D" w14:textId="77777777" w:rsidR="002A0E43" w:rsidRPr="00E54D18" w:rsidRDefault="002A0E43" w:rsidP="00AF6F0F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Data rozpoczęcia</w:t>
            </w: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82974A7" w14:textId="77777777" w:rsidR="002A0E43" w:rsidRPr="00E54D18" w:rsidRDefault="002A0E43" w:rsidP="00AF6F0F">
            <w:pPr>
              <w:autoSpaceDE w:val="0"/>
              <w:snapToGrid w:val="0"/>
              <w:jc w:val="center"/>
              <w:rPr>
                <w:rFonts w:ascii="Times New Roman" w:hAnsi="Times New Roman"/>
                <w:sz w:val="20"/>
              </w:rPr>
            </w:pPr>
            <w:r w:rsidRPr="00E54D18">
              <w:rPr>
                <w:rFonts w:ascii="Times New Roman" w:hAnsi="Times New Roman"/>
                <w:sz w:val="20"/>
              </w:rPr>
              <w:t>Data zakończenia</w:t>
            </w:r>
          </w:p>
        </w:tc>
        <w:tc>
          <w:tcPr>
            <w:tcW w:w="24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CEAF5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2A0E43" w:rsidRPr="00E54D18" w14:paraId="67A1AA50" w14:textId="77777777" w:rsidTr="00AF6F0F"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</w:tcPr>
          <w:p w14:paraId="5BF4043A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  <w:permStart w:id="1103589011" w:edGrp="everyone" w:colFirst="0" w:colLast="0"/>
            <w:permStart w:id="376839967" w:edGrp="everyone" w:colFirst="1" w:colLast="1"/>
            <w:permStart w:id="1598967528" w:edGrp="everyone" w:colFirst="2" w:colLast="2"/>
            <w:permStart w:id="86576742" w:edGrp="everyone" w:colFirst="3" w:colLast="3"/>
            <w:permStart w:id="1252142324" w:edGrp="everyone" w:colFirst="4" w:colLast="4"/>
            <w:permStart w:id="1818519191" w:edGrp="everyone" w:colFirst="5" w:colLast="5"/>
          </w:p>
          <w:p w14:paraId="3B530CFF" w14:textId="77777777" w:rsidR="002A0E43" w:rsidRPr="00E54D18" w:rsidRDefault="002A0E43" w:rsidP="00AF6F0F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7C266A00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14:paraId="68BD7A42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48082459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14:paraId="7B673329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29B03" w14:textId="77777777" w:rsidR="002A0E43" w:rsidRPr="00E54D18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</w:p>
        </w:tc>
      </w:tr>
      <w:tr w:rsidR="002A0E43" w14:paraId="2035D212" w14:textId="77777777" w:rsidTr="00AF6F0F"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</w:tcPr>
          <w:p w14:paraId="400FB24D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1836909130" w:edGrp="everyone" w:colFirst="0" w:colLast="0"/>
            <w:permStart w:id="316028184" w:edGrp="everyone" w:colFirst="1" w:colLast="1"/>
            <w:permStart w:id="1536118544" w:edGrp="everyone" w:colFirst="2" w:colLast="2"/>
            <w:permStart w:id="558058371" w:edGrp="everyone" w:colFirst="3" w:colLast="3"/>
            <w:permStart w:id="1288195172" w:edGrp="everyone" w:colFirst="4" w:colLast="4"/>
            <w:permStart w:id="1488346490" w:edGrp="everyone" w:colFirst="5" w:colLast="5"/>
            <w:permEnd w:id="1103589011"/>
            <w:permEnd w:id="376839967"/>
            <w:permEnd w:id="1598967528"/>
            <w:permEnd w:id="86576742"/>
            <w:permEnd w:id="1252142324"/>
            <w:permEnd w:id="1818519191"/>
          </w:p>
          <w:p w14:paraId="35381BC0" w14:textId="77777777" w:rsidR="002A0E43" w:rsidRDefault="002A0E43" w:rsidP="00AF6F0F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448D5E2E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14:paraId="7E62E4D9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2F24661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14:paraId="1382C04C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7DAE9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2A0E43" w14:paraId="39F4D567" w14:textId="77777777" w:rsidTr="00AF6F0F"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</w:tcPr>
          <w:p w14:paraId="4BC8C392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1167463149" w:edGrp="everyone" w:colFirst="0" w:colLast="0"/>
            <w:permStart w:id="1701726398" w:edGrp="everyone" w:colFirst="1" w:colLast="1"/>
            <w:permStart w:id="1167459075" w:edGrp="everyone" w:colFirst="2" w:colLast="2"/>
            <w:permStart w:id="1009277472" w:edGrp="everyone" w:colFirst="3" w:colLast="3"/>
            <w:permStart w:id="1137115377" w:edGrp="everyone" w:colFirst="4" w:colLast="4"/>
            <w:permStart w:id="1615297906" w:edGrp="everyone" w:colFirst="5" w:colLast="5"/>
            <w:permEnd w:id="1836909130"/>
            <w:permEnd w:id="316028184"/>
            <w:permEnd w:id="1536118544"/>
            <w:permEnd w:id="558058371"/>
            <w:permEnd w:id="1288195172"/>
            <w:permEnd w:id="1488346490"/>
          </w:p>
          <w:p w14:paraId="7003995E" w14:textId="77777777" w:rsidR="002A0E43" w:rsidRDefault="002A0E43" w:rsidP="00AF6F0F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551FA97A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14:paraId="3AB590C0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627EF103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14:paraId="3AF0E312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4015B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2A0E43" w14:paraId="5432B9A9" w14:textId="77777777" w:rsidTr="00AF6F0F"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</w:tcPr>
          <w:p w14:paraId="00ABA5FE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1543520332" w:edGrp="everyone" w:colFirst="0" w:colLast="0"/>
            <w:permStart w:id="1249847393" w:edGrp="everyone" w:colFirst="1" w:colLast="1"/>
            <w:permStart w:id="822879315" w:edGrp="everyone" w:colFirst="2" w:colLast="2"/>
            <w:permStart w:id="1806582734" w:edGrp="everyone" w:colFirst="3" w:colLast="3"/>
            <w:permStart w:id="791103276" w:edGrp="everyone" w:colFirst="4" w:colLast="4"/>
            <w:permStart w:id="2030770757" w:edGrp="everyone" w:colFirst="5" w:colLast="5"/>
            <w:permEnd w:id="1167463149"/>
            <w:permEnd w:id="1701726398"/>
            <w:permEnd w:id="1167459075"/>
            <w:permEnd w:id="1009277472"/>
            <w:permEnd w:id="1137115377"/>
            <w:permEnd w:id="1615297906"/>
          </w:p>
          <w:p w14:paraId="540B9F05" w14:textId="77777777" w:rsidR="002A0E43" w:rsidRDefault="002A0E43" w:rsidP="00AF6F0F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5CE060ED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14:paraId="26F34ECC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5F22B4C2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14:paraId="517D6FB6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36EE9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2A0E43" w14:paraId="7C68CCA1" w14:textId="77777777" w:rsidTr="00AF6F0F"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</w:tcPr>
          <w:p w14:paraId="39095A24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954164855" w:edGrp="everyone" w:colFirst="0" w:colLast="0"/>
            <w:permStart w:id="268831177" w:edGrp="everyone" w:colFirst="1" w:colLast="1"/>
            <w:permStart w:id="307454192" w:edGrp="everyone" w:colFirst="2" w:colLast="2"/>
            <w:permStart w:id="929571165" w:edGrp="everyone" w:colFirst="3" w:colLast="3"/>
            <w:permStart w:id="612319707" w:edGrp="everyone" w:colFirst="4" w:colLast="4"/>
            <w:permStart w:id="1741906435" w:edGrp="everyone" w:colFirst="5" w:colLast="5"/>
            <w:permEnd w:id="1543520332"/>
            <w:permEnd w:id="1249847393"/>
            <w:permEnd w:id="822879315"/>
            <w:permEnd w:id="1806582734"/>
            <w:permEnd w:id="791103276"/>
            <w:permEnd w:id="2030770757"/>
          </w:p>
          <w:p w14:paraId="36D3F770" w14:textId="77777777" w:rsidR="002A0E43" w:rsidRDefault="002A0E43" w:rsidP="00AF6F0F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7CC84DCA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14:paraId="2B5D30E0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3128C9D5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14:paraId="04D3BCA9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94F6C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2A0E43" w14:paraId="3D7B35D9" w14:textId="77777777" w:rsidTr="00AF6F0F">
        <w:tc>
          <w:tcPr>
            <w:tcW w:w="425" w:type="dxa"/>
            <w:tcBorders>
              <w:left w:val="single" w:sz="4" w:space="0" w:color="000000"/>
              <w:bottom w:val="single" w:sz="4" w:space="0" w:color="000000"/>
            </w:tcBorders>
          </w:tcPr>
          <w:p w14:paraId="5B7F39FE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356275719" w:edGrp="everyone" w:colFirst="0" w:colLast="0"/>
            <w:permStart w:id="1257723074" w:edGrp="everyone" w:colFirst="1" w:colLast="1"/>
            <w:permStart w:id="360591169" w:edGrp="everyone" w:colFirst="2" w:colLast="2"/>
            <w:permStart w:id="1398615728" w:edGrp="everyone" w:colFirst="3" w:colLast="3"/>
            <w:permStart w:id="212692489" w:edGrp="everyone" w:colFirst="4" w:colLast="4"/>
            <w:permStart w:id="2023319761" w:edGrp="everyone" w:colFirst="5" w:colLast="5"/>
            <w:permEnd w:id="954164855"/>
            <w:permEnd w:id="268831177"/>
            <w:permEnd w:id="307454192"/>
            <w:permEnd w:id="929571165"/>
            <w:permEnd w:id="612319707"/>
            <w:permEnd w:id="1741906435"/>
          </w:p>
          <w:p w14:paraId="3AE0A8B4" w14:textId="77777777" w:rsidR="002A0E43" w:rsidRDefault="002A0E43" w:rsidP="00AF6F0F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57B4DCA7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14:paraId="5081D5A6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</w:tcPr>
          <w:p w14:paraId="1FEE191F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14:paraId="0C468F9C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002E1" w14:textId="77777777" w:rsidR="002A0E43" w:rsidRDefault="002A0E43" w:rsidP="00AF6F0F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permEnd w:id="356275719"/>
      <w:permEnd w:id="1257723074"/>
      <w:permEnd w:id="360591169"/>
      <w:permEnd w:id="1398615728"/>
      <w:permEnd w:id="212692489"/>
      <w:permEnd w:id="2023319761"/>
    </w:tbl>
    <w:p w14:paraId="3DB71759" w14:textId="77777777" w:rsidR="002A0E43" w:rsidRDefault="002A0E43" w:rsidP="00F15468">
      <w:pPr>
        <w:autoSpaceDE w:val="0"/>
        <w:jc w:val="both"/>
        <w:rPr>
          <w:rFonts w:ascii="Times New Roman" w:hAnsi="Times New Roman"/>
          <w:szCs w:val="24"/>
        </w:rPr>
      </w:pPr>
    </w:p>
    <w:p w14:paraId="7ABC6F20" w14:textId="77777777" w:rsidR="004E64E0" w:rsidRDefault="004E64E0" w:rsidP="004E64E0">
      <w:pPr>
        <w:ind w:right="226"/>
        <w:jc w:val="right"/>
        <w:rPr>
          <w:rFonts w:ascii="Times New Roman" w:hAnsi="Times New Roman"/>
          <w:b/>
          <w:sz w:val="16"/>
        </w:rPr>
      </w:pPr>
    </w:p>
    <w:p w14:paraId="6BF36FBF" w14:textId="498E5733" w:rsidR="004E64E0" w:rsidRPr="00386B39" w:rsidRDefault="00593AFE" w:rsidP="00386B39">
      <w:pPr>
        <w:pStyle w:val="Tekstpodstawowy2"/>
        <w:spacing w:line="360" w:lineRule="auto"/>
        <w:ind w:firstLine="5103"/>
        <w:jc w:val="center"/>
        <w:rPr>
          <w:rFonts w:ascii="Times New Roman" w:hAnsi="Times New Roman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512DF8E" wp14:editId="5F43DD51">
                <wp:simplePos x="0" y="0"/>
                <wp:positionH relativeFrom="column">
                  <wp:posOffset>4119880</wp:posOffset>
                </wp:positionH>
                <wp:positionV relativeFrom="paragraph">
                  <wp:posOffset>170815</wp:posOffset>
                </wp:positionV>
                <wp:extent cx="2028190" cy="998855"/>
                <wp:effectExtent l="0" t="0" r="0" b="0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28190" cy="998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37F71BB" w14:textId="77777777" w:rsidR="00386B39" w:rsidRPr="00BB56A1" w:rsidRDefault="00386B39" w:rsidP="00386B39">
                            <w:pPr>
                              <w:jc w:val="center"/>
                              <w:rPr>
                                <w:rFonts w:ascii="Times New Roman" w:hAnsi="Times New Roman"/>
                                <w:color w:val="FF0000"/>
                              </w:rPr>
                            </w:pPr>
                            <w:r w:rsidRPr="006B6182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walifikowany podpis elektroniczny, podpis zaufany lub podpis </w:t>
                            </w:r>
                            <w:proofErr w:type="gramStart"/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osobisty</w:t>
                            </w:r>
                            <w:r w:rsidRPr="00BB56A1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</w:t>
                            </w:r>
                            <w:proofErr w:type="gramEnd"/>
                            <w:r w:rsidRPr="00BB56A1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12DF8E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324.4pt;margin-top:13.45pt;width:159.7pt;height:78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" fillcolor="window" strokeweight=".5pt">
                <v:path arrowok="t"/>
                <v:textbox>
                  <w:txbxContent>
                    <w:p w14:paraId="537F71BB" w14:textId="77777777" w:rsidR="00386B39" w:rsidRPr="00BB56A1" w:rsidRDefault="00386B39" w:rsidP="00386B39">
                      <w:pPr>
                        <w:jc w:val="center"/>
                        <w:rPr>
                          <w:rFonts w:ascii="Times New Roman" w:hAnsi="Times New Roman"/>
                          <w:color w:val="FF0000"/>
                        </w:rPr>
                      </w:pPr>
                      <w:r w:rsidRPr="006B6182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="00386B39" w:rsidRPr="00ED50C1">
        <w:rPr>
          <w:rFonts w:ascii="Times New Roman" w:hAnsi="Times New Roman"/>
          <w:b/>
          <w:sz w:val="16"/>
        </w:rPr>
        <w:t>.</w:t>
      </w:r>
      <w:permStart w:id="926374859" w:edGrp="everyone"/>
      <w:r w:rsidR="00386B39" w:rsidRPr="00ED50C1">
        <w:rPr>
          <w:rFonts w:ascii="Times New Roman" w:hAnsi="Times New Roman"/>
          <w:b/>
          <w:sz w:val="16"/>
        </w:rPr>
        <w:t>......................................................................................</w:t>
      </w:r>
      <w:permEnd w:id="926374859"/>
    </w:p>
    <w:sectPr w:rsidR="004E64E0" w:rsidRPr="00386B39" w:rsidSect="00B30331">
      <w:headerReference w:type="even" r:id="rId8"/>
      <w:pgSz w:w="11907" w:h="16840" w:code="9"/>
      <w:pgMar w:top="567" w:right="567" w:bottom="794" w:left="56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31A64D" w14:textId="77777777" w:rsidR="007B0A7E" w:rsidRDefault="007B0A7E">
      <w:r>
        <w:separator/>
      </w:r>
    </w:p>
  </w:endnote>
  <w:endnote w:type="continuationSeparator" w:id="0">
    <w:p w14:paraId="7CCE4915" w14:textId="77777777" w:rsidR="007B0A7E" w:rsidRDefault="007B0A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3F052" w14:textId="77777777" w:rsidR="007B0A7E" w:rsidRDefault="007B0A7E">
      <w:r>
        <w:separator/>
      </w:r>
    </w:p>
  </w:footnote>
  <w:footnote w:type="continuationSeparator" w:id="0">
    <w:p w14:paraId="68CB98A4" w14:textId="77777777" w:rsidR="007B0A7E" w:rsidRDefault="007B0A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D06C8" w14:textId="77777777" w:rsidR="00DE3A68" w:rsidRDefault="00DE3A6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309C7C7" w14:textId="77777777" w:rsidR="00DE3A68" w:rsidRDefault="00DE3A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290302277" o:spid="_x0000_i1025" type="#_x0000_t75" style="width:11.2pt;height:11.2pt;visibility:visible;mso-wrap-style:square" o:bullet="t">
        <v:imagedata r:id="rId1" o:title=""/>
      </v:shape>
    </w:pict>
  </w:numPicBullet>
  <w:abstractNum w:abstractNumId="0" w15:restartNumberingAfterBreak="0">
    <w:nsid w:val="FFFFFFFB"/>
    <w:multiLevelType w:val="multilevel"/>
    <w:tmpl w:val="FFFFFFFF"/>
    <w:lvl w:ilvl="0">
      <w:start w:val="1"/>
      <w:numFmt w:val="upperRoman"/>
      <w:pStyle w:val="Nagwek1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0000006"/>
    <w:multiLevelType w:val="singleLevel"/>
    <w:tmpl w:val="7B3C12F2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</w:abstractNum>
  <w:abstractNum w:abstractNumId="2" w15:restartNumberingAfterBreak="0">
    <w:nsid w:val="00000009"/>
    <w:multiLevelType w:val="singleLevel"/>
    <w:tmpl w:val="FA566A1C"/>
    <w:name w:val="WW8Num9"/>
    <w:lvl w:ilvl="0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</w:abstractNum>
  <w:abstractNum w:abstractNumId="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23"/>
    <w:multiLevelType w:val="singleLevel"/>
    <w:tmpl w:val="00000023"/>
    <w:name w:val="WW8Num41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6" w15:restartNumberingAfterBreak="0">
    <w:nsid w:val="00000025"/>
    <w:multiLevelType w:val="multilevel"/>
    <w:tmpl w:val="00000025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0000026"/>
    <w:multiLevelType w:val="singleLevel"/>
    <w:tmpl w:val="00000026"/>
    <w:name w:val="WW8Num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1931457"/>
    <w:multiLevelType w:val="hybridMultilevel"/>
    <w:tmpl w:val="F3A00C5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24C59BF"/>
    <w:multiLevelType w:val="multilevel"/>
    <w:tmpl w:val="84DC7958"/>
    <w:lvl w:ilvl="0">
      <w:start w:val="1"/>
      <w:numFmt w:val="none"/>
      <w:suff w:val="nothing"/>
      <w:lvlText w:val="%1"/>
      <w:lvlJc w:val="left"/>
    </w:lvl>
    <w:lvl w:ilvl="1">
      <w:start w:val="3"/>
      <w:numFmt w:val="decimal"/>
      <w:lvlText w:val=" %2."/>
      <w:lvlJc w:val="left"/>
      <w:pPr>
        <w:ind w:left="720" w:hanging="357"/>
      </w:pPr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0" w15:restartNumberingAfterBreak="0">
    <w:nsid w:val="06D13F28"/>
    <w:multiLevelType w:val="multilevel"/>
    <w:tmpl w:val="A21A4DC8"/>
    <w:lvl w:ilvl="0">
      <w:start w:val="1"/>
      <w:numFmt w:val="decimal"/>
      <w:lvlText w:val="%1."/>
      <w:lvlJc w:val="center"/>
      <w:pPr>
        <w:tabs>
          <w:tab w:val="num" w:pos="0"/>
        </w:tabs>
        <w:ind w:left="0" w:firstLine="0"/>
      </w:pPr>
      <w:rPr>
        <w:rFonts w:hint="default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5"/>
      <w:numFmt w:val="lowerLetter"/>
      <w:lvlText w:val="%3)"/>
      <w:lvlJc w:val="left"/>
      <w:pPr>
        <w:ind w:left="2340" w:hanging="360"/>
      </w:pPr>
      <w:rPr>
        <w:rFonts w:hint="default"/>
        <w:b w:val="0"/>
        <w:u w:val="non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E4800C8"/>
    <w:multiLevelType w:val="hybridMultilevel"/>
    <w:tmpl w:val="13723E58"/>
    <w:lvl w:ilvl="0" w:tplc="25D81B26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C10B63"/>
    <w:multiLevelType w:val="hybridMultilevel"/>
    <w:tmpl w:val="116E2A82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60633E"/>
    <w:multiLevelType w:val="hybridMultilevel"/>
    <w:tmpl w:val="0F3E155E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F1B0A088">
      <w:start w:val="1"/>
      <w:numFmt w:val="bullet"/>
      <w:lvlText w:val="-"/>
      <w:lvlJc w:val="left"/>
      <w:pPr>
        <w:ind w:left="3087" w:hanging="360"/>
      </w:pPr>
      <w:rPr>
        <w:rFonts w:ascii="Times New Roman" w:eastAsia="Lucida Sans Unicode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25887A05"/>
    <w:multiLevelType w:val="hybridMultilevel"/>
    <w:tmpl w:val="D2E67158"/>
    <w:name w:val="WW8Num93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5916AA8"/>
    <w:multiLevelType w:val="multilevel"/>
    <w:tmpl w:val="C6E0354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B24C4C"/>
    <w:multiLevelType w:val="hybridMultilevel"/>
    <w:tmpl w:val="85A4856C"/>
    <w:lvl w:ilvl="0" w:tplc="22767BC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7" w15:restartNumberingAfterBreak="0">
    <w:nsid w:val="25BA017D"/>
    <w:multiLevelType w:val="hybridMultilevel"/>
    <w:tmpl w:val="A4C230F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F252A6"/>
    <w:multiLevelType w:val="hybridMultilevel"/>
    <w:tmpl w:val="00C2603A"/>
    <w:name w:val="WW8Num92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FB15E52"/>
    <w:multiLevelType w:val="hybridMultilevel"/>
    <w:tmpl w:val="94E20AA8"/>
    <w:lvl w:ilvl="0" w:tplc="0415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31095C7B"/>
    <w:multiLevelType w:val="multilevel"/>
    <w:tmpl w:val="7BE472B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33D0696A"/>
    <w:multiLevelType w:val="hybridMultilevel"/>
    <w:tmpl w:val="8DA67B54"/>
    <w:lvl w:ilvl="0" w:tplc="041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2F0AC5"/>
    <w:multiLevelType w:val="hybridMultilevel"/>
    <w:tmpl w:val="DC7AE42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CF06A7"/>
    <w:multiLevelType w:val="hybridMultilevel"/>
    <w:tmpl w:val="281874CC"/>
    <w:lvl w:ilvl="0" w:tplc="42D2F590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A9D842AA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7B8D12E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35E66C04"/>
    <w:multiLevelType w:val="hybridMultilevel"/>
    <w:tmpl w:val="684247C4"/>
    <w:lvl w:ilvl="0" w:tplc="42A4F51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39040320"/>
    <w:multiLevelType w:val="singleLevel"/>
    <w:tmpl w:val="3F5E6B0C"/>
    <w:name w:val="WW8Num932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26" w15:restartNumberingAfterBreak="0">
    <w:nsid w:val="3A4101DB"/>
    <w:multiLevelType w:val="hybridMultilevel"/>
    <w:tmpl w:val="D058696A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3B7C3F33"/>
    <w:multiLevelType w:val="multilevel"/>
    <w:tmpl w:val="EE3AF0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3D3B4F33"/>
    <w:multiLevelType w:val="multilevel"/>
    <w:tmpl w:val="7A942578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3E7726E3"/>
    <w:multiLevelType w:val="hybridMultilevel"/>
    <w:tmpl w:val="00BEEEC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EB7C70"/>
    <w:multiLevelType w:val="hybridMultilevel"/>
    <w:tmpl w:val="3EA80958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3FDA579B"/>
    <w:multiLevelType w:val="hybridMultilevel"/>
    <w:tmpl w:val="1CDA18A0"/>
    <w:lvl w:ilvl="0" w:tplc="6504EB6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05E240A"/>
    <w:multiLevelType w:val="multilevel"/>
    <w:tmpl w:val="6CD6E9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43776274"/>
    <w:multiLevelType w:val="hybridMultilevel"/>
    <w:tmpl w:val="8D16071C"/>
    <w:lvl w:ilvl="0" w:tplc="5C361E3E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459F2C3F"/>
    <w:multiLevelType w:val="hybridMultilevel"/>
    <w:tmpl w:val="F4C4CD08"/>
    <w:name w:val="WW8Num93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6A43714"/>
    <w:multiLevelType w:val="multilevel"/>
    <w:tmpl w:val="9378F21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cs="Arial"/>
        <w:strike w:val="0"/>
        <w:dstrike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123F01"/>
    <w:multiLevelType w:val="hybridMultilevel"/>
    <w:tmpl w:val="75B8B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D36E2E"/>
    <w:multiLevelType w:val="hybridMultilevel"/>
    <w:tmpl w:val="461C15CA"/>
    <w:name w:val="WW8Num93222"/>
    <w:lvl w:ilvl="0" w:tplc="0E44BAE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C761B49"/>
    <w:multiLevelType w:val="hybridMultilevel"/>
    <w:tmpl w:val="0C824E7E"/>
    <w:lvl w:ilvl="0" w:tplc="0415000D">
      <w:start w:val="1"/>
      <w:numFmt w:val="bullet"/>
      <w:lvlText w:val=""/>
      <w:lvlJc w:val="left"/>
      <w:pPr>
        <w:ind w:left="22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39" w15:restartNumberingAfterBreak="0">
    <w:nsid w:val="4D1B3B6F"/>
    <w:multiLevelType w:val="hybridMultilevel"/>
    <w:tmpl w:val="CA385780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EA27C2A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  <w:b w:val="0"/>
        <w:sz w:val="24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50F22C02"/>
    <w:multiLevelType w:val="hybridMultilevel"/>
    <w:tmpl w:val="25F0E6EA"/>
    <w:lvl w:ilvl="0" w:tplc="24DA29E0">
      <w:start w:val="1"/>
      <w:numFmt w:val="lowerLetter"/>
      <w:lvlText w:val="%1)."/>
      <w:lvlJc w:val="left"/>
      <w:pPr>
        <w:tabs>
          <w:tab w:val="num" w:pos="567"/>
        </w:tabs>
        <w:ind w:left="850" w:hanging="283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5B95D39"/>
    <w:multiLevelType w:val="multilevel"/>
    <w:tmpl w:val="180CD83A"/>
    <w:lvl w:ilvl="0">
      <w:start w:val="1"/>
      <w:numFmt w:val="lowerLetter"/>
      <w:lvlText w:val="%1)"/>
      <w:lvlJc w:val="left"/>
      <w:pPr>
        <w:tabs>
          <w:tab w:val="num" w:pos="0"/>
        </w:tabs>
        <w:ind w:left="283" w:hanging="283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647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367" w:hanging="180"/>
      </w:pPr>
    </w:lvl>
    <w:lvl w:ilvl="3" w:tentative="1">
      <w:start w:val="1"/>
      <w:numFmt w:val="decimal"/>
      <w:lvlText w:val="%4."/>
      <w:lvlJc w:val="left"/>
      <w:pPr>
        <w:ind w:left="3087" w:hanging="360"/>
      </w:pPr>
    </w:lvl>
    <w:lvl w:ilvl="4" w:tentative="1">
      <w:start w:val="1"/>
      <w:numFmt w:val="lowerLetter"/>
      <w:lvlText w:val="%5."/>
      <w:lvlJc w:val="left"/>
      <w:pPr>
        <w:ind w:left="3807" w:hanging="360"/>
      </w:pPr>
    </w:lvl>
    <w:lvl w:ilvl="5" w:tentative="1">
      <w:start w:val="1"/>
      <w:numFmt w:val="lowerRoman"/>
      <w:lvlText w:val="%6."/>
      <w:lvlJc w:val="right"/>
      <w:pPr>
        <w:ind w:left="4527" w:hanging="180"/>
      </w:pPr>
    </w:lvl>
    <w:lvl w:ilvl="6" w:tentative="1">
      <w:start w:val="1"/>
      <w:numFmt w:val="decimal"/>
      <w:lvlText w:val="%7."/>
      <w:lvlJc w:val="left"/>
      <w:pPr>
        <w:ind w:left="5247" w:hanging="360"/>
      </w:pPr>
    </w:lvl>
    <w:lvl w:ilvl="7" w:tentative="1">
      <w:start w:val="1"/>
      <w:numFmt w:val="lowerLetter"/>
      <w:lvlText w:val="%8."/>
      <w:lvlJc w:val="left"/>
      <w:pPr>
        <w:ind w:left="5967" w:hanging="360"/>
      </w:pPr>
    </w:lvl>
    <w:lvl w:ilvl="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56037745"/>
    <w:multiLevelType w:val="multilevel"/>
    <w:tmpl w:val="9250ABA0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9C80B67"/>
    <w:multiLevelType w:val="hybridMultilevel"/>
    <w:tmpl w:val="3D0C6502"/>
    <w:lvl w:ilvl="0" w:tplc="04150011">
      <w:start w:val="1"/>
      <w:numFmt w:val="decimal"/>
      <w:lvlText w:val="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4" w15:restartNumberingAfterBreak="0">
    <w:nsid w:val="5E17738E"/>
    <w:multiLevelType w:val="hybridMultilevel"/>
    <w:tmpl w:val="A0F68590"/>
    <w:lvl w:ilvl="0" w:tplc="04150007">
      <w:start w:val="1"/>
      <w:numFmt w:val="bullet"/>
      <w:lvlText w:val=""/>
      <w:lvlPicBulletId w:val="0"/>
      <w:lvlJc w:val="left"/>
      <w:pPr>
        <w:ind w:left="14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45" w15:restartNumberingAfterBreak="0">
    <w:nsid w:val="5EA24919"/>
    <w:multiLevelType w:val="hybridMultilevel"/>
    <w:tmpl w:val="085E577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10971EE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3C01AA5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5FC4305"/>
    <w:multiLevelType w:val="hybridMultilevel"/>
    <w:tmpl w:val="97B482A8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78369E9"/>
    <w:multiLevelType w:val="multilevel"/>
    <w:tmpl w:val="4D06733A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69077BD2"/>
    <w:multiLevelType w:val="multilevel"/>
    <w:tmpl w:val="B90C9A3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1" w15:restartNumberingAfterBreak="0">
    <w:nsid w:val="69C624AD"/>
    <w:multiLevelType w:val="hybridMultilevel"/>
    <w:tmpl w:val="69C41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C431AEC"/>
    <w:multiLevelType w:val="hybridMultilevel"/>
    <w:tmpl w:val="4D841E8C"/>
    <w:lvl w:ilvl="0" w:tplc="4CACBEA8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5ED6B7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6E365C6A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2D0712B"/>
    <w:multiLevelType w:val="hybridMultilevel"/>
    <w:tmpl w:val="99583FB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3337E3"/>
    <w:multiLevelType w:val="hybridMultilevel"/>
    <w:tmpl w:val="73CE0900"/>
    <w:lvl w:ilvl="0" w:tplc="83C6A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6C90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733A35F3"/>
    <w:multiLevelType w:val="hybridMultilevel"/>
    <w:tmpl w:val="32C899CE"/>
    <w:lvl w:ilvl="0" w:tplc="D4A2EC48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74802870"/>
    <w:multiLevelType w:val="hybridMultilevel"/>
    <w:tmpl w:val="B76423E6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 w15:restartNumberingAfterBreak="0">
    <w:nsid w:val="7631788E"/>
    <w:multiLevelType w:val="hybridMultilevel"/>
    <w:tmpl w:val="646273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7B53715"/>
    <w:multiLevelType w:val="hybridMultilevel"/>
    <w:tmpl w:val="DC6A4FF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D700AA9"/>
    <w:multiLevelType w:val="hybridMultilevel"/>
    <w:tmpl w:val="7494C916"/>
    <w:lvl w:ilvl="0" w:tplc="A39898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7EB10DD0"/>
    <w:multiLevelType w:val="hybridMultilevel"/>
    <w:tmpl w:val="32CC2636"/>
    <w:name w:val="WW8Num93223"/>
    <w:lvl w:ilvl="0" w:tplc="92123B36">
      <w:start w:val="1"/>
      <w:numFmt w:val="bullet"/>
      <w:lvlText w:val=""/>
      <w:lvlPicBulletId w:val="0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2" w15:restartNumberingAfterBreak="0">
    <w:nsid w:val="7F802870"/>
    <w:multiLevelType w:val="hybridMultilevel"/>
    <w:tmpl w:val="86FCFE8E"/>
    <w:lvl w:ilvl="0" w:tplc="0415000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504EB6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9CA317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55723672">
    <w:abstractNumId w:val="0"/>
  </w:num>
  <w:num w:numId="2" w16cid:durableId="520046758">
    <w:abstractNumId w:val="10"/>
  </w:num>
  <w:num w:numId="3" w16cid:durableId="1248804659">
    <w:abstractNumId w:val="15"/>
    <w:lvlOverride w:ilvl="0">
      <w:lvl w:ilvl="0">
        <w:start w:val="1"/>
        <w:numFmt w:val="lowerLetter"/>
        <w:lvlText w:val="%1)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 w:tentative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</w:lvl>
    </w:lvlOverride>
  </w:num>
  <w:num w:numId="4" w16cid:durableId="632101108">
    <w:abstractNumId w:val="42"/>
    <w:lvlOverride w:ilvl="0">
      <w:lvl w:ilvl="0">
        <w:start w:val="1"/>
        <w:numFmt w:val="decimal"/>
        <w:lvlText w:val="%1."/>
        <w:legacy w:legacy="1" w:legacySpace="0" w:legacyIndent="340"/>
        <w:lvlJc w:val="left"/>
        <w:pPr>
          <w:ind w:left="340" w:hanging="340"/>
        </w:pPr>
        <w:rPr>
          <w:rFonts w:ascii="Times New Roman" w:hAnsi="Times New Roman" w:cs="Times New Roman" w:hint="default"/>
          <w:b/>
          <w:i w:val="0"/>
          <w:sz w:val="24"/>
          <w:szCs w:val="24"/>
        </w:rPr>
      </w:lvl>
    </w:lvlOverride>
  </w:num>
  <w:num w:numId="5" w16cid:durableId="1932158184">
    <w:abstractNumId w:val="22"/>
  </w:num>
  <w:num w:numId="6" w16cid:durableId="192350368">
    <w:abstractNumId w:val="21"/>
  </w:num>
  <w:num w:numId="7" w16cid:durableId="1480609061">
    <w:abstractNumId w:val="23"/>
  </w:num>
  <w:num w:numId="8" w16cid:durableId="1373379545">
    <w:abstractNumId w:val="39"/>
  </w:num>
  <w:num w:numId="9" w16cid:durableId="1112744732">
    <w:abstractNumId w:val="16"/>
  </w:num>
  <w:num w:numId="10" w16cid:durableId="1488590669">
    <w:abstractNumId w:val="62"/>
  </w:num>
  <w:num w:numId="11" w16cid:durableId="1202283528">
    <w:abstractNumId w:val="28"/>
  </w:num>
  <w:num w:numId="12" w16cid:durableId="612252951">
    <w:abstractNumId w:val="59"/>
  </w:num>
  <w:num w:numId="13" w16cid:durableId="270280632">
    <w:abstractNumId w:val="32"/>
  </w:num>
  <w:num w:numId="14" w16cid:durableId="513228766">
    <w:abstractNumId w:val="8"/>
  </w:num>
  <w:num w:numId="15" w16cid:durableId="1998486581">
    <w:abstractNumId w:val="9"/>
  </w:num>
  <w:num w:numId="16" w16cid:durableId="588925159">
    <w:abstractNumId w:val="27"/>
  </w:num>
  <w:num w:numId="17" w16cid:durableId="326639389">
    <w:abstractNumId w:val="35"/>
  </w:num>
  <w:num w:numId="18" w16cid:durableId="1949435356">
    <w:abstractNumId w:val="49"/>
  </w:num>
  <w:num w:numId="19" w16cid:durableId="1861653">
    <w:abstractNumId w:val="52"/>
  </w:num>
  <w:num w:numId="20" w16cid:durableId="1955670800">
    <w:abstractNumId w:val="51"/>
  </w:num>
  <w:num w:numId="21" w16cid:durableId="1594240311">
    <w:abstractNumId w:val="55"/>
  </w:num>
  <w:num w:numId="22" w16cid:durableId="519009259">
    <w:abstractNumId w:val="56"/>
  </w:num>
  <w:num w:numId="23" w16cid:durableId="1018626550">
    <w:abstractNumId w:val="20"/>
  </w:num>
  <w:num w:numId="24" w16cid:durableId="593512414">
    <w:abstractNumId w:val="12"/>
  </w:num>
  <w:num w:numId="25" w16cid:durableId="2013481867">
    <w:abstractNumId w:val="40"/>
  </w:num>
  <w:num w:numId="26" w16cid:durableId="1022517678">
    <w:abstractNumId w:val="19"/>
  </w:num>
  <w:num w:numId="27" w16cid:durableId="2003121623">
    <w:abstractNumId w:val="54"/>
  </w:num>
  <w:num w:numId="28" w16cid:durableId="1295451973">
    <w:abstractNumId w:val="13"/>
  </w:num>
  <w:num w:numId="29" w16cid:durableId="2007048089">
    <w:abstractNumId w:val="41"/>
  </w:num>
  <w:num w:numId="30" w16cid:durableId="1977905664">
    <w:abstractNumId w:val="31"/>
  </w:num>
  <w:num w:numId="31" w16cid:durableId="120733624">
    <w:abstractNumId w:val="47"/>
  </w:num>
  <w:num w:numId="32" w16cid:durableId="970020464">
    <w:abstractNumId w:val="53"/>
  </w:num>
  <w:num w:numId="33" w16cid:durableId="593367237">
    <w:abstractNumId w:val="44"/>
  </w:num>
  <w:num w:numId="34" w16cid:durableId="2079667439">
    <w:abstractNumId w:val="38"/>
  </w:num>
  <w:num w:numId="35" w16cid:durableId="446049965">
    <w:abstractNumId w:val="57"/>
  </w:num>
  <w:num w:numId="36" w16cid:durableId="1338848715">
    <w:abstractNumId w:val="26"/>
  </w:num>
  <w:num w:numId="37" w16cid:durableId="1749425182">
    <w:abstractNumId w:val="33"/>
  </w:num>
  <w:num w:numId="38" w16cid:durableId="1451432746">
    <w:abstractNumId w:val="30"/>
  </w:num>
  <w:num w:numId="39" w16cid:durableId="2020807562">
    <w:abstractNumId w:val="46"/>
  </w:num>
  <w:num w:numId="40" w16cid:durableId="215238239">
    <w:abstractNumId w:val="24"/>
  </w:num>
  <w:num w:numId="41" w16cid:durableId="1791508483">
    <w:abstractNumId w:val="60"/>
  </w:num>
  <w:num w:numId="42" w16cid:durableId="311368111">
    <w:abstractNumId w:val="43"/>
  </w:num>
  <w:num w:numId="43" w16cid:durableId="1697074184">
    <w:abstractNumId w:val="50"/>
  </w:num>
  <w:num w:numId="44" w16cid:durableId="1455979319">
    <w:abstractNumId w:val="17"/>
  </w:num>
  <w:num w:numId="45" w16cid:durableId="737630570">
    <w:abstractNumId w:val="48"/>
  </w:num>
  <w:num w:numId="46" w16cid:durableId="1022584124">
    <w:abstractNumId w:val="45"/>
  </w:num>
  <w:num w:numId="47" w16cid:durableId="305546526">
    <w:abstractNumId w:val="29"/>
  </w:num>
  <w:num w:numId="48" w16cid:durableId="1232690265">
    <w:abstractNumId w:val="58"/>
  </w:num>
  <w:num w:numId="49" w16cid:durableId="411925499">
    <w:abstractNumId w:val="11"/>
  </w:num>
  <w:num w:numId="50" w16cid:durableId="1202551124">
    <w:abstractNumId w:val="3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intFractionalCharacterWidth/>
  <w:embedSystemFonts/>
  <w:activeWritingStyle w:appName="MSWord" w:lang="pl-PL" w:vendorID="12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opBAIxN1LXEUjZ9k+2UZc094NOXluIMsQERKpZyj3F3LZOgU9lpT6AD98Sth9QaEib2MIOqu0L1i59GP2UFXag==" w:salt="Ih3iZvAczM4aRepLTofdOQ=="/>
  <w:defaultTabStop w:val="284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5A0"/>
    <w:rsid w:val="000127AA"/>
    <w:rsid w:val="0001786E"/>
    <w:rsid w:val="000253C7"/>
    <w:rsid w:val="00030A09"/>
    <w:rsid w:val="00041C16"/>
    <w:rsid w:val="00045202"/>
    <w:rsid w:val="000621C7"/>
    <w:rsid w:val="000640E6"/>
    <w:rsid w:val="00066DE9"/>
    <w:rsid w:val="00072A2B"/>
    <w:rsid w:val="00077360"/>
    <w:rsid w:val="000812FC"/>
    <w:rsid w:val="00091BB6"/>
    <w:rsid w:val="00095100"/>
    <w:rsid w:val="00097665"/>
    <w:rsid w:val="000A4193"/>
    <w:rsid w:val="000A564A"/>
    <w:rsid w:val="000A5A57"/>
    <w:rsid w:val="000A652C"/>
    <w:rsid w:val="000B0073"/>
    <w:rsid w:val="000C67C0"/>
    <w:rsid w:val="000E08DC"/>
    <w:rsid w:val="000E2354"/>
    <w:rsid w:val="000E2F2B"/>
    <w:rsid w:val="000F0FEC"/>
    <w:rsid w:val="001028C6"/>
    <w:rsid w:val="00111C7B"/>
    <w:rsid w:val="001206A1"/>
    <w:rsid w:val="001257F2"/>
    <w:rsid w:val="00127E17"/>
    <w:rsid w:val="00157F56"/>
    <w:rsid w:val="00173320"/>
    <w:rsid w:val="0017733C"/>
    <w:rsid w:val="001817A4"/>
    <w:rsid w:val="00185E8A"/>
    <w:rsid w:val="0018635F"/>
    <w:rsid w:val="001A2002"/>
    <w:rsid w:val="001A546C"/>
    <w:rsid w:val="001A7935"/>
    <w:rsid w:val="001C2771"/>
    <w:rsid w:val="001D08B5"/>
    <w:rsid w:val="001D2AD0"/>
    <w:rsid w:val="001D3A54"/>
    <w:rsid w:val="001D78CF"/>
    <w:rsid w:val="001E4BEB"/>
    <w:rsid w:val="001F04B8"/>
    <w:rsid w:val="001F179B"/>
    <w:rsid w:val="001F1AD8"/>
    <w:rsid w:val="00204D64"/>
    <w:rsid w:val="00212C8D"/>
    <w:rsid w:val="00216B4A"/>
    <w:rsid w:val="00220029"/>
    <w:rsid w:val="00222DBB"/>
    <w:rsid w:val="00223A85"/>
    <w:rsid w:val="00240676"/>
    <w:rsid w:val="002406F9"/>
    <w:rsid w:val="00247FBD"/>
    <w:rsid w:val="00250030"/>
    <w:rsid w:val="002539D2"/>
    <w:rsid w:val="00262D6D"/>
    <w:rsid w:val="002674E6"/>
    <w:rsid w:val="0027127F"/>
    <w:rsid w:val="00272D95"/>
    <w:rsid w:val="00274D7D"/>
    <w:rsid w:val="00280097"/>
    <w:rsid w:val="00280743"/>
    <w:rsid w:val="0028515A"/>
    <w:rsid w:val="002866E8"/>
    <w:rsid w:val="00291716"/>
    <w:rsid w:val="00292A6D"/>
    <w:rsid w:val="00293656"/>
    <w:rsid w:val="00295D59"/>
    <w:rsid w:val="002A0E43"/>
    <w:rsid w:val="002A2F7C"/>
    <w:rsid w:val="002A677D"/>
    <w:rsid w:val="002B7B69"/>
    <w:rsid w:val="002C14D8"/>
    <w:rsid w:val="002C2A90"/>
    <w:rsid w:val="002C5F5B"/>
    <w:rsid w:val="002D4AD9"/>
    <w:rsid w:val="002E4873"/>
    <w:rsid w:val="002E52B3"/>
    <w:rsid w:val="002F1AF4"/>
    <w:rsid w:val="002F2FBB"/>
    <w:rsid w:val="002F5125"/>
    <w:rsid w:val="002F7323"/>
    <w:rsid w:val="00300B9B"/>
    <w:rsid w:val="00303AA9"/>
    <w:rsid w:val="003103CD"/>
    <w:rsid w:val="00315A6C"/>
    <w:rsid w:val="003218E1"/>
    <w:rsid w:val="00323085"/>
    <w:rsid w:val="003239EC"/>
    <w:rsid w:val="00336F42"/>
    <w:rsid w:val="003465E3"/>
    <w:rsid w:val="00354895"/>
    <w:rsid w:val="00354D6E"/>
    <w:rsid w:val="00361136"/>
    <w:rsid w:val="0036140B"/>
    <w:rsid w:val="00363222"/>
    <w:rsid w:val="00364488"/>
    <w:rsid w:val="00367185"/>
    <w:rsid w:val="00380F94"/>
    <w:rsid w:val="00386B39"/>
    <w:rsid w:val="00387787"/>
    <w:rsid w:val="00387B57"/>
    <w:rsid w:val="003A3CAD"/>
    <w:rsid w:val="003A7330"/>
    <w:rsid w:val="003C4754"/>
    <w:rsid w:val="003C4BAC"/>
    <w:rsid w:val="003D25A0"/>
    <w:rsid w:val="003D4481"/>
    <w:rsid w:val="003D6991"/>
    <w:rsid w:val="003E5A2A"/>
    <w:rsid w:val="003E5E28"/>
    <w:rsid w:val="003F4E3B"/>
    <w:rsid w:val="003F773F"/>
    <w:rsid w:val="00400E50"/>
    <w:rsid w:val="00406B3B"/>
    <w:rsid w:val="00426B8F"/>
    <w:rsid w:val="00434794"/>
    <w:rsid w:val="00435D62"/>
    <w:rsid w:val="0043756D"/>
    <w:rsid w:val="004401E6"/>
    <w:rsid w:val="00442FAA"/>
    <w:rsid w:val="00446D3F"/>
    <w:rsid w:val="00450BC4"/>
    <w:rsid w:val="00454CB3"/>
    <w:rsid w:val="004574A8"/>
    <w:rsid w:val="00460F75"/>
    <w:rsid w:val="00474184"/>
    <w:rsid w:val="00486AED"/>
    <w:rsid w:val="004A0755"/>
    <w:rsid w:val="004A5142"/>
    <w:rsid w:val="004A66F8"/>
    <w:rsid w:val="004B2A92"/>
    <w:rsid w:val="004B5740"/>
    <w:rsid w:val="004B5E7C"/>
    <w:rsid w:val="004E11E2"/>
    <w:rsid w:val="004E4AD4"/>
    <w:rsid w:val="004E64E0"/>
    <w:rsid w:val="004F5459"/>
    <w:rsid w:val="0050042F"/>
    <w:rsid w:val="005037C7"/>
    <w:rsid w:val="00503F7E"/>
    <w:rsid w:val="00506DD7"/>
    <w:rsid w:val="005078B3"/>
    <w:rsid w:val="00511C09"/>
    <w:rsid w:val="00515C63"/>
    <w:rsid w:val="00532202"/>
    <w:rsid w:val="0053547B"/>
    <w:rsid w:val="005426F6"/>
    <w:rsid w:val="00543225"/>
    <w:rsid w:val="00546C50"/>
    <w:rsid w:val="00561E33"/>
    <w:rsid w:val="00565B93"/>
    <w:rsid w:val="00570271"/>
    <w:rsid w:val="0058396C"/>
    <w:rsid w:val="0058491F"/>
    <w:rsid w:val="00593AFE"/>
    <w:rsid w:val="00594ECE"/>
    <w:rsid w:val="005A35DD"/>
    <w:rsid w:val="005A37C5"/>
    <w:rsid w:val="005A70B2"/>
    <w:rsid w:val="005B715C"/>
    <w:rsid w:val="005C56BF"/>
    <w:rsid w:val="005D138C"/>
    <w:rsid w:val="005D28FD"/>
    <w:rsid w:val="005D34A8"/>
    <w:rsid w:val="005D724E"/>
    <w:rsid w:val="005E0A30"/>
    <w:rsid w:val="005E1033"/>
    <w:rsid w:val="005E1EE4"/>
    <w:rsid w:val="005F432F"/>
    <w:rsid w:val="005F4F77"/>
    <w:rsid w:val="005F57CC"/>
    <w:rsid w:val="00600965"/>
    <w:rsid w:val="00606751"/>
    <w:rsid w:val="006240AE"/>
    <w:rsid w:val="00624177"/>
    <w:rsid w:val="0063361C"/>
    <w:rsid w:val="006342FC"/>
    <w:rsid w:val="006346C6"/>
    <w:rsid w:val="00641688"/>
    <w:rsid w:val="00642214"/>
    <w:rsid w:val="00643670"/>
    <w:rsid w:val="00654878"/>
    <w:rsid w:val="006555F5"/>
    <w:rsid w:val="00667A2F"/>
    <w:rsid w:val="00670E82"/>
    <w:rsid w:val="00681053"/>
    <w:rsid w:val="00691592"/>
    <w:rsid w:val="006925FC"/>
    <w:rsid w:val="006942DE"/>
    <w:rsid w:val="006957AE"/>
    <w:rsid w:val="006A5698"/>
    <w:rsid w:val="006B5B28"/>
    <w:rsid w:val="006B6D10"/>
    <w:rsid w:val="006C2C6B"/>
    <w:rsid w:val="006D0E38"/>
    <w:rsid w:val="006D31CC"/>
    <w:rsid w:val="006D4435"/>
    <w:rsid w:val="006D735A"/>
    <w:rsid w:val="006E0C41"/>
    <w:rsid w:val="006E23EE"/>
    <w:rsid w:val="006E25F8"/>
    <w:rsid w:val="006F3FF7"/>
    <w:rsid w:val="006F6C30"/>
    <w:rsid w:val="006F6D9D"/>
    <w:rsid w:val="006F7A82"/>
    <w:rsid w:val="0070179D"/>
    <w:rsid w:val="00702068"/>
    <w:rsid w:val="00710465"/>
    <w:rsid w:val="00716A6D"/>
    <w:rsid w:val="007235CC"/>
    <w:rsid w:val="00725BFE"/>
    <w:rsid w:val="007338FF"/>
    <w:rsid w:val="00741202"/>
    <w:rsid w:val="00743BA9"/>
    <w:rsid w:val="007536E8"/>
    <w:rsid w:val="0075586C"/>
    <w:rsid w:val="007568CD"/>
    <w:rsid w:val="00764CD8"/>
    <w:rsid w:val="00766B82"/>
    <w:rsid w:val="00767E39"/>
    <w:rsid w:val="007766EB"/>
    <w:rsid w:val="007969D8"/>
    <w:rsid w:val="007B0A7E"/>
    <w:rsid w:val="007B5541"/>
    <w:rsid w:val="007B6F46"/>
    <w:rsid w:val="007C68AE"/>
    <w:rsid w:val="007C7F85"/>
    <w:rsid w:val="007D1102"/>
    <w:rsid w:val="007D22AF"/>
    <w:rsid w:val="007D24DF"/>
    <w:rsid w:val="007D7F2A"/>
    <w:rsid w:val="007F78BE"/>
    <w:rsid w:val="00801DE3"/>
    <w:rsid w:val="00802B56"/>
    <w:rsid w:val="008073A5"/>
    <w:rsid w:val="00807A86"/>
    <w:rsid w:val="00810B8D"/>
    <w:rsid w:val="00812024"/>
    <w:rsid w:val="008121F9"/>
    <w:rsid w:val="008128D1"/>
    <w:rsid w:val="00817471"/>
    <w:rsid w:val="008264D3"/>
    <w:rsid w:val="008303C3"/>
    <w:rsid w:val="00833DAE"/>
    <w:rsid w:val="00840435"/>
    <w:rsid w:val="0084611E"/>
    <w:rsid w:val="008465BF"/>
    <w:rsid w:val="008527B2"/>
    <w:rsid w:val="00855164"/>
    <w:rsid w:val="008558B5"/>
    <w:rsid w:val="00857176"/>
    <w:rsid w:val="00861BD0"/>
    <w:rsid w:val="008628BB"/>
    <w:rsid w:val="00863FD1"/>
    <w:rsid w:val="00867D95"/>
    <w:rsid w:val="0087430F"/>
    <w:rsid w:val="008776F3"/>
    <w:rsid w:val="008810BA"/>
    <w:rsid w:val="00882465"/>
    <w:rsid w:val="00884781"/>
    <w:rsid w:val="00884FAB"/>
    <w:rsid w:val="00885E1C"/>
    <w:rsid w:val="00892953"/>
    <w:rsid w:val="00892CF0"/>
    <w:rsid w:val="00893C36"/>
    <w:rsid w:val="008A02F3"/>
    <w:rsid w:val="008A2416"/>
    <w:rsid w:val="008B36F4"/>
    <w:rsid w:val="008C644B"/>
    <w:rsid w:val="008D23A6"/>
    <w:rsid w:val="008E420E"/>
    <w:rsid w:val="008E4B95"/>
    <w:rsid w:val="008E62C6"/>
    <w:rsid w:val="008E796A"/>
    <w:rsid w:val="008F28F3"/>
    <w:rsid w:val="009105B6"/>
    <w:rsid w:val="009225F3"/>
    <w:rsid w:val="009269F0"/>
    <w:rsid w:val="00933530"/>
    <w:rsid w:val="00950F13"/>
    <w:rsid w:val="00952B6F"/>
    <w:rsid w:val="00977B0A"/>
    <w:rsid w:val="00980826"/>
    <w:rsid w:val="00987DA7"/>
    <w:rsid w:val="00995F6D"/>
    <w:rsid w:val="00996A1A"/>
    <w:rsid w:val="009A1485"/>
    <w:rsid w:val="009A52C5"/>
    <w:rsid w:val="009B3562"/>
    <w:rsid w:val="009B6AA8"/>
    <w:rsid w:val="009B7BF7"/>
    <w:rsid w:val="009B7C53"/>
    <w:rsid w:val="009C20DE"/>
    <w:rsid w:val="009C23EF"/>
    <w:rsid w:val="009C396B"/>
    <w:rsid w:val="009D5A3C"/>
    <w:rsid w:val="009E2351"/>
    <w:rsid w:val="009E3B08"/>
    <w:rsid w:val="009F15E0"/>
    <w:rsid w:val="009F17BF"/>
    <w:rsid w:val="009F23F0"/>
    <w:rsid w:val="00A06A0C"/>
    <w:rsid w:val="00A1142E"/>
    <w:rsid w:val="00A1569C"/>
    <w:rsid w:val="00A22DED"/>
    <w:rsid w:val="00A273BE"/>
    <w:rsid w:val="00A27E65"/>
    <w:rsid w:val="00A3504F"/>
    <w:rsid w:val="00A423ED"/>
    <w:rsid w:val="00A44054"/>
    <w:rsid w:val="00A501A6"/>
    <w:rsid w:val="00A50690"/>
    <w:rsid w:val="00A57958"/>
    <w:rsid w:val="00A7101B"/>
    <w:rsid w:val="00A75688"/>
    <w:rsid w:val="00A850C0"/>
    <w:rsid w:val="00A8555C"/>
    <w:rsid w:val="00A90648"/>
    <w:rsid w:val="00A962AE"/>
    <w:rsid w:val="00A97D4B"/>
    <w:rsid w:val="00AA1B8F"/>
    <w:rsid w:val="00AB0923"/>
    <w:rsid w:val="00AB238A"/>
    <w:rsid w:val="00AD3CE6"/>
    <w:rsid w:val="00AD5877"/>
    <w:rsid w:val="00AD5AAD"/>
    <w:rsid w:val="00AE1E84"/>
    <w:rsid w:val="00AF13C3"/>
    <w:rsid w:val="00AF7842"/>
    <w:rsid w:val="00B00814"/>
    <w:rsid w:val="00B0289F"/>
    <w:rsid w:val="00B07042"/>
    <w:rsid w:val="00B12AE2"/>
    <w:rsid w:val="00B172BF"/>
    <w:rsid w:val="00B22E8C"/>
    <w:rsid w:val="00B233D6"/>
    <w:rsid w:val="00B245EC"/>
    <w:rsid w:val="00B2735D"/>
    <w:rsid w:val="00B30331"/>
    <w:rsid w:val="00B51D04"/>
    <w:rsid w:val="00B55903"/>
    <w:rsid w:val="00B61451"/>
    <w:rsid w:val="00B65653"/>
    <w:rsid w:val="00B67921"/>
    <w:rsid w:val="00B70C9E"/>
    <w:rsid w:val="00B752CD"/>
    <w:rsid w:val="00B777BD"/>
    <w:rsid w:val="00B83378"/>
    <w:rsid w:val="00B83D2C"/>
    <w:rsid w:val="00BA03F2"/>
    <w:rsid w:val="00BA06D3"/>
    <w:rsid w:val="00BA2EDE"/>
    <w:rsid w:val="00BB2689"/>
    <w:rsid w:val="00BD6C6F"/>
    <w:rsid w:val="00BD7C7F"/>
    <w:rsid w:val="00BE54D9"/>
    <w:rsid w:val="00BF0109"/>
    <w:rsid w:val="00BF1703"/>
    <w:rsid w:val="00BF4580"/>
    <w:rsid w:val="00BF47CE"/>
    <w:rsid w:val="00BF536D"/>
    <w:rsid w:val="00C1148A"/>
    <w:rsid w:val="00C22A06"/>
    <w:rsid w:val="00C30698"/>
    <w:rsid w:val="00C3701A"/>
    <w:rsid w:val="00C51054"/>
    <w:rsid w:val="00C52E26"/>
    <w:rsid w:val="00C56991"/>
    <w:rsid w:val="00C634DF"/>
    <w:rsid w:val="00C74E58"/>
    <w:rsid w:val="00C75529"/>
    <w:rsid w:val="00C75629"/>
    <w:rsid w:val="00C805D5"/>
    <w:rsid w:val="00C82626"/>
    <w:rsid w:val="00C82D3F"/>
    <w:rsid w:val="00C839E4"/>
    <w:rsid w:val="00C8666C"/>
    <w:rsid w:val="00CA0737"/>
    <w:rsid w:val="00CA58D0"/>
    <w:rsid w:val="00CA6FBA"/>
    <w:rsid w:val="00CB15F5"/>
    <w:rsid w:val="00CB161A"/>
    <w:rsid w:val="00CB3347"/>
    <w:rsid w:val="00CB4907"/>
    <w:rsid w:val="00CB6902"/>
    <w:rsid w:val="00CB7142"/>
    <w:rsid w:val="00CB74A5"/>
    <w:rsid w:val="00CC0BB3"/>
    <w:rsid w:val="00CE1B2A"/>
    <w:rsid w:val="00CE5475"/>
    <w:rsid w:val="00CF517A"/>
    <w:rsid w:val="00CF5989"/>
    <w:rsid w:val="00D04FFF"/>
    <w:rsid w:val="00D06DCB"/>
    <w:rsid w:val="00D15AF2"/>
    <w:rsid w:val="00D16552"/>
    <w:rsid w:val="00D23AFF"/>
    <w:rsid w:val="00D26E6A"/>
    <w:rsid w:val="00D27728"/>
    <w:rsid w:val="00D322E6"/>
    <w:rsid w:val="00D338BA"/>
    <w:rsid w:val="00D4084B"/>
    <w:rsid w:val="00D40DEF"/>
    <w:rsid w:val="00D50514"/>
    <w:rsid w:val="00D678C0"/>
    <w:rsid w:val="00D67CEE"/>
    <w:rsid w:val="00D94257"/>
    <w:rsid w:val="00D95B3F"/>
    <w:rsid w:val="00D978CC"/>
    <w:rsid w:val="00D97B98"/>
    <w:rsid w:val="00DA0D65"/>
    <w:rsid w:val="00DB0FFC"/>
    <w:rsid w:val="00DB523D"/>
    <w:rsid w:val="00DC2E88"/>
    <w:rsid w:val="00DD725A"/>
    <w:rsid w:val="00DE3A68"/>
    <w:rsid w:val="00DE4A24"/>
    <w:rsid w:val="00DE525A"/>
    <w:rsid w:val="00DE6F9D"/>
    <w:rsid w:val="00DE7B64"/>
    <w:rsid w:val="00DF7675"/>
    <w:rsid w:val="00E04EB5"/>
    <w:rsid w:val="00E122F8"/>
    <w:rsid w:val="00E17021"/>
    <w:rsid w:val="00E25B20"/>
    <w:rsid w:val="00E37BB9"/>
    <w:rsid w:val="00E423B4"/>
    <w:rsid w:val="00E450B5"/>
    <w:rsid w:val="00E53FB2"/>
    <w:rsid w:val="00E54D18"/>
    <w:rsid w:val="00E66067"/>
    <w:rsid w:val="00E662AC"/>
    <w:rsid w:val="00E717F5"/>
    <w:rsid w:val="00E7187A"/>
    <w:rsid w:val="00E7511D"/>
    <w:rsid w:val="00E80E1B"/>
    <w:rsid w:val="00E8649D"/>
    <w:rsid w:val="00E879F0"/>
    <w:rsid w:val="00E87CB3"/>
    <w:rsid w:val="00E90A1E"/>
    <w:rsid w:val="00E90C1A"/>
    <w:rsid w:val="00E95786"/>
    <w:rsid w:val="00EA48D5"/>
    <w:rsid w:val="00EB5F5A"/>
    <w:rsid w:val="00EC163B"/>
    <w:rsid w:val="00EC6D82"/>
    <w:rsid w:val="00ED2FE8"/>
    <w:rsid w:val="00ED4A90"/>
    <w:rsid w:val="00ED50C1"/>
    <w:rsid w:val="00EE343D"/>
    <w:rsid w:val="00EE3EA2"/>
    <w:rsid w:val="00EF2A47"/>
    <w:rsid w:val="00EF4725"/>
    <w:rsid w:val="00EF596F"/>
    <w:rsid w:val="00F06321"/>
    <w:rsid w:val="00F06C86"/>
    <w:rsid w:val="00F1180E"/>
    <w:rsid w:val="00F12D1E"/>
    <w:rsid w:val="00F14346"/>
    <w:rsid w:val="00F15468"/>
    <w:rsid w:val="00F231B8"/>
    <w:rsid w:val="00F23F15"/>
    <w:rsid w:val="00F27175"/>
    <w:rsid w:val="00F31906"/>
    <w:rsid w:val="00F366F6"/>
    <w:rsid w:val="00F36A4D"/>
    <w:rsid w:val="00F52CBF"/>
    <w:rsid w:val="00F542F1"/>
    <w:rsid w:val="00F643D6"/>
    <w:rsid w:val="00F65A09"/>
    <w:rsid w:val="00F67E5B"/>
    <w:rsid w:val="00F70E1E"/>
    <w:rsid w:val="00F83277"/>
    <w:rsid w:val="00F875DC"/>
    <w:rsid w:val="00F945EA"/>
    <w:rsid w:val="00F956B2"/>
    <w:rsid w:val="00F979B8"/>
    <w:rsid w:val="00FB46B0"/>
    <w:rsid w:val="00FB78E8"/>
    <w:rsid w:val="00FC0CE2"/>
    <w:rsid w:val="00FC37D1"/>
    <w:rsid w:val="00FD3744"/>
    <w:rsid w:val="00FD4B72"/>
    <w:rsid w:val="00FD6613"/>
    <w:rsid w:val="00FE4368"/>
    <w:rsid w:val="00FF0577"/>
    <w:rsid w:val="00FF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D7C1CC"/>
  <w15:chartTrackingRefBased/>
  <w15:docId w15:val="{32669E20-73F0-453D-A949-0A3467121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ascii="Arial" w:hAnsi="Arial"/>
      <w:sz w:val="24"/>
    </w:rPr>
  </w:style>
  <w:style w:type="paragraph" w:styleId="Nagwek1">
    <w:name w:val="heading 1"/>
    <w:basedOn w:val="Normalny"/>
    <w:next w:val="Normalny"/>
    <w:qFormat/>
    <w:pPr>
      <w:numPr>
        <w:numId w:val="1"/>
      </w:numPr>
      <w:spacing w:before="240"/>
      <w:outlineLvl w:val="0"/>
    </w:pPr>
    <w:rPr>
      <w:b/>
      <w:u w:val="single"/>
    </w:rPr>
  </w:style>
  <w:style w:type="paragraph" w:styleId="Nagwek2">
    <w:name w:val="heading 2"/>
    <w:basedOn w:val="Normalny"/>
    <w:next w:val="Normalny"/>
    <w:qFormat/>
    <w:pPr>
      <w:numPr>
        <w:ilvl w:val="1"/>
        <w:numId w:val="1"/>
      </w:numPr>
      <w:spacing w:before="120"/>
      <w:outlineLvl w:val="1"/>
    </w:pPr>
    <w:rPr>
      <w:b/>
    </w:rPr>
  </w:style>
  <w:style w:type="paragraph" w:styleId="Nagwek3">
    <w:name w:val="heading 3"/>
    <w:basedOn w:val="Normalny"/>
    <w:next w:val="Wcicienormalne"/>
    <w:qFormat/>
    <w:pPr>
      <w:numPr>
        <w:ilvl w:val="2"/>
        <w:numId w:val="1"/>
      </w:numPr>
      <w:outlineLvl w:val="2"/>
    </w:pPr>
    <w:rPr>
      <w:rFonts w:ascii="Times New Roman" w:hAnsi="Times New Roman"/>
      <w:b/>
    </w:rPr>
  </w:style>
  <w:style w:type="paragraph" w:styleId="Nagwek4">
    <w:name w:val="heading 4"/>
    <w:basedOn w:val="Normalny"/>
    <w:next w:val="Wcicienormalne"/>
    <w:qFormat/>
    <w:pPr>
      <w:numPr>
        <w:ilvl w:val="3"/>
        <w:numId w:val="1"/>
      </w:numPr>
      <w:outlineLvl w:val="3"/>
    </w:pPr>
    <w:rPr>
      <w:rFonts w:ascii="Times New Roman" w:hAnsi="Times New Roman"/>
      <w:u w:val="single"/>
    </w:rPr>
  </w:style>
  <w:style w:type="paragraph" w:styleId="Nagwek5">
    <w:name w:val="heading 5"/>
    <w:basedOn w:val="Normalny"/>
    <w:next w:val="Wcicienormalne"/>
    <w:qFormat/>
    <w:pPr>
      <w:numPr>
        <w:ilvl w:val="4"/>
        <w:numId w:val="1"/>
      </w:numPr>
      <w:outlineLvl w:val="4"/>
    </w:pPr>
    <w:rPr>
      <w:rFonts w:ascii="Times New Roman" w:hAnsi="Times New Roman"/>
      <w:b/>
      <w:sz w:val="20"/>
    </w:rPr>
  </w:style>
  <w:style w:type="paragraph" w:styleId="Nagwek6">
    <w:name w:val="heading 6"/>
    <w:basedOn w:val="Normalny"/>
    <w:next w:val="Wcicienormalne"/>
    <w:qFormat/>
    <w:pPr>
      <w:numPr>
        <w:ilvl w:val="5"/>
        <w:numId w:val="1"/>
      </w:numPr>
      <w:outlineLvl w:val="5"/>
    </w:pPr>
    <w:rPr>
      <w:rFonts w:ascii="Times New Roman" w:hAnsi="Times New Roman"/>
      <w:sz w:val="20"/>
      <w:u w:val="single"/>
    </w:rPr>
  </w:style>
  <w:style w:type="paragraph" w:styleId="Nagwek7">
    <w:name w:val="heading 7"/>
    <w:basedOn w:val="Normalny"/>
    <w:next w:val="Wcicienormalne"/>
    <w:qFormat/>
    <w:pPr>
      <w:numPr>
        <w:ilvl w:val="6"/>
        <w:numId w:val="1"/>
      </w:numPr>
      <w:outlineLvl w:val="6"/>
    </w:pPr>
    <w:rPr>
      <w:rFonts w:ascii="Times New Roman" w:hAnsi="Times New Roman"/>
      <w:i/>
      <w:sz w:val="20"/>
    </w:rPr>
  </w:style>
  <w:style w:type="paragraph" w:styleId="Nagwek8">
    <w:name w:val="heading 8"/>
    <w:basedOn w:val="Normalny"/>
    <w:next w:val="Wcicienormalne"/>
    <w:qFormat/>
    <w:pPr>
      <w:numPr>
        <w:ilvl w:val="7"/>
        <w:numId w:val="1"/>
      </w:numPr>
      <w:outlineLvl w:val="7"/>
    </w:pPr>
    <w:rPr>
      <w:rFonts w:ascii="Times New Roman" w:hAnsi="Times New Roman"/>
      <w:i/>
      <w:sz w:val="20"/>
    </w:rPr>
  </w:style>
  <w:style w:type="paragraph" w:styleId="Nagwek9">
    <w:name w:val="heading 9"/>
    <w:basedOn w:val="Normalny"/>
    <w:next w:val="Wcicienormalne"/>
    <w:qFormat/>
    <w:pPr>
      <w:numPr>
        <w:ilvl w:val="8"/>
        <w:numId w:val="1"/>
      </w:numPr>
      <w:outlineLvl w:val="8"/>
    </w:pPr>
    <w:rPr>
      <w:rFonts w:ascii="Times New Roman" w:hAnsi="Times New Roman"/>
      <w:i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pPr>
      <w:ind w:firstLine="907"/>
      <w:jc w:val="both"/>
    </w:pPr>
    <w:rPr>
      <w:sz w:val="24"/>
    </w:rPr>
  </w:style>
  <w:style w:type="paragraph" w:styleId="Stopka">
    <w:name w:val="footer"/>
    <w:basedOn w:val="Normalny"/>
    <w:link w:val="StopkaZnak"/>
    <w:pPr>
      <w:tabs>
        <w:tab w:val="center" w:pos="4819"/>
        <w:tab w:val="right" w:pos="9071"/>
      </w:tabs>
    </w:pPr>
  </w:style>
  <w:style w:type="paragraph" w:styleId="Nagwek">
    <w:name w:val="header"/>
    <w:basedOn w:val="Normalny"/>
    <w:pPr>
      <w:tabs>
        <w:tab w:val="center" w:pos="4819"/>
        <w:tab w:val="right" w:pos="9071"/>
      </w:tabs>
    </w:pPr>
  </w:style>
  <w:style w:type="character" w:styleId="Odwoanieprzypisudolnego">
    <w:name w:val="footnote reference"/>
    <w:semiHidden/>
    <w:rPr>
      <w:position w:val="6"/>
      <w:sz w:val="16"/>
    </w:rPr>
  </w:style>
  <w:style w:type="paragraph" w:styleId="Tekstprzypisudolnego">
    <w:name w:val="footnote text"/>
    <w:basedOn w:val="Normalny"/>
    <w:semiHidden/>
    <w:rPr>
      <w:sz w:val="20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ind w:left="2268" w:hanging="2268"/>
    </w:pPr>
  </w:style>
  <w:style w:type="paragraph" w:styleId="Tekstpodstawowywcity2">
    <w:name w:val="Body Text Indent 2"/>
    <w:basedOn w:val="Normalny"/>
    <w:link w:val="Tekstpodstawowywcity2Znak"/>
    <w:pPr>
      <w:tabs>
        <w:tab w:val="left" w:pos="426"/>
      </w:tabs>
      <w:ind w:left="284" w:hanging="284"/>
      <w:jc w:val="both"/>
    </w:pPr>
  </w:style>
  <w:style w:type="paragraph" w:styleId="Tekstpodstawowy">
    <w:name w:val="Body Text"/>
    <w:basedOn w:val="Normalny"/>
    <w:link w:val="TekstpodstawowyZnak"/>
    <w:pPr>
      <w:numPr>
        <w:ilvl w:val="12"/>
      </w:numPr>
      <w:tabs>
        <w:tab w:val="left" w:pos="0"/>
      </w:tabs>
      <w:jc w:val="both"/>
    </w:pPr>
  </w:style>
  <w:style w:type="paragraph" w:styleId="Tekstpodstawowywcity3">
    <w:name w:val="Body Text Indent 3"/>
    <w:basedOn w:val="Normalny"/>
    <w:pPr>
      <w:numPr>
        <w:ilvl w:val="12"/>
      </w:numPr>
      <w:ind w:left="1134" w:hanging="425"/>
      <w:jc w:val="both"/>
    </w:pPr>
  </w:style>
  <w:style w:type="paragraph" w:styleId="Tekstpodstawowy2">
    <w:name w:val="Body Text 2"/>
    <w:basedOn w:val="Normalny"/>
    <w:pPr>
      <w:numPr>
        <w:ilvl w:val="12"/>
      </w:numPr>
      <w:tabs>
        <w:tab w:val="left" w:pos="0"/>
      </w:tabs>
      <w:ind w:right="-143"/>
      <w:jc w:val="both"/>
    </w:pPr>
  </w:style>
  <w:style w:type="paragraph" w:styleId="Tekstpodstawowy3">
    <w:name w:val="Body Text 3"/>
    <w:basedOn w:val="Normalny"/>
    <w:pPr>
      <w:jc w:val="center"/>
    </w:pPr>
    <w:rPr>
      <w:b/>
      <w:i/>
      <w:sz w:val="20"/>
    </w:rPr>
  </w:style>
  <w:style w:type="paragraph" w:styleId="Tytu">
    <w:name w:val="Title"/>
    <w:basedOn w:val="Normalny"/>
    <w:link w:val="TytuZnak"/>
    <w:qFormat/>
    <w:pPr>
      <w:jc w:val="center"/>
    </w:pPr>
    <w:rPr>
      <w:rFonts w:ascii="Times New Roman" w:hAnsi="Times New Roman"/>
      <w:b/>
      <w:bCs/>
      <w:spacing w:val="44"/>
      <w:sz w:val="32"/>
      <w:szCs w:val="24"/>
      <w:lang w:eastAsia="en-US"/>
    </w:rPr>
  </w:style>
  <w:style w:type="paragraph" w:customStyle="1" w:styleId="tekst">
    <w:name w:val="tekst"/>
    <w:basedOn w:val="Normalny"/>
    <w:pPr>
      <w:suppressLineNumbers/>
      <w:spacing w:before="60" w:after="60"/>
      <w:jc w:val="both"/>
    </w:pPr>
    <w:rPr>
      <w:rFonts w:ascii="Times New Roman" w:hAnsi="Times New Roman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rFonts w:ascii="Times New Roman" w:hAnsi="Times New Roman"/>
      <w:szCs w:val="24"/>
    </w:rPr>
  </w:style>
  <w:style w:type="paragraph" w:customStyle="1" w:styleId="lit">
    <w:name w:val="lit"/>
    <w:pPr>
      <w:spacing w:before="60" w:after="60"/>
      <w:ind w:left="1281" w:hanging="272"/>
      <w:jc w:val="both"/>
    </w:pPr>
    <w:rPr>
      <w:sz w:val="24"/>
      <w:szCs w:val="24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StopkaZnak">
    <w:name w:val="Stopka Znak"/>
    <w:link w:val="Stopka"/>
    <w:rsid w:val="00F14346"/>
    <w:rPr>
      <w:rFonts w:ascii="Arial" w:hAnsi="Arial"/>
      <w:sz w:val="24"/>
      <w:lang w:val="pl-PL" w:eastAsia="pl-PL" w:bidi="ar-SA"/>
    </w:rPr>
  </w:style>
  <w:style w:type="character" w:customStyle="1" w:styleId="trzynastka">
    <w:name w:val="trzynastka"/>
    <w:basedOn w:val="Domylnaczcionkaakapitu"/>
  </w:style>
  <w:style w:type="paragraph" w:customStyle="1" w:styleId="WW-Tekstpodstawowy2">
    <w:name w:val="WW-Tekst podstawowy 2"/>
    <w:basedOn w:val="Normalny"/>
    <w:pPr>
      <w:widowControl w:val="0"/>
      <w:suppressAutoHyphens/>
      <w:spacing w:line="360" w:lineRule="auto"/>
      <w:jc w:val="both"/>
    </w:pPr>
    <w:rPr>
      <w:rFonts w:ascii="Times New Roman" w:hAnsi="Times New Roman"/>
      <w:sz w:val="22"/>
    </w:rPr>
  </w:style>
  <w:style w:type="paragraph" w:customStyle="1" w:styleId="WW-Tekstpodstawowywcity2">
    <w:name w:val="WW-Tekst podstawowy wcięty 2"/>
    <w:basedOn w:val="Normalny"/>
    <w:pPr>
      <w:widowControl w:val="0"/>
      <w:suppressAutoHyphens/>
      <w:ind w:firstLine="709"/>
      <w:jc w:val="both"/>
    </w:pPr>
    <w:rPr>
      <w:rFonts w:ascii="Times New Roman" w:eastAsia="Tahoma" w:hAnsi="Times New Roman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Normalny6">
    <w:name w:val="Normalny+6"/>
    <w:basedOn w:val="Default"/>
    <w:next w:val="Default"/>
    <w:rPr>
      <w:rFonts w:cs="Times New Roman"/>
      <w:color w:val="auto"/>
    </w:rPr>
  </w:style>
  <w:style w:type="paragraph" w:customStyle="1" w:styleId="Nag3wek3">
    <w:name w:val="Nag3ówek+3"/>
    <w:basedOn w:val="Default"/>
    <w:next w:val="Default"/>
    <w:rPr>
      <w:rFonts w:cs="Times New Roman"/>
      <w:color w:val="auto"/>
    </w:rPr>
  </w:style>
  <w:style w:type="paragraph" w:customStyle="1" w:styleId="Tekstpodstawowy25">
    <w:name w:val="Tekst podstawowy 2+5"/>
    <w:basedOn w:val="Default"/>
    <w:next w:val="Default"/>
    <w:rPr>
      <w:rFonts w:cs="Times New Roman"/>
      <w:color w:val="auto"/>
    </w:rPr>
  </w:style>
  <w:style w:type="paragraph" w:customStyle="1" w:styleId="Tytu31">
    <w:name w:val="Tytu3+1"/>
    <w:basedOn w:val="Default"/>
    <w:next w:val="Default"/>
    <w:rPr>
      <w:rFonts w:cs="Times New Roman"/>
      <w:color w:val="auto"/>
    </w:rPr>
  </w:style>
  <w:style w:type="paragraph" w:styleId="Akapitzlist">
    <w:name w:val="List Paragraph"/>
    <w:basedOn w:val="Normalny"/>
    <w:uiPriority w:val="34"/>
    <w:qFormat/>
    <w:pPr>
      <w:ind w:left="708"/>
    </w:pPr>
  </w:style>
  <w:style w:type="character" w:customStyle="1" w:styleId="ZnakZnak1">
    <w:name w:val="Znak Znak1"/>
    <w:rPr>
      <w:rFonts w:ascii="Arial" w:hAnsi="Arial"/>
      <w:sz w:val="24"/>
    </w:rPr>
  </w:style>
  <w:style w:type="character" w:customStyle="1" w:styleId="ZnakZnak">
    <w:name w:val="Znak Znak"/>
    <w:rPr>
      <w:rFonts w:ascii="Arial" w:hAnsi="Arial"/>
      <w:sz w:val="24"/>
    </w:rPr>
  </w:style>
  <w:style w:type="paragraph" w:styleId="NormalnyWeb">
    <w:name w:val="Normal (Web)"/>
    <w:basedOn w:val="Normalny"/>
    <w:unhideWhenUsed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customStyle="1" w:styleId="Tekstpodstawowy21">
    <w:name w:val="Tekst podstawowy 21"/>
    <w:basedOn w:val="Normalny"/>
    <w:rPr>
      <w:rFonts w:ascii="Times New Roman" w:hAnsi="Times New Roman"/>
      <w:b/>
    </w:rPr>
  </w:style>
  <w:style w:type="character" w:customStyle="1" w:styleId="ZnakZnak2">
    <w:name w:val="Znak Znak2"/>
    <w:rPr>
      <w:rFonts w:ascii="Arial" w:hAnsi="Arial"/>
      <w:sz w:val="24"/>
      <w:lang w:val="pl-PL" w:eastAsia="pl-PL" w:bidi="ar-SA"/>
    </w:rPr>
  </w:style>
  <w:style w:type="character" w:customStyle="1" w:styleId="ZnakZnak3">
    <w:name w:val="Znak Znak3"/>
    <w:rPr>
      <w:rFonts w:ascii="Arial" w:hAnsi="Arial"/>
      <w:sz w:val="24"/>
      <w:lang w:val="pl-PL" w:eastAsia="pl-PL" w:bidi="ar-SA"/>
    </w:rPr>
  </w:style>
  <w:style w:type="character" w:customStyle="1" w:styleId="Tekstpodstawowywcity2Znak">
    <w:name w:val="Tekst podstawowy wcięty 2 Znak"/>
    <w:link w:val="Tekstpodstawowywcity2"/>
    <w:rsid w:val="00450BC4"/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rsid w:val="00450BC4"/>
    <w:rPr>
      <w:rFonts w:ascii="Arial" w:hAnsi="Arial"/>
      <w:sz w:val="24"/>
    </w:rPr>
  </w:style>
  <w:style w:type="character" w:customStyle="1" w:styleId="Domylnaczcionkaakapitu6">
    <w:name w:val="Domyślna czcionka akapitu6"/>
    <w:rsid w:val="00262D6D"/>
  </w:style>
  <w:style w:type="character" w:customStyle="1" w:styleId="TytuZnak">
    <w:name w:val="Tytuł Znak"/>
    <w:link w:val="Tytu"/>
    <w:rsid w:val="00ED50C1"/>
    <w:rPr>
      <w:b/>
      <w:bCs/>
      <w:spacing w:val="44"/>
      <w:sz w:val="32"/>
      <w:szCs w:val="24"/>
      <w:lang w:eastAsia="en-US"/>
    </w:rPr>
  </w:style>
  <w:style w:type="paragraph" w:styleId="Tekstdymka">
    <w:name w:val="Balloon Text"/>
    <w:basedOn w:val="Normalny"/>
    <w:link w:val="TekstdymkaZnak"/>
    <w:rsid w:val="007D7F2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7D7F2A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1D2AD0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val="en-US" w:eastAsia="en-US" w:bidi="en-US"/>
    </w:rPr>
  </w:style>
  <w:style w:type="paragraph" w:customStyle="1" w:styleId="Standarduser">
    <w:name w:val="Standard (user)"/>
    <w:rsid w:val="00D23AFF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eastAsia="en-US" w:bidi="pl-PL"/>
    </w:rPr>
  </w:style>
  <w:style w:type="paragraph" w:styleId="Zwykytekst">
    <w:name w:val="Plain Text"/>
    <w:basedOn w:val="Standard"/>
    <w:link w:val="ZwykytekstZnak"/>
    <w:rsid w:val="007D1102"/>
    <w:rPr>
      <w:rFonts w:ascii="Courier New" w:eastAsia="Courier New" w:hAnsi="Courier New" w:cs="Courier New"/>
      <w:color w:val="auto"/>
      <w:sz w:val="20"/>
      <w:szCs w:val="20"/>
      <w:lang w:val="pl-PL" w:eastAsia="pl-PL" w:bidi="ar-SA"/>
    </w:rPr>
  </w:style>
  <w:style w:type="character" w:customStyle="1" w:styleId="ZwykytekstZnak">
    <w:name w:val="Zwykły tekst Znak"/>
    <w:link w:val="Zwykytekst"/>
    <w:rsid w:val="007D1102"/>
    <w:rPr>
      <w:rFonts w:ascii="Courier New" w:eastAsia="Courier New" w:hAnsi="Courier New" w:cs="Courier New"/>
      <w:kern w:val="3"/>
    </w:rPr>
  </w:style>
  <w:style w:type="table" w:styleId="Tabela-Siatka">
    <w:name w:val="Table Grid"/>
    <w:basedOn w:val="Standardowy"/>
    <w:rsid w:val="00454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35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5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7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2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TEMPLATE\SPEC-WR3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6A9C3-D21E-4ED7-A8D0-2C9752B27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SPEC-WR3.DOT</Template>
  <TotalTime>4</TotalTime>
  <Pages>1</Pages>
  <Words>170</Words>
  <Characters>1025</Characters>
  <Application>Microsoft Office Word</Application>
  <DocSecurity>8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ZAKŁAD  GOSPODARKI  KOMUNALNEJ</vt:lpstr>
    </vt:vector>
  </TitlesOfParts>
  <Company>ZGKiM</Company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ZAKŁAD  GOSPODARKI  KOMUNALNEJ</dc:title>
  <dc:subject/>
  <dc:creator>ZGKiM</dc:creator>
  <cp:keywords/>
  <cp:lastModifiedBy>Przemyslaw Szczapinski</cp:lastModifiedBy>
  <cp:revision>14</cp:revision>
  <cp:lastPrinted>2025-05-23T10:09:00Z</cp:lastPrinted>
  <dcterms:created xsi:type="dcterms:W3CDTF">2025-05-23T10:09:00Z</dcterms:created>
  <dcterms:modified xsi:type="dcterms:W3CDTF">2026-02-11T09:48:00Z</dcterms:modified>
</cp:coreProperties>
</file>