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F8F09" w14:textId="3E0B3C21" w:rsidR="00AA4A69" w:rsidRPr="00AA4A69" w:rsidRDefault="001A4FFF" w:rsidP="00AA4A69">
      <w:pPr>
        <w:autoSpaceDE w:val="0"/>
        <w:spacing w:line="360" w:lineRule="auto"/>
        <w:rPr>
          <w:rFonts w:cs="Arial-BoldMT"/>
          <w:b/>
          <w:bCs/>
        </w:rPr>
      </w:pPr>
      <w:r w:rsidRPr="001A4FFF">
        <w:rPr>
          <w:rFonts w:cs="Arial-BoldMT"/>
          <w:b/>
          <w:bCs/>
        </w:rPr>
        <w:t>Nr postępowania: 2/26/2/26</w:t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</w:r>
      <w:r w:rsidR="00AA4A69">
        <w:rPr>
          <w:b/>
          <w:lang w:eastAsia="zh-CN"/>
        </w:rPr>
        <w:tab/>
        <w:t xml:space="preserve"> Załącznik nr </w:t>
      </w:r>
      <w:r>
        <w:rPr>
          <w:b/>
          <w:lang w:eastAsia="zh-CN"/>
        </w:rPr>
        <w:t>4</w:t>
      </w:r>
    </w:p>
    <w:p w14:paraId="582F0A89" w14:textId="77777777" w:rsidR="00AA4A69" w:rsidRPr="00732FA4" w:rsidRDefault="00AA4A69" w:rsidP="00AA4A69">
      <w:pPr>
        <w:pStyle w:val="Tekstpodstawowy31"/>
        <w:ind w:firstLine="709"/>
        <w:rPr>
          <w:rFonts w:ascii="Lato" w:hAnsi="Lato" w:cs="Arial"/>
          <w:sz w:val="18"/>
          <w:szCs w:val="18"/>
        </w:rPr>
      </w:pPr>
    </w:p>
    <w:p w14:paraId="1FB40170" w14:textId="77777777" w:rsidR="00AA4A69" w:rsidRPr="00420967" w:rsidRDefault="00AA4A69" w:rsidP="00AA4A69">
      <w:pPr>
        <w:jc w:val="center"/>
        <w:rPr>
          <w:rFonts w:cs="Arial"/>
          <w:b/>
          <w:bCs/>
          <w:szCs w:val="24"/>
        </w:rPr>
      </w:pPr>
    </w:p>
    <w:p w14:paraId="57A7ED18" w14:textId="77777777" w:rsidR="00361263" w:rsidRDefault="00361263" w:rsidP="00361263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361263">
        <w:rPr>
          <w:rFonts w:eastAsia="Calibri" w:cs="Times New Roman"/>
          <w:b/>
          <w:szCs w:val="20"/>
        </w:rPr>
        <w:t>WYKAZ OSÓB,</w:t>
      </w:r>
    </w:p>
    <w:p w14:paraId="63BC310D" w14:textId="05CE987B" w:rsidR="001A4FFF" w:rsidRPr="001A4FFF" w:rsidRDefault="001A4FFF" w:rsidP="001A4FFF">
      <w:pPr>
        <w:spacing w:after="160" w:line="259" w:lineRule="auto"/>
        <w:jc w:val="center"/>
        <w:rPr>
          <w:rFonts w:eastAsia="Calibri" w:cs="Times New Roman"/>
          <w:b/>
          <w:bCs/>
          <w:szCs w:val="20"/>
        </w:rPr>
      </w:pPr>
      <w:r w:rsidRPr="001A4FFF">
        <w:rPr>
          <w:rFonts w:eastAsia="Calibri" w:cs="Times New Roman"/>
          <w:b/>
          <w:bCs/>
          <w:szCs w:val="20"/>
        </w:rPr>
        <w:t>STWORZENIE SYSTEMU INFORMACJI PRZESTRZENNEJ DO ZARZĄDZANIA BAZĄ DANYCH WIELKOPOLSKIEGO PARKU NARODOWEGO</w:t>
      </w:r>
    </w:p>
    <w:p w14:paraId="603F8F87" w14:textId="0F40C693" w:rsidR="00A17A21" w:rsidRPr="00A17A21" w:rsidRDefault="001A4FFF" w:rsidP="001A4FFF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1A4FFF">
        <w:rPr>
          <w:rFonts w:eastAsia="Calibri" w:cs="Times New Roman"/>
          <w:b/>
          <w:bCs/>
          <w:szCs w:val="20"/>
        </w:rPr>
        <w:t>(SIP WPN)</w:t>
      </w:r>
    </w:p>
    <w:p w14:paraId="017217C5" w14:textId="77777777" w:rsidR="00A17A21" w:rsidRPr="00361263" w:rsidRDefault="00A17A21" w:rsidP="00361263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</w:p>
    <w:p w14:paraId="11069F5C" w14:textId="77777777" w:rsidR="00361263" w:rsidRPr="00361263" w:rsidRDefault="00361263" w:rsidP="00361263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361263">
        <w:rPr>
          <w:rFonts w:eastAsia="Calibri" w:cs="Times New Roman"/>
          <w:b/>
          <w:szCs w:val="20"/>
        </w:rPr>
        <w:t xml:space="preserve">OŚWIADCZENIE SKŁADANE DLA POTRZEB OCENY OFERT </w:t>
      </w:r>
    </w:p>
    <w:p w14:paraId="461C4824" w14:textId="30C144F7" w:rsidR="00361263" w:rsidRPr="00361263" w:rsidRDefault="00361263" w:rsidP="00361263">
      <w:pPr>
        <w:spacing w:after="160" w:line="259" w:lineRule="auto"/>
        <w:jc w:val="center"/>
        <w:rPr>
          <w:rFonts w:eastAsia="Calibri" w:cs="Times New Roman"/>
          <w:b/>
          <w:szCs w:val="20"/>
        </w:rPr>
      </w:pPr>
      <w:r w:rsidRPr="00361263">
        <w:rPr>
          <w:rFonts w:eastAsia="Calibri" w:cs="Times New Roman"/>
          <w:b/>
          <w:szCs w:val="20"/>
        </w:rPr>
        <w:t>W ZAKRESIE KRYTERIUM</w:t>
      </w:r>
      <w:r>
        <w:rPr>
          <w:rFonts w:eastAsia="Calibri" w:cs="Times New Roman"/>
          <w:b/>
          <w:szCs w:val="20"/>
        </w:rPr>
        <w:t>:</w:t>
      </w:r>
      <w:r w:rsidRPr="00361263">
        <w:rPr>
          <w:rFonts w:eastAsia="Calibri" w:cs="Times New Roman"/>
          <w:b/>
          <w:szCs w:val="20"/>
        </w:rPr>
        <w:t xml:space="preserve"> </w:t>
      </w:r>
      <w:r>
        <w:rPr>
          <w:rFonts w:eastAsia="Calibri" w:cs="Times New Roman"/>
          <w:b/>
          <w:szCs w:val="20"/>
        </w:rPr>
        <w:t>„</w:t>
      </w:r>
      <w:r w:rsidR="001A4FFF" w:rsidRPr="001A4FFF">
        <w:rPr>
          <w:rFonts w:eastAsia="Calibri" w:cs="Times New Roman"/>
          <w:b/>
          <w:bCs/>
          <w:szCs w:val="20"/>
        </w:rPr>
        <w:t>DOŚWIADCZENIE KLUCZOWEGO PERSONELU SKIEROWANEGO DO REALIZACJI ZAMÓWIENIA</w:t>
      </w:r>
      <w:r>
        <w:rPr>
          <w:rFonts w:eastAsia="Calibri" w:cs="Times New Roman"/>
          <w:b/>
          <w:bCs/>
          <w:szCs w:val="20"/>
        </w:rPr>
        <w:t>”</w:t>
      </w:r>
      <w:r w:rsidRPr="00361263">
        <w:rPr>
          <w:rFonts w:eastAsia="Calibri" w:cs="Times New Roman"/>
          <w:b/>
          <w:szCs w:val="20"/>
        </w:rPr>
        <w:t xml:space="preserve"> </w:t>
      </w:r>
    </w:p>
    <w:p w14:paraId="46086981" w14:textId="77777777" w:rsidR="00361263" w:rsidRPr="00361263" w:rsidRDefault="00361263" w:rsidP="00361263">
      <w:pPr>
        <w:spacing w:after="160" w:line="259" w:lineRule="auto"/>
        <w:jc w:val="center"/>
        <w:rPr>
          <w:rFonts w:eastAsia="Calibri" w:cs="Times New Roman"/>
          <w:b/>
          <w:szCs w:val="20"/>
          <w:u w:val="single"/>
        </w:rPr>
      </w:pPr>
      <w:r w:rsidRPr="00361263">
        <w:rPr>
          <w:rFonts w:eastAsia="Calibri" w:cs="Times New Roman"/>
          <w:b/>
          <w:szCs w:val="20"/>
          <w:u w:val="single"/>
        </w:rPr>
        <w:t xml:space="preserve">NALEŻY ZŁOŻYĆ WRAZ Z OFERTĄ/ WYKAZ NIE PODLEGA UZUPEŁNIENIU </w:t>
      </w:r>
    </w:p>
    <w:p w14:paraId="4BC4428B" w14:textId="77777777" w:rsidR="00361263" w:rsidRDefault="00361263" w:rsidP="00A17A21">
      <w:pPr>
        <w:spacing w:line="276" w:lineRule="auto"/>
        <w:ind w:left="142"/>
        <w:jc w:val="center"/>
        <w:rPr>
          <w:rFonts w:eastAsia="Calibri" w:cs="Times New Roman"/>
          <w:szCs w:val="20"/>
        </w:rPr>
      </w:pPr>
    </w:p>
    <w:p w14:paraId="4339AFAE" w14:textId="77777777" w:rsidR="00A17A21" w:rsidRPr="00B5089E" w:rsidRDefault="00A17A21" w:rsidP="00A17A21">
      <w:pPr>
        <w:pStyle w:val="Stopka"/>
        <w:tabs>
          <w:tab w:val="clear" w:pos="4536"/>
          <w:tab w:val="clear" w:pos="9072"/>
        </w:tabs>
        <w:jc w:val="both"/>
        <w:outlineLvl w:val="0"/>
        <w:rPr>
          <w:rFonts w:cs="Arial"/>
          <w:b/>
          <w:bCs/>
          <w:szCs w:val="20"/>
        </w:rPr>
      </w:pPr>
      <w:r w:rsidRPr="00B5089E">
        <w:rPr>
          <w:rFonts w:cs="Arial"/>
          <w:b/>
          <w:bCs/>
          <w:szCs w:val="20"/>
        </w:rPr>
        <w:t>Dane dotyczące Wykonawcy/Wykonawców wspólnie ubiegających się o udzielenie zamówienia:</w:t>
      </w:r>
    </w:p>
    <w:p w14:paraId="1715703E" w14:textId="77777777" w:rsidR="00A17A21" w:rsidRPr="00B5089E" w:rsidRDefault="00A17A21" w:rsidP="00A17A21">
      <w:pPr>
        <w:rPr>
          <w:rFonts w:cs="Arial"/>
          <w:color w:val="000000"/>
          <w:szCs w:val="20"/>
        </w:rPr>
      </w:pPr>
    </w:p>
    <w:p w14:paraId="2C7FBFAF" w14:textId="77777777" w:rsidR="00A17A21" w:rsidRPr="00B5089E" w:rsidRDefault="00A17A21" w:rsidP="00A17A21">
      <w:pPr>
        <w:rPr>
          <w:rFonts w:cs="Arial"/>
          <w:color w:val="000000"/>
          <w:szCs w:val="20"/>
        </w:rPr>
      </w:pPr>
      <w:r w:rsidRPr="00B5089E">
        <w:rPr>
          <w:rFonts w:cs="Arial"/>
          <w:color w:val="000000"/>
          <w:szCs w:val="20"/>
        </w:rPr>
        <w:t>Nazwa ..................................................................................................................................................</w:t>
      </w:r>
    </w:p>
    <w:p w14:paraId="3BE96927" w14:textId="77777777" w:rsidR="00A17A21" w:rsidRPr="00B5089E" w:rsidRDefault="00A17A21" w:rsidP="00A17A21">
      <w:pPr>
        <w:rPr>
          <w:rFonts w:cs="Arial"/>
          <w:color w:val="000000"/>
          <w:szCs w:val="20"/>
        </w:rPr>
      </w:pPr>
      <w:r w:rsidRPr="00B5089E">
        <w:rPr>
          <w:rFonts w:cs="Arial"/>
          <w:color w:val="000000"/>
          <w:szCs w:val="20"/>
        </w:rPr>
        <w:t>Adres …................................................................................................................................................</w:t>
      </w:r>
    </w:p>
    <w:p w14:paraId="0473C913" w14:textId="77777777" w:rsidR="00A17A21" w:rsidRDefault="00A17A21" w:rsidP="00361263">
      <w:pPr>
        <w:spacing w:line="276" w:lineRule="auto"/>
        <w:ind w:left="142"/>
        <w:jc w:val="both"/>
        <w:rPr>
          <w:rFonts w:eastAsia="Calibri" w:cs="Times New Roman"/>
          <w:szCs w:val="20"/>
        </w:rPr>
      </w:pPr>
    </w:p>
    <w:p w14:paraId="68F59173" w14:textId="77777777" w:rsidR="00AA4A69" w:rsidRPr="00361263" w:rsidRDefault="00361263" w:rsidP="00361263">
      <w:pPr>
        <w:spacing w:line="276" w:lineRule="auto"/>
        <w:ind w:left="142"/>
        <w:jc w:val="both"/>
        <w:rPr>
          <w:rFonts w:cs="Arial"/>
          <w:szCs w:val="20"/>
        </w:rPr>
      </w:pPr>
      <w:r w:rsidRPr="00361263">
        <w:rPr>
          <w:rFonts w:eastAsia="Calibri" w:cs="Times New Roman"/>
          <w:szCs w:val="20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2FD9E7C8" w14:textId="77777777" w:rsidR="00D0314E" w:rsidRDefault="00D0314E" w:rsidP="00AA4A69">
      <w:pPr>
        <w:spacing w:line="276" w:lineRule="auto"/>
        <w:ind w:left="142"/>
        <w:jc w:val="both"/>
        <w:rPr>
          <w:rFonts w:cs="Arial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2693"/>
        <w:gridCol w:w="2127"/>
        <w:gridCol w:w="5709"/>
        <w:gridCol w:w="2250"/>
        <w:gridCol w:w="1362"/>
      </w:tblGrid>
      <w:tr w:rsidR="00DA486A" w:rsidRPr="00D0314E" w14:paraId="053AF03B" w14:textId="77777777" w:rsidTr="00DA486A">
        <w:trPr>
          <w:jc w:val="center"/>
        </w:trPr>
        <w:tc>
          <w:tcPr>
            <w:tcW w:w="704" w:type="dxa"/>
            <w:shd w:val="clear" w:color="auto" w:fill="C5E0B3"/>
          </w:tcPr>
          <w:p w14:paraId="559DB8EC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Lp.</w:t>
            </w:r>
          </w:p>
        </w:tc>
        <w:tc>
          <w:tcPr>
            <w:tcW w:w="2693" w:type="dxa"/>
            <w:shd w:val="clear" w:color="auto" w:fill="C5E0B3"/>
          </w:tcPr>
          <w:p w14:paraId="1ECC2AB3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Funkcja</w:t>
            </w:r>
          </w:p>
        </w:tc>
        <w:tc>
          <w:tcPr>
            <w:tcW w:w="2127" w:type="dxa"/>
            <w:shd w:val="clear" w:color="auto" w:fill="C5E0B3"/>
          </w:tcPr>
          <w:p w14:paraId="198EDD43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Imię i nazwisko</w:t>
            </w:r>
          </w:p>
        </w:tc>
        <w:tc>
          <w:tcPr>
            <w:tcW w:w="5709" w:type="dxa"/>
            <w:shd w:val="clear" w:color="auto" w:fill="C5E0B3"/>
          </w:tcPr>
          <w:p w14:paraId="18CB0AB7" w14:textId="49926CAB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 xml:space="preserve">Nazwa projektu </w:t>
            </w:r>
            <w:r w:rsidR="001A4FFF">
              <w:rPr>
                <w:rFonts w:ascii="Lato" w:hAnsi="Lato" w:cs="Arial"/>
                <w:sz w:val="20"/>
                <w:szCs w:val="20"/>
              </w:rPr>
              <w:t>GIS/SIP</w:t>
            </w:r>
          </w:p>
        </w:tc>
        <w:tc>
          <w:tcPr>
            <w:tcW w:w="2250" w:type="dxa"/>
            <w:shd w:val="clear" w:color="auto" w:fill="C5E0B3"/>
          </w:tcPr>
          <w:p w14:paraId="4066CADF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Podmiot na rzecz, którego zrealizowano projekt</w:t>
            </w:r>
          </w:p>
        </w:tc>
        <w:tc>
          <w:tcPr>
            <w:tcW w:w="1362" w:type="dxa"/>
            <w:shd w:val="clear" w:color="auto" w:fill="C5E0B3"/>
          </w:tcPr>
          <w:p w14:paraId="4281B649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Data realizacji projektu</w:t>
            </w:r>
          </w:p>
        </w:tc>
      </w:tr>
      <w:tr w:rsidR="00DA486A" w:rsidRPr="00D0314E" w14:paraId="28E78E08" w14:textId="77777777" w:rsidTr="00DA486A">
        <w:trPr>
          <w:jc w:val="center"/>
        </w:trPr>
        <w:tc>
          <w:tcPr>
            <w:tcW w:w="704" w:type="dxa"/>
            <w:vMerge w:val="restart"/>
            <w:shd w:val="clear" w:color="auto" w:fill="C5E0B3"/>
          </w:tcPr>
          <w:p w14:paraId="411EB58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 xml:space="preserve">1. </w:t>
            </w:r>
          </w:p>
        </w:tc>
        <w:tc>
          <w:tcPr>
            <w:tcW w:w="2693" w:type="dxa"/>
            <w:vMerge w:val="restart"/>
          </w:tcPr>
          <w:p w14:paraId="522657A1" w14:textId="4D84230A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Kierownik</w:t>
            </w:r>
            <w:r w:rsidR="001A4FFF">
              <w:rPr>
                <w:rFonts w:ascii="Lato" w:hAnsi="Lato" w:cs="Arial"/>
                <w:sz w:val="20"/>
                <w:szCs w:val="20"/>
              </w:rPr>
              <w:t xml:space="preserve"> / koordynator</w:t>
            </w:r>
            <w:r w:rsidRPr="00D0314E">
              <w:rPr>
                <w:rFonts w:ascii="Lato" w:hAnsi="Lato" w:cs="Arial"/>
                <w:sz w:val="20"/>
                <w:szCs w:val="20"/>
              </w:rPr>
              <w:t xml:space="preserve"> projektu</w:t>
            </w:r>
          </w:p>
        </w:tc>
        <w:tc>
          <w:tcPr>
            <w:tcW w:w="2127" w:type="dxa"/>
            <w:vMerge w:val="restart"/>
          </w:tcPr>
          <w:p w14:paraId="23FC8AB1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2A615B8E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7402135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0EAD497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085D234A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564086CC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04801B4D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41A40E9F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4DD1C5B3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039A3900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4E8967B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79ACAA42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781F83C1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6C0E73F4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018346C3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243E68B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09438E46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7FB5B9F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7FD13E8E" w14:textId="77777777" w:rsidTr="00DA486A">
        <w:trPr>
          <w:jc w:val="center"/>
        </w:trPr>
        <w:tc>
          <w:tcPr>
            <w:tcW w:w="704" w:type="dxa"/>
            <w:vMerge w:val="restart"/>
            <w:shd w:val="clear" w:color="auto" w:fill="C5E0B3"/>
          </w:tcPr>
          <w:p w14:paraId="700CA6ED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2.</w:t>
            </w:r>
          </w:p>
        </w:tc>
        <w:tc>
          <w:tcPr>
            <w:tcW w:w="2693" w:type="dxa"/>
            <w:vMerge w:val="restart"/>
          </w:tcPr>
          <w:p w14:paraId="306CC32A" w14:textId="748D3204" w:rsidR="00DA486A" w:rsidRPr="00D0314E" w:rsidRDefault="001A4FFF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>
              <w:rPr>
                <w:rFonts w:ascii="Lato" w:hAnsi="Lato" w:cs="Arial"/>
                <w:sz w:val="20"/>
                <w:szCs w:val="20"/>
              </w:rPr>
              <w:t>Ekspert</w:t>
            </w:r>
            <w:r w:rsidR="00DA486A" w:rsidRPr="00D0314E">
              <w:rPr>
                <w:rFonts w:ascii="Lato" w:hAnsi="Lato" w:cs="Arial"/>
                <w:sz w:val="20"/>
                <w:szCs w:val="20"/>
              </w:rPr>
              <w:t xml:space="preserve"> </w:t>
            </w:r>
            <w:r>
              <w:rPr>
                <w:rFonts w:ascii="Lato" w:hAnsi="Lato" w:cs="Arial"/>
                <w:sz w:val="20"/>
                <w:szCs w:val="20"/>
              </w:rPr>
              <w:t>GIS</w:t>
            </w:r>
          </w:p>
        </w:tc>
        <w:tc>
          <w:tcPr>
            <w:tcW w:w="2127" w:type="dxa"/>
            <w:vMerge w:val="restart"/>
          </w:tcPr>
          <w:p w14:paraId="5787FFD8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176ED64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121FA00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624B5A3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20BEEFD4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1959C579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23F97E69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3573589D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251B4A0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22F434A8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0D94CE67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7A0D5B46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58036A83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1619FCE8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7E081789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177BD902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0540ED7C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26E353AA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4A68F078" w14:textId="77777777" w:rsidTr="00DA486A">
        <w:trPr>
          <w:jc w:val="center"/>
        </w:trPr>
        <w:tc>
          <w:tcPr>
            <w:tcW w:w="704" w:type="dxa"/>
            <w:vMerge w:val="restart"/>
            <w:shd w:val="clear" w:color="auto" w:fill="C5E0B3"/>
          </w:tcPr>
          <w:p w14:paraId="6D73874F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  <w:r w:rsidRPr="00D0314E">
              <w:rPr>
                <w:rFonts w:ascii="Lato" w:hAnsi="Lato" w:cs="Arial"/>
                <w:sz w:val="20"/>
                <w:szCs w:val="20"/>
              </w:rPr>
              <w:t>3.</w:t>
            </w:r>
          </w:p>
        </w:tc>
        <w:tc>
          <w:tcPr>
            <w:tcW w:w="2693" w:type="dxa"/>
            <w:vMerge w:val="restart"/>
          </w:tcPr>
          <w:p w14:paraId="041ADDB6" w14:textId="725C22E3" w:rsidR="00DA486A" w:rsidRPr="00D0314E" w:rsidRDefault="001A4FFF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  <w:r>
              <w:rPr>
                <w:rFonts w:ascii="Lato" w:hAnsi="Lato" w:cs="Arial"/>
                <w:sz w:val="20"/>
                <w:szCs w:val="20"/>
              </w:rPr>
              <w:t>Ekspert</w:t>
            </w:r>
            <w:r w:rsidR="00DA486A" w:rsidRPr="00D0314E">
              <w:rPr>
                <w:rFonts w:ascii="Lato" w:hAnsi="Lato" w:cs="Arial"/>
                <w:sz w:val="20"/>
                <w:szCs w:val="20"/>
              </w:rPr>
              <w:t xml:space="preserve"> </w:t>
            </w:r>
            <w:r>
              <w:rPr>
                <w:rFonts w:ascii="Lato" w:hAnsi="Lato" w:cs="Arial"/>
                <w:sz w:val="20"/>
                <w:szCs w:val="20"/>
              </w:rPr>
              <w:t>z zakresu baz danych</w:t>
            </w:r>
          </w:p>
        </w:tc>
        <w:tc>
          <w:tcPr>
            <w:tcW w:w="2127" w:type="dxa"/>
            <w:vMerge w:val="restart"/>
          </w:tcPr>
          <w:p w14:paraId="15B833E9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56AC2C3D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2629FBA6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33A7E0D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0FF6B8E1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36DE0210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7E01EAD0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2A9A26F3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76D4F5A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62E08BB6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5B5CBE20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DA486A" w:rsidRPr="00D0314E" w14:paraId="0E8BE068" w14:textId="77777777" w:rsidTr="00DA486A">
        <w:trPr>
          <w:jc w:val="center"/>
        </w:trPr>
        <w:tc>
          <w:tcPr>
            <w:tcW w:w="704" w:type="dxa"/>
            <w:vMerge/>
            <w:shd w:val="clear" w:color="auto" w:fill="C5E0B3"/>
          </w:tcPr>
          <w:p w14:paraId="071F4EC2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693" w:type="dxa"/>
            <w:vMerge/>
          </w:tcPr>
          <w:p w14:paraId="571D12BC" w14:textId="77777777" w:rsidR="00DA486A" w:rsidRPr="00D0314E" w:rsidRDefault="00DA486A" w:rsidP="002C4534">
            <w:pPr>
              <w:pStyle w:val="Bezodstpw"/>
              <w:jc w:val="center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1164A139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5709" w:type="dxa"/>
          </w:tcPr>
          <w:p w14:paraId="5C89C2E6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250" w:type="dxa"/>
          </w:tcPr>
          <w:p w14:paraId="2C06DE6D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362" w:type="dxa"/>
          </w:tcPr>
          <w:p w14:paraId="1E8FD284" w14:textId="77777777" w:rsidR="00DA486A" w:rsidRPr="00D0314E" w:rsidRDefault="00DA486A" w:rsidP="002C4534">
            <w:pPr>
              <w:pStyle w:val="Bezodstpw"/>
              <w:rPr>
                <w:rFonts w:ascii="Lato" w:hAnsi="Lato" w:cs="Arial"/>
                <w:sz w:val="20"/>
                <w:szCs w:val="20"/>
              </w:rPr>
            </w:pPr>
          </w:p>
        </w:tc>
      </w:tr>
    </w:tbl>
    <w:p w14:paraId="4B0D1BD7" w14:textId="77777777" w:rsidR="00D0314E" w:rsidRDefault="00D0314E" w:rsidP="00D0314E">
      <w:pPr>
        <w:spacing w:line="276" w:lineRule="auto"/>
        <w:jc w:val="both"/>
        <w:rPr>
          <w:rFonts w:cs="Arial"/>
          <w:szCs w:val="18"/>
        </w:rPr>
      </w:pPr>
    </w:p>
    <w:p w14:paraId="076E8FA9" w14:textId="77777777" w:rsidR="00AA4A69" w:rsidRPr="00226DBB" w:rsidRDefault="00AA4A69" w:rsidP="00AA4A69">
      <w:pPr>
        <w:rPr>
          <w:rFonts w:cs="Arial"/>
          <w:szCs w:val="18"/>
        </w:rPr>
      </w:pPr>
    </w:p>
    <w:p w14:paraId="3789F23A" w14:textId="77777777" w:rsidR="008C1B37" w:rsidRPr="00646C74" w:rsidRDefault="008C1B37" w:rsidP="008C1B37">
      <w:pPr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ab/>
        <w:t xml:space="preserve">    </w:t>
      </w:r>
    </w:p>
    <w:p w14:paraId="421E7EE0" w14:textId="77777777" w:rsidR="008C1B37" w:rsidRPr="00646C74" w:rsidRDefault="008C1B37" w:rsidP="008C1B37">
      <w:pPr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 xml:space="preserve">  Podpis osoby/osób uprawnionych do</w:t>
      </w:r>
    </w:p>
    <w:p w14:paraId="26F62F1E" w14:textId="77777777" w:rsidR="00AA4A69" w:rsidRPr="00595FAF" w:rsidRDefault="008C1B37" w:rsidP="00595FAF">
      <w:pPr>
        <w:ind w:left="844" w:firstLine="4112"/>
        <w:jc w:val="right"/>
        <w:rPr>
          <w:rFonts w:cs="Arial"/>
          <w:szCs w:val="20"/>
        </w:rPr>
      </w:pPr>
      <w:r w:rsidRPr="00646C74">
        <w:rPr>
          <w:rFonts w:cs="Arial"/>
          <w:szCs w:val="20"/>
        </w:rPr>
        <w:t xml:space="preserve">         </w:t>
      </w:r>
      <w:r w:rsidRPr="00646C74">
        <w:rPr>
          <w:rFonts w:cs="Arial"/>
          <w:szCs w:val="20"/>
        </w:rPr>
        <w:tab/>
        <w:t xml:space="preserve">      reprezentowania wykonawcy/ów</w:t>
      </w:r>
    </w:p>
    <w:sectPr w:rsidR="00AA4A69" w:rsidRPr="00595FAF" w:rsidSect="00AA4A69">
      <w:footerReference w:type="default" r:id="rId8"/>
      <w:headerReference w:type="first" r:id="rId9"/>
      <w:footerReference w:type="first" r:id="rId10"/>
      <w:pgSz w:w="16838" w:h="11906" w:orient="landscape"/>
      <w:pgMar w:top="1531" w:right="1134" w:bottom="1134" w:left="56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B4612" w14:textId="77777777" w:rsidR="00093578" w:rsidRDefault="00093578" w:rsidP="006C57B8">
      <w:pPr>
        <w:spacing w:after="0" w:line="240" w:lineRule="auto"/>
      </w:pPr>
      <w:r>
        <w:separator/>
      </w:r>
    </w:p>
  </w:endnote>
  <w:endnote w:type="continuationSeparator" w:id="0">
    <w:p w14:paraId="3B1FA738" w14:textId="77777777" w:rsidR="00093578" w:rsidRDefault="00093578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4520035"/>
      <w:docPartObj>
        <w:docPartGallery w:val="Page Numbers (Bottom of Page)"/>
        <w:docPartUnique/>
      </w:docPartObj>
    </w:sdtPr>
    <w:sdtEndPr>
      <w:rPr>
        <w:rStyle w:val="NrStronyZnak"/>
        <w:rFonts w:eastAsiaTheme="majorEastAsia" w:cstheme="majorBidi"/>
        <w:bCs/>
        <w:color w:val="323232"/>
        <w:sz w:val="16"/>
        <w:szCs w:val="16"/>
      </w:rPr>
    </w:sdtEndPr>
    <w:sdtContent>
      <w:sdt>
        <w:sdtPr>
          <w:id w:val="98381352"/>
          <w:docPartObj>
            <w:docPartGallery w:val="Page Numbers (Top of Page)"/>
            <w:docPartUnique/>
          </w:docPartObj>
        </w:sdtPr>
        <w:sdtEndPr>
          <w:rPr>
            <w:rStyle w:val="NrStronyZnak"/>
            <w:rFonts w:eastAsiaTheme="majorEastAsia" w:cstheme="majorBidi"/>
            <w:bCs/>
            <w:color w:val="323232"/>
            <w:sz w:val="16"/>
            <w:szCs w:val="16"/>
          </w:rPr>
        </w:sdtEndPr>
        <w:sdtContent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647"/>
              <w:gridCol w:w="284"/>
              <w:gridCol w:w="310"/>
            </w:tblGrid>
            <w:tr w:rsidR="00055921" w14:paraId="03363264" w14:textId="77777777" w:rsidTr="000F1067">
              <w:tc>
                <w:tcPr>
                  <w:tcW w:w="8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DA5B06A" w14:textId="77777777" w:rsidR="00055921" w:rsidRDefault="00055921" w:rsidP="00AD159C">
                  <w:pPr>
                    <w:pStyle w:val="Stopka"/>
                    <w:rPr>
                      <w:rStyle w:val="NrStronyZnak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6DC320" w14:textId="77777777" w:rsidR="00055921" w:rsidRDefault="00055921" w:rsidP="00474FF4">
                  <w:pPr>
                    <w:pStyle w:val="Stopka"/>
                    <w:jc w:val="center"/>
                    <w:rPr>
                      <w:rStyle w:val="NrStronyZnak"/>
                    </w:rPr>
                  </w:pPr>
                </w:p>
              </w:tc>
              <w:tc>
                <w:tcPr>
                  <w:tcW w:w="31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5E37CC5" w14:textId="77777777" w:rsidR="00055921" w:rsidRDefault="00055921" w:rsidP="00474FF4">
                  <w:pPr>
                    <w:pStyle w:val="Stopka"/>
                    <w:jc w:val="center"/>
                    <w:rPr>
                      <w:rStyle w:val="NrStronyZnak"/>
                    </w:rPr>
                  </w:pPr>
                </w:p>
              </w:tc>
            </w:tr>
          </w:tbl>
          <w:p w14:paraId="5137C8DF" w14:textId="77777777" w:rsidR="00055921" w:rsidRPr="00495517" w:rsidRDefault="00055921" w:rsidP="00AD159C">
            <w:pPr>
              <w:pStyle w:val="Stopka"/>
              <w:tabs>
                <w:tab w:val="left" w:pos="1598"/>
                <w:tab w:val="center" w:pos="4620"/>
              </w:tabs>
              <w:rPr>
                <w:rStyle w:val="NrStronyZnak"/>
              </w:rPr>
            </w:pPr>
            <w:r>
              <w:rPr>
                <w:rStyle w:val="NrStronyZnak"/>
              </w:rPr>
              <w:tab/>
            </w:r>
            <w:r>
              <w:rPr>
                <w:rStyle w:val="NrStronyZnak"/>
              </w:rPr>
              <w:tab/>
            </w:r>
            <w:r w:rsidRPr="00495517">
              <w:rPr>
                <w:rStyle w:val="NrStronyZnak"/>
              </w:rPr>
              <w:t xml:space="preserve"> </w:t>
            </w:r>
            <w:r w:rsidR="00130B61" w:rsidRPr="00495517">
              <w:rPr>
                <w:rStyle w:val="NrStronyZnak"/>
              </w:rPr>
              <w:fldChar w:fldCharType="begin"/>
            </w:r>
            <w:r w:rsidRPr="00495517">
              <w:rPr>
                <w:rStyle w:val="NrStronyZnak"/>
              </w:rPr>
              <w:instrText>PAGE</w:instrText>
            </w:r>
            <w:r w:rsidR="00130B61" w:rsidRPr="00495517">
              <w:rPr>
                <w:rStyle w:val="NrStronyZnak"/>
              </w:rPr>
              <w:fldChar w:fldCharType="separate"/>
            </w:r>
            <w:r w:rsidR="00EB3161">
              <w:rPr>
                <w:rStyle w:val="NrStronyZnak"/>
                <w:noProof/>
              </w:rPr>
              <w:t>3</w:t>
            </w:r>
            <w:r w:rsidR="00130B61" w:rsidRPr="00495517">
              <w:rPr>
                <w:rStyle w:val="NrStronyZnak"/>
              </w:rPr>
              <w:fldChar w:fldCharType="end"/>
            </w:r>
            <w:r w:rsidRPr="00495517">
              <w:rPr>
                <w:rStyle w:val="NrStronyZnak"/>
              </w:rPr>
              <w:t>/</w:t>
            </w:r>
            <w:r w:rsidR="00130B61" w:rsidRPr="00495517">
              <w:rPr>
                <w:rStyle w:val="NrStronyZnak"/>
              </w:rPr>
              <w:fldChar w:fldCharType="begin"/>
            </w:r>
            <w:r w:rsidRPr="00495517">
              <w:rPr>
                <w:rStyle w:val="NrStronyZnak"/>
              </w:rPr>
              <w:instrText>NUMPAGES</w:instrText>
            </w:r>
            <w:r w:rsidR="00130B61" w:rsidRPr="00495517">
              <w:rPr>
                <w:rStyle w:val="NrStronyZnak"/>
              </w:rPr>
              <w:fldChar w:fldCharType="separate"/>
            </w:r>
            <w:r w:rsidR="00EB3161">
              <w:rPr>
                <w:rStyle w:val="NrStronyZnak"/>
                <w:noProof/>
              </w:rPr>
              <w:t>3</w:t>
            </w:r>
            <w:r w:rsidR="00130B61" w:rsidRPr="00495517">
              <w:rPr>
                <w:rStyle w:val="NrStronyZnak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rStronyZnak"/>
      </w:rPr>
      <w:id w:val="1693264601"/>
      <w:docPartObj>
        <w:docPartGallery w:val="Page Numbers (Top of Page)"/>
        <w:docPartUnique/>
      </w:docPartObj>
    </w:sdtPr>
    <w:sdtEndPr>
      <w:rPr>
        <w:rStyle w:val="NrStronyZnak"/>
      </w:rPr>
    </w:sdtEndPr>
    <w:sdtContent>
      <w:p w14:paraId="7D18D9BB" w14:textId="75EB408C" w:rsidR="00055921" w:rsidRPr="00495517" w:rsidRDefault="001A4FFF" w:rsidP="003F33D0">
        <w:pPr>
          <w:pStyle w:val="Stopka"/>
          <w:jc w:val="center"/>
          <w:rPr>
            <w:rStyle w:val="NrStronyZnak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6B63FF" w14:textId="77777777" w:rsidR="00093578" w:rsidRDefault="00093578" w:rsidP="006C57B8">
      <w:pPr>
        <w:spacing w:after="0" w:line="240" w:lineRule="auto"/>
      </w:pPr>
      <w:r>
        <w:separator/>
      </w:r>
    </w:p>
  </w:footnote>
  <w:footnote w:type="continuationSeparator" w:id="0">
    <w:p w14:paraId="3A9E978B" w14:textId="77777777" w:rsidR="00093578" w:rsidRDefault="00093578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B80A0" w14:textId="29137220" w:rsidR="00055921" w:rsidRDefault="001A4FFF" w:rsidP="001A4FFF">
    <w:pPr>
      <w:pStyle w:val="Nagwek"/>
      <w:jc w:val="center"/>
    </w:pPr>
    <w:r>
      <w:rPr>
        <w:noProof/>
      </w:rPr>
      <w:drawing>
        <wp:inline distT="0" distB="0" distL="0" distR="0" wp14:anchorId="6A0DF8AF" wp14:editId="350A4138">
          <wp:extent cx="5709305" cy="813816"/>
          <wp:effectExtent l="0" t="0" r="0" b="0"/>
          <wp:docPr id="596080799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B236BD" w14:textId="77777777" w:rsidR="00D24059" w:rsidRDefault="00D2405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072BD"/>
    <w:multiLevelType w:val="hybridMultilevel"/>
    <w:tmpl w:val="3E3E3DA8"/>
    <w:lvl w:ilvl="0" w:tplc="04150019">
      <w:start w:val="1"/>
      <w:numFmt w:val="lowerLetter"/>
      <w:lvlText w:val="%1."/>
      <w:lvlJc w:val="left"/>
      <w:pPr>
        <w:ind w:left="709" w:hanging="360"/>
      </w:pPr>
    </w:lvl>
    <w:lvl w:ilvl="1" w:tplc="04150019">
      <w:start w:val="1"/>
      <w:numFmt w:val="lowerLetter"/>
      <w:lvlText w:val="%2."/>
      <w:lvlJc w:val="left"/>
      <w:pPr>
        <w:ind w:left="1429" w:hanging="360"/>
      </w:pPr>
    </w:lvl>
    <w:lvl w:ilvl="2" w:tplc="0415001B">
      <w:start w:val="1"/>
      <w:numFmt w:val="lowerRoman"/>
      <w:lvlText w:val="%3."/>
      <w:lvlJc w:val="right"/>
      <w:pPr>
        <w:ind w:left="2149" w:hanging="180"/>
      </w:pPr>
    </w:lvl>
    <w:lvl w:ilvl="3" w:tplc="0415000F">
      <w:start w:val="1"/>
      <w:numFmt w:val="decimal"/>
      <w:lvlText w:val="%4."/>
      <w:lvlJc w:val="left"/>
      <w:pPr>
        <w:ind w:left="2869" w:hanging="360"/>
      </w:pPr>
    </w:lvl>
    <w:lvl w:ilvl="4" w:tplc="04150019">
      <w:start w:val="1"/>
      <w:numFmt w:val="lowerLetter"/>
      <w:lvlText w:val="%5."/>
      <w:lvlJc w:val="left"/>
      <w:pPr>
        <w:ind w:left="3589" w:hanging="360"/>
      </w:pPr>
    </w:lvl>
    <w:lvl w:ilvl="5" w:tplc="0415001B">
      <w:start w:val="1"/>
      <w:numFmt w:val="lowerRoman"/>
      <w:lvlText w:val="%6."/>
      <w:lvlJc w:val="right"/>
      <w:pPr>
        <w:ind w:left="4309" w:hanging="180"/>
      </w:pPr>
    </w:lvl>
    <w:lvl w:ilvl="6" w:tplc="0415000F">
      <w:start w:val="1"/>
      <w:numFmt w:val="decimal"/>
      <w:lvlText w:val="%7."/>
      <w:lvlJc w:val="left"/>
      <w:pPr>
        <w:ind w:left="5029" w:hanging="360"/>
      </w:pPr>
    </w:lvl>
    <w:lvl w:ilvl="7" w:tplc="04150019">
      <w:start w:val="1"/>
      <w:numFmt w:val="lowerLetter"/>
      <w:lvlText w:val="%8."/>
      <w:lvlJc w:val="left"/>
      <w:pPr>
        <w:ind w:left="5749" w:hanging="360"/>
      </w:pPr>
    </w:lvl>
    <w:lvl w:ilvl="8" w:tplc="0415001B">
      <w:start w:val="1"/>
      <w:numFmt w:val="lowerRoman"/>
      <w:lvlText w:val="%9."/>
      <w:lvlJc w:val="right"/>
      <w:pPr>
        <w:ind w:left="6469" w:hanging="180"/>
      </w:pPr>
    </w:lvl>
  </w:abstractNum>
  <w:abstractNum w:abstractNumId="1" w15:restartNumberingAfterBreak="0">
    <w:nsid w:val="1C7F5901"/>
    <w:multiLevelType w:val="hybridMultilevel"/>
    <w:tmpl w:val="9CB8EB6E"/>
    <w:lvl w:ilvl="0" w:tplc="0415000F">
      <w:start w:val="1"/>
      <w:numFmt w:val="decimal"/>
      <w:lvlText w:val="%1."/>
      <w:lvlJc w:val="left"/>
      <w:pPr>
        <w:ind w:left="567" w:hanging="360"/>
      </w:pPr>
    </w:lvl>
    <w:lvl w:ilvl="1" w:tplc="04150019" w:tentative="1">
      <w:start w:val="1"/>
      <w:numFmt w:val="lowerLetter"/>
      <w:lvlText w:val="%2."/>
      <w:lvlJc w:val="left"/>
      <w:pPr>
        <w:ind w:left="1287" w:hanging="360"/>
      </w:pPr>
    </w:lvl>
    <w:lvl w:ilvl="2" w:tplc="0415001B" w:tentative="1">
      <w:start w:val="1"/>
      <w:numFmt w:val="lowerRoman"/>
      <w:lvlText w:val="%3."/>
      <w:lvlJc w:val="right"/>
      <w:pPr>
        <w:ind w:left="2007" w:hanging="180"/>
      </w:pPr>
    </w:lvl>
    <w:lvl w:ilvl="3" w:tplc="0415000F" w:tentative="1">
      <w:start w:val="1"/>
      <w:numFmt w:val="decimal"/>
      <w:lvlText w:val="%4."/>
      <w:lvlJc w:val="left"/>
      <w:pPr>
        <w:ind w:left="2727" w:hanging="360"/>
      </w:pPr>
    </w:lvl>
    <w:lvl w:ilvl="4" w:tplc="04150019" w:tentative="1">
      <w:start w:val="1"/>
      <w:numFmt w:val="lowerLetter"/>
      <w:lvlText w:val="%5."/>
      <w:lvlJc w:val="left"/>
      <w:pPr>
        <w:ind w:left="3447" w:hanging="360"/>
      </w:pPr>
    </w:lvl>
    <w:lvl w:ilvl="5" w:tplc="0415001B" w:tentative="1">
      <w:start w:val="1"/>
      <w:numFmt w:val="lowerRoman"/>
      <w:lvlText w:val="%6."/>
      <w:lvlJc w:val="right"/>
      <w:pPr>
        <w:ind w:left="4167" w:hanging="180"/>
      </w:pPr>
    </w:lvl>
    <w:lvl w:ilvl="6" w:tplc="0415000F" w:tentative="1">
      <w:start w:val="1"/>
      <w:numFmt w:val="decimal"/>
      <w:lvlText w:val="%7."/>
      <w:lvlJc w:val="left"/>
      <w:pPr>
        <w:ind w:left="4887" w:hanging="360"/>
      </w:pPr>
    </w:lvl>
    <w:lvl w:ilvl="7" w:tplc="04150019" w:tentative="1">
      <w:start w:val="1"/>
      <w:numFmt w:val="lowerLetter"/>
      <w:lvlText w:val="%8."/>
      <w:lvlJc w:val="left"/>
      <w:pPr>
        <w:ind w:left="5607" w:hanging="360"/>
      </w:pPr>
    </w:lvl>
    <w:lvl w:ilvl="8" w:tplc="0415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2" w15:restartNumberingAfterBreak="0">
    <w:nsid w:val="27FF1554"/>
    <w:multiLevelType w:val="hybridMultilevel"/>
    <w:tmpl w:val="903A8F76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EEF43EF"/>
    <w:multiLevelType w:val="hybridMultilevel"/>
    <w:tmpl w:val="B1F0FA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952645"/>
    <w:multiLevelType w:val="hybridMultilevel"/>
    <w:tmpl w:val="D552492C"/>
    <w:lvl w:ilvl="0" w:tplc="0415000F">
      <w:start w:val="1"/>
      <w:numFmt w:val="decimal"/>
      <w:lvlText w:val="%1.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6656F8F"/>
    <w:multiLevelType w:val="multilevel"/>
    <w:tmpl w:val="508A42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64" w:hanging="1800"/>
      </w:pPr>
      <w:rPr>
        <w:rFonts w:hint="default"/>
      </w:rPr>
    </w:lvl>
  </w:abstractNum>
  <w:abstractNum w:abstractNumId="6" w15:restartNumberingAfterBreak="0">
    <w:nsid w:val="37AB5B3E"/>
    <w:multiLevelType w:val="hybridMultilevel"/>
    <w:tmpl w:val="5AEEE764"/>
    <w:lvl w:ilvl="0" w:tplc="C0B8E67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BF0274D"/>
    <w:multiLevelType w:val="hybridMultilevel"/>
    <w:tmpl w:val="CB540FEE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0DC6C7D"/>
    <w:multiLevelType w:val="hybridMultilevel"/>
    <w:tmpl w:val="7852841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F24501"/>
    <w:multiLevelType w:val="hybridMultilevel"/>
    <w:tmpl w:val="912A641A"/>
    <w:lvl w:ilvl="0" w:tplc="CB749E16">
      <w:start w:val="1"/>
      <w:numFmt w:val="lowerLetter"/>
      <w:lvlText w:val="%1)"/>
      <w:lvlJc w:val="left"/>
      <w:pPr>
        <w:ind w:left="720" w:hanging="360"/>
      </w:pPr>
      <w:rPr>
        <w:rFonts w:ascii="Lato" w:eastAsiaTheme="minorHAnsi" w:hAnsi="Lato" w:cstheme="minorBid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6012E2"/>
    <w:multiLevelType w:val="hybridMultilevel"/>
    <w:tmpl w:val="1456AF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C1782D"/>
    <w:multiLevelType w:val="hybridMultilevel"/>
    <w:tmpl w:val="4A74A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73340E"/>
    <w:multiLevelType w:val="hybridMultilevel"/>
    <w:tmpl w:val="0DB062B6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562966">
    <w:abstractNumId w:val="1"/>
  </w:num>
  <w:num w:numId="2" w16cid:durableId="17808303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513584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49591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5134955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933753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73956841">
    <w:abstractNumId w:val="0"/>
  </w:num>
  <w:num w:numId="8" w16cid:durableId="2082175902">
    <w:abstractNumId w:val="10"/>
  </w:num>
  <w:num w:numId="9" w16cid:durableId="319843977">
    <w:abstractNumId w:val="5"/>
  </w:num>
  <w:num w:numId="10" w16cid:durableId="913048401">
    <w:abstractNumId w:val="6"/>
  </w:num>
  <w:num w:numId="11" w16cid:durableId="740517048">
    <w:abstractNumId w:val="2"/>
  </w:num>
  <w:num w:numId="12" w16cid:durableId="161354999">
    <w:abstractNumId w:val="9"/>
  </w:num>
  <w:num w:numId="13" w16cid:durableId="1266156854">
    <w:abstractNumId w:val="3"/>
  </w:num>
  <w:num w:numId="14" w16cid:durableId="627397497">
    <w:abstractNumId w:val="12"/>
  </w:num>
  <w:num w:numId="15" w16cid:durableId="163940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D13"/>
    <w:rsid w:val="00010B8F"/>
    <w:rsid w:val="00012A65"/>
    <w:rsid w:val="000237D1"/>
    <w:rsid w:val="0002448E"/>
    <w:rsid w:val="00025985"/>
    <w:rsid w:val="00026790"/>
    <w:rsid w:val="000441D8"/>
    <w:rsid w:val="00055037"/>
    <w:rsid w:val="00055921"/>
    <w:rsid w:val="00064512"/>
    <w:rsid w:val="000720DB"/>
    <w:rsid w:val="000730EC"/>
    <w:rsid w:val="000749D9"/>
    <w:rsid w:val="00093578"/>
    <w:rsid w:val="000C215C"/>
    <w:rsid w:val="000C4070"/>
    <w:rsid w:val="000C5FEA"/>
    <w:rsid w:val="000D51AF"/>
    <w:rsid w:val="000E57E7"/>
    <w:rsid w:val="000F1067"/>
    <w:rsid w:val="000F3956"/>
    <w:rsid w:val="000F4B4A"/>
    <w:rsid w:val="001008E1"/>
    <w:rsid w:val="001021D2"/>
    <w:rsid w:val="00111BC6"/>
    <w:rsid w:val="00113839"/>
    <w:rsid w:val="00122BB6"/>
    <w:rsid w:val="00123013"/>
    <w:rsid w:val="00130B61"/>
    <w:rsid w:val="00130F6B"/>
    <w:rsid w:val="0014250C"/>
    <w:rsid w:val="001433B9"/>
    <w:rsid w:val="00144C67"/>
    <w:rsid w:val="00151274"/>
    <w:rsid w:val="00153B03"/>
    <w:rsid w:val="00160F16"/>
    <w:rsid w:val="00181B30"/>
    <w:rsid w:val="001842BC"/>
    <w:rsid w:val="00186C8B"/>
    <w:rsid w:val="001A0B2E"/>
    <w:rsid w:val="001A4FFF"/>
    <w:rsid w:val="001B78C1"/>
    <w:rsid w:val="001B7B06"/>
    <w:rsid w:val="001E13FF"/>
    <w:rsid w:val="001F7A3C"/>
    <w:rsid w:val="00203A46"/>
    <w:rsid w:val="00216F11"/>
    <w:rsid w:val="00217ABC"/>
    <w:rsid w:val="00223272"/>
    <w:rsid w:val="00244315"/>
    <w:rsid w:val="00275747"/>
    <w:rsid w:val="002808E5"/>
    <w:rsid w:val="002831C4"/>
    <w:rsid w:val="002A4C32"/>
    <w:rsid w:val="002D5351"/>
    <w:rsid w:val="002D5950"/>
    <w:rsid w:val="002D7E74"/>
    <w:rsid w:val="002E5659"/>
    <w:rsid w:val="002F4828"/>
    <w:rsid w:val="002F7722"/>
    <w:rsid w:val="003009F3"/>
    <w:rsid w:val="003029C6"/>
    <w:rsid w:val="00306CE0"/>
    <w:rsid w:val="003215BA"/>
    <w:rsid w:val="00322FF8"/>
    <w:rsid w:val="0032665A"/>
    <w:rsid w:val="00360B84"/>
    <w:rsid w:val="00360C5C"/>
    <w:rsid w:val="00361263"/>
    <w:rsid w:val="00364AC8"/>
    <w:rsid w:val="003911E5"/>
    <w:rsid w:val="003963F8"/>
    <w:rsid w:val="003A504C"/>
    <w:rsid w:val="003B2E49"/>
    <w:rsid w:val="003C32B9"/>
    <w:rsid w:val="003C7688"/>
    <w:rsid w:val="003D07EA"/>
    <w:rsid w:val="003D64B6"/>
    <w:rsid w:val="003E70B9"/>
    <w:rsid w:val="003F098A"/>
    <w:rsid w:val="003F22E4"/>
    <w:rsid w:val="003F2E96"/>
    <w:rsid w:val="003F33D0"/>
    <w:rsid w:val="003F754C"/>
    <w:rsid w:val="003F7822"/>
    <w:rsid w:val="004100E2"/>
    <w:rsid w:val="0042180B"/>
    <w:rsid w:val="00427344"/>
    <w:rsid w:val="00437D4D"/>
    <w:rsid w:val="004428A6"/>
    <w:rsid w:val="00457B99"/>
    <w:rsid w:val="0046134F"/>
    <w:rsid w:val="00473C3B"/>
    <w:rsid w:val="00474D13"/>
    <w:rsid w:val="00474FF4"/>
    <w:rsid w:val="00490528"/>
    <w:rsid w:val="00493942"/>
    <w:rsid w:val="00495517"/>
    <w:rsid w:val="004A6CDD"/>
    <w:rsid w:val="004B0A90"/>
    <w:rsid w:val="004D269A"/>
    <w:rsid w:val="004D2DBC"/>
    <w:rsid w:val="004D4FA4"/>
    <w:rsid w:val="004D6E16"/>
    <w:rsid w:val="005037F0"/>
    <w:rsid w:val="00513353"/>
    <w:rsid w:val="00513E5A"/>
    <w:rsid w:val="00531228"/>
    <w:rsid w:val="00536047"/>
    <w:rsid w:val="00546168"/>
    <w:rsid w:val="005638DC"/>
    <w:rsid w:val="00563C5B"/>
    <w:rsid w:val="00567604"/>
    <w:rsid w:val="00577725"/>
    <w:rsid w:val="00581239"/>
    <w:rsid w:val="00595FAF"/>
    <w:rsid w:val="0059728D"/>
    <w:rsid w:val="005A7E80"/>
    <w:rsid w:val="005B2B01"/>
    <w:rsid w:val="005B3CD7"/>
    <w:rsid w:val="005C0A03"/>
    <w:rsid w:val="005C68EC"/>
    <w:rsid w:val="005C792B"/>
    <w:rsid w:val="005E0591"/>
    <w:rsid w:val="005E34D3"/>
    <w:rsid w:val="005E3840"/>
    <w:rsid w:val="005F4FAE"/>
    <w:rsid w:val="005F5F6D"/>
    <w:rsid w:val="00611627"/>
    <w:rsid w:val="00613D6A"/>
    <w:rsid w:val="00616BCD"/>
    <w:rsid w:val="006243EB"/>
    <w:rsid w:val="006501DF"/>
    <w:rsid w:val="00655C30"/>
    <w:rsid w:val="00657822"/>
    <w:rsid w:val="006648F7"/>
    <w:rsid w:val="0066540B"/>
    <w:rsid w:val="00667DF5"/>
    <w:rsid w:val="00675DA5"/>
    <w:rsid w:val="00676A1D"/>
    <w:rsid w:val="00690745"/>
    <w:rsid w:val="006A2E23"/>
    <w:rsid w:val="006B6B1D"/>
    <w:rsid w:val="006C017A"/>
    <w:rsid w:val="006C3A62"/>
    <w:rsid w:val="006C57B8"/>
    <w:rsid w:val="006E2AF5"/>
    <w:rsid w:val="006E384D"/>
    <w:rsid w:val="006E5E1F"/>
    <w:rsid w:val="006E6C99"/>
    <w:rsid w:val="006F0055"/>
    <w:rsid w:val="007038F0"/>
    <w:rsid w:val="00704F04"/>
    <w:rsid w:val="00713709"/>
    <w:rsid w:val="007157E2"/>
    <w:rsid w:val="00722F20"/>
    <w:rsid w:val="00723DD0"/>
    <w:rsid w:val="00732DE6"/>
    <w:rsid w:val="007418F2"/>
    <w:rsid w:val="007437B7"/>
    <w:rsid w:val="00744BEA"/>
    <w:rsid w:val="00763701"/>
    <w:rsid w:val="00770CFF"/>
    <w:rsid w:val="00780107"/>
    <w:rsid w:val="0079063F"/>
    <w:rsid w:val="00790827"/>
    <w:rsid w:val="00791F99"/>
    <w:rsid w:val="007A0ABB"/>
    <w:rsid w:val="007A0BAF"/>
    <w:rsid w:val="007A1F77"/>
    <w:rsid w:val="007A7507"/>
    <w:rsid w:val="007B2CE4"/>
    <w:rsid w:val="007C444F"/>
    <w:rsid w:val="007D5877"/>
    <w:rsid w:val="007F4B7C"/>
    <w:rsid w:val="00803191"/>
    <w:rsid w:val="00822AD6"/>
    <w:rsid w:val="008255CE"/>
    <w:rsid w:val="00830402"/>
    <w:rsid w:val="00831977"/>
    <w:rsid w:val="00832CE5"/>
    <w:rsid w:val="008420F1"/>
    <w:rsid w:val="00863B6F"/>
    <w:rsid w:val="008671A4"/>
    <w:rsid w:val="00870483"/>
    <w:rsid w:val="00871241"/>
    <w:rsid w:val="008759D3"/>
    <w:rsid w:val="008903EE"/>
    <w:rsid w:val="008A1CE9"/>
    <w:rsid w:val="008B6422"/>
    <w:rsid w:val="008B66B3"/>
    <w:rsid w:val="008C0E41"/>
    <w:rsid w:val="008C1B37"/>
    <w:rsid w:val="008D0F4B"/>
    <w:rsid w:val="008E5B55"/>
    <w:rsid w:val="00901C95"/>
    <w:rsid w:val="009032AD"/>
    <w:rsid w:val="00907E0D"/>
    <w:rsid w:val="00914835"/>
    <w:rsid w:val="009447BA"/>
    <w:rsid w:val="0094753E"/>
    <w:rsid w:val="009514A8"/>
    <w:rsid w:val="00954DC5"/>
    <w:rsid w:val="00956502"/>
    <w:rsid w:val="00960A8D"/>
    <w:rsid w:val="00973C46"/>
    <w:rsid w:val="009740D8"/>
    <w:rsid w:val="00984BC5"/>
    <w:rsid w:val="009904AA"/>
    <w:rsid w:val="00996066"/>
    <w:rsid w:val="009B4918"/>
    <w:rsid w:val="009C138D"/>
    <w:rsid w:val="009D1F28"/>
    <w:rsid w:val="009D366B"/>
    <w:rsid w:val="009D3F09"/>
    <w:rsid w:val="009E0D9F"/>
    <w:rsid w:val="00A029F4"/>
    <w:rsid w:val="00A02A0F"/>
    <w:rsid w:val="00A165A7"/>
    <w:rsid w:val="00A17A21"/>
    <w:rsid w:val="00A20226"/>
    <w:rsid w:val="00A26685"/>
    <w:rsid w:val="00A3478E"/>
    <w:rsid w:val="00A447F2"/>
    <w:rsid w:val="00A456D6"/>
    <w:rsid w:val="00A5129C"/>
    <w:rsid w:val="00A54030"/>
    <w:rsid w:val="00A57626"/>
    <w:rsid w:val="00A62E0E"/>
    <w:rsid w:val="00A810E0"/>
    <w:rsid w:val="00A843BA"/>
    <w:rsid w:val="00A851A1"/>
    <w:rsid w:val="00A97100"/>
    <w:rsid w:val="00AA1C88"/>
    <w:rsid w:val="00AA3306"/>
    <w:rsid w:val="00AA4A69"/>
    <w:rsid w:val="00AC675F"/>
    <w:rsid w:val="00AC6C91"/>
    <w:rsid w:val="00AC6E61"/>
    <w:rsid w:val="00AD159C"/>
    <w:rsid w:val="00B01428"/>
    <w:rsid w:val="00B038A3"/>
    <w:rsid w:val="00B04AA2"/>
    <w:rsid w:val="00B11AA6"/>
    <w:rsid w:val="00B145A9"/>
    <w:rsid w:val="00B35451"/>
    <w:rsid w:val="00B42889"/>
    <w:rsid w:val="00B66935"/>
    <w:rsid w:val="00B768A0"/>
    <w:rsid w:val="00B77ECC"/>
    <w:rsid w:val="00B8316D"/>
    <w:rsid w:val="00BA463F"/>
    <w:rsid w:val="00BC6CDA"/>
    <w:rsid w:val="00BE2C6B"/>
    <w:rsid w:val="00BE3D50"/>
    <w:rsid w:val="00BE6981"/>
    <w:rsid w:val="00C14C58"/>
    <w:rsid w:val="00C164BC"/>
    <w:rsid w:val="00C51CCB"/>
    <w:rsid w:val="00C801F0"/>
    <w:rsid w:val="00C92C48"/>
    <w:rsid w:val="00CA27D1"/>
    <w:rsid w:val="00CA44B6"/>
    <w:rsid w:val="00CA64C7"/>
    <w:rsid w:val="00CA67B7"/>
    <w:rsid w:val="00CB0DF2"/>
    <w:rsid w:val="00CC7A9D"/>
    <w:rsid w:val="00CD0412"/>
    <w:rsid w:val="00CE4F69"/>
    <w:rsid w:val="00CE5554"/>
    <w:rsid w:val="00D0314E"/>
    <w:rsid w:val="00D2096C"/>
    <w:rsid w:val="00D24059"/>
    <w:rsid w:val="00D3069E"/>
    <w:rsid w:val="00D36D36"/>
    <w:rsid w:val="00D530C9"/>
    <w:rsid w:val="00D70B0B"/>
    <w:rsid w:val="00D71FC8"/>
    <w:rsid w:val="00D7279D"/>
    <w:rsid w:val="00D775B0"/>
    <w:rsid w:val="00D8046F"/>
    <w:rsid w:val="00D85804"/>
    <w:rsid w:val="00DA486A"/>
    <w:rsid w:val="00DB729C"/>
    <w:rsid w:val="00DD4737"/>
    <w:rsid w:val="00E06BD9"/>
    <w:rsid w:val="00E36DF8"/>
    <w:rsid w:val="00E4400A"/>
    <w:rsid w:val="00E51F94"/>
    <w:rsid w:val="00E557C1"/>
    <w:rsid w:val="00E671B0"/>
    <w:rsid w:val="00E73347"/>
    <w:rsid w:val="00E8214E"/>
    <w:rsid w:val="00E853A9"/>
    <w:rsid w:val="00EA7397"/>
    <w:rsid w:val="00EB0A86"/>
    <w:rsid w:val="00EB1069"/>
    <w:rsid w:val="00EB3161"/>
    <w:rsid w:val="00EB5371"/>
    <w:rsid w:val="00EB6C95"/>
    <w:rsid w:val="00EC44C4"/>
    <w:rsid w:val="00ED2005"/>
    <w:rsid w:val="00ED55FD"/>
    <w:rsid w:val="00EE0F6B"/>
    <w:rsid w:val="00EE39BD"/>
    <w:rsid w:val="00EE5093"/>
    <w:rsid w:val="00EF1575"/>
    <w:rsid w:val="00EF62B9"/>
    <w:rsid w:val="00F05152"/>
    <w:rsid w:val="00F077BF"/>
    <w:rsid w:val="00F121F4"/>
    <w:rsid w:val="00F155A2"/>
    <w:rsid w:val="00F30A34"/>
    <w:rsid w:val="00F33114"/>
    <w:rsid w:val="00F42AFE"/>
    <w:rsid w:val="00F446D9"/>
    <w:rsid w:val="00F549F8"/>
    <w:rsid w:val="00F57FD8"/>
    <w:rsid w:val="00F60B5B"/>
    <w:rsid w:val="00F636CA"/>
    <w:rsid w:val="00F65BAA"/>
    <w:rsid w:val="00F67965"/>
    <w:rsid w:val="00F70C77"/>
    <w:rsid w:val="00F76D34"/>
    <w:rsid w:val="00F8112C"/>
    <w:rsid w:val="00F906C4"/>
    <w:rsid w:val="00FA4158"/>
    <w:rsid w:val="00FB0E36"/>
    <w:rsid w:val="00FB6837"/>
    <w:rsid w:val="00FC5528"/>
    <w:rsid w:val="00FF249A"/>
    <w:rsid w:val="00FF398A"/>
    <w:rsid w:val="00FF7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48F9D28"/>
  <w15:docId w15:val="{EA6394A1-9B93-4FC7-8801-22CF20BDA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 w:val="20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Theme="majorEastAsia" w:cstheme="majorBidi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Theme="majorEastAsia" w:cstheme="majorBidi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Theme="majorEastAsia" w:cstheme="majorBidi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6C57B8"/>
  </w:style>
  <w:style w:type="paragraph" w:styleId="Stopka">
    <w:name w:val="footer"/>
    <w:basedOn w:val="Normalny"/>
    <w:link w:val="StopkaZnak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basedOn w:val="Domylnaczcionkaakapitu"/>
    <w:link w:val="Nagwek1"/>
    <w:uiPriority w:val="7"/>
    <w:rsid w:val="009740D8"/>
    <w:rPr>
      <w:rFonts w:ascii="Lato" w:eastAsiaTheme="majorEastAsia" w:hAnsi="Lato" w:cstheme="majorBidi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basedOn w:val="Domylnaczcionkaakapitu"/>
    <w:link w:val="Nagwek2"/>
    <w:uiPriority w:val="1"/>
    <w:rsid w:val="009740D8"/>
    <w:rPr>
      <w:rFonts w:ascii="Lato" w:eastAsiaTheme="majorEastAsia" w:hAnsi="Lato" w:cstheme="majorBidi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Theme="majorEastAsia" w:cstheme="majorBidi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basedOn w:val="Domylnaczcionkaakapitu"/>
    <w:link w:val="Tytu"/>
    <w:uiPriority w:val="2"/>
    <w:rsid w:val="00870483"/>
    <w:rPr>
      <w:rFonts w:ascii="Lato" w:eastAsiaTheme="majorEastAsia" w:hAnsi="Lato" w:cstheme="majorBidi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basedOn w:val="Domylnaczcionkaakapitu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904AA"/>
    <w:rPr>
      <w:color w:val="0000FF" w:themeColor="hyperlink"/>
      <w:u w:val="single"/>
    </w:rPr>
  </w:style>
  <w:style w:type="character" w:customStyle="1" w:styleId="Nagwek4Znak">
    <w:name w:val="Nagłówek 4 Znak"/>
    <w:aliases w:val="AdresAdresata Znak"/>
    <w:basedOn w:val="Domylnaczcionkaakapitu"/>
    <w:link w:val="Nagwek4"/>
    <w:uiPriority w:val="4"/>
    <w:rsid w:val="00153B03"/>
    <w:rPr>
      <w:rFonts w:ascii="Lato" w:eastAsiaTheme="majorEastAsia" w:hAnsi="Lato" w:cstheme="majorBidi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basedOn w:val="Domylnaczcionkaakapitu"/>
    <w:link w:val="Nagwek5"/>
    <w:uiPriority w:val="3"/>
    <w:rsid w:val="00151274"/>
    <w:rPr>
      <w:rFonts w:ascii="Lato" w:eastAsiaTheme="majorEastAsia" w:hAnsi="Lato" w:cstheme="majorBidi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Theme="majorEastAsia" w:cstheme="majorBidi"/>
      <w:iCs/>
      <w:szCs w:val="20"/>
    </w:rPr>
  </w:style>
  <w:style w:type="character" w:customStyle="1" w:styleId="PodtytuZnak">
    <w:name w:val="Podtytuł Znak"/>
    <w:aliases w:val="Podtytuł;Zwrot grzeczn1. Znak"/>
    <w:basedOn w:val="Domylnaczcionkaakapitu"/>
    <w:link w:val="Podtytu"/>
    <w:uiPriority w:val="9"/>
    <w:rsid w:val="00513E5A"/>
    <w:rPr>
      <w:rFonts w:ascii="Lato" w:eastAsiaTheme="majorEastAsia" w:hAnsi="Lato" w:cstheme="majorBidi"/>
      <w:iCs/>
      <w:sz w:val="20"/>
      <w:szCs w:val="20"/>
    </w:rPr>
  </w:style>
  <w:style w:type="character" w:customStyle="1" w:styleId="Nagwek6Znak">
    <w:name w:val="Nagłówek 6 Znak"/>
    <w:aliases w:val="DaneNadawcy Znak"/>
    <w:basedOn w:val="Domylnaczcionkaakapitu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basedOn w:val="Domylnaczcionkaakapitu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basedOn w:val="Domylnaczcionkaakapitu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basedOn w:val="StopkaZnak"/>
    <w:link w:val="NrStrony"/>
    <w:uiPriority w:val="8"/>
    <w:rsid w:val="00513E5A"/>
    <w:rPr>
      <w:rFonts w:ascii="Lato" w:eastAsiaTheme="majorEastAsia" w:hAnsi="Lato" w:cstheme="majorBidi"/>
      <w:bCs/>
      <w:color w:val="323232"/>
      <w:sz w:val="16"/>
      <w:szCs w:val="16"/>
    </w:rPr>
  </w:style>
  <w:style w:type="table" w:styleId="Tabela-Siatka">
    <w:name w:val="Table Grid"/>
    <w:basedOn w:val="Standardowy"/>
    <w:uiPriority w:val="59"/>
    <w:rsid w:val="005133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71B0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671B0"/>
    <w:rPr>
      <w:rFonts w:ascii="Lato" w:hAnsi="Lato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671B0"/>
    <w:rPr>
      <w:vertAlign w:val="superscript"/>
    </w:rPr>
  </w:style>
  <w:style w:type="paragraph" w:styleId="Akapitzlist">
    <w:name w:val="List Paragraph"/>
    <w:basedOn w:val="Normalny"/>
    <w:uiPriority w:val="34"/>
    <w:qFormat/>
    <w:rsid w:val="00B04AA2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0C5F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31">
    <w:name w:val="Tekst podstawowy 31"/>
    <w:basedOn w:val="Normalny"/>
    <w:rsid w:val="00AA4A69"/>
    <w:pPr>
      <w:suppressAutoHyphens/>
      <w:spacing w:after="0" w:line="240" w:lineRule="auto"/>
      <w:jc w:val="both"/>
    </w:pPr>
    <w:rPr>
      <w:rFonts w:ascii="Times New Roman" w:eastAsia="Times New Roman" w:hAnsi="Times New Roman" w:cs="Calibri"/>
      <w:i/>
      <w:szCs w:val="20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AA4A69"/>
    <w:pPr>
      <w:suppressAutoHyphens/>
      <w:spacing w:after="120" w:line="240" w:lineRule="auto"/>
    </w:pPr>
    <w:rPr>
      <w:rFonts w:ascii="Times New Roman" w:eastAsia="Times New Roman" w:hAnsi="Times New Roman" w:cs="Calibri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AA4A6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Bezodstpw">
    <w:name w:val="No Spacing"/>
    <w:uiPriority w:val="1"/>
    <w:qFormat/>
    <w:rsid w:val="00D0314E"/>
    <w:pPr>
      <w:spacing w:after="0" w:line="240" w:lineRule="auto"/>
    </w:pPr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B3CD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B3CD7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B3CD7"/>
    <w:rPr>
      <w:rFonts w:ascii="Lato" w:hAnsi="Lato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B3CD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B3CD7"/>
    <w:rPr>
      <w:rFonts w:ascii="Lato" w:hAnsi="Lat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3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8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_Beata\Desktop\Bory_Tucholskie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ABFE3D-F259-4CEC-AD93-6F4A5384A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Bory_Tucholskie_Firmowy_Kolor</Template>
  <TotalTime>1</TotalTime>
  <Pages>2</Pages>
  <Words>195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P_Beata</dc:creator>
  <cp:lastModifiedBy>Jakub Kosmaczewski</cp:lastModifiedBy>
  <cp:revision>2</cp:revision>
  <cp:lastPrinted>2025-05-30T07:31:00Z</cp:lastPrinted>
  <dcterms:created xsi:type="dcterms:W3CDTF">2026-02-20T12:01:00Z</dcterms:created>
  <dcterms:modified xsi:type="dcterms:W3CDTF">2026-02-20T12:01:00Z</dcterms:modified>
</cp:coreProperties>
</file>