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26601" w14:textId="6D155D0B" w:rsidR="00AA4A69" w:rsidRDefault="00AA4A69" w:rsidP="0016376C">
      <w:pPr>
        <w:autoSpaceDE w:val="0"/>
        <w:spacing w:line="360" w:lineRule="auto"/>
        <w:jc w:val="right"/>
        <w:rPr>
          <w:b/>
          <w:lang w:eastAsia="zh-CN"/>
        </w:rPr>
      </w:pP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</w:r>
      <w:r>
        <w:rPr>
          <w:b/>
          <w:lang w:eastAsia="zh-CN"/>
        </w:rPr>
        <w:tab/>
        <w:t xml:space="preserve"> Załącznik nr </w:t>
      </w:r>
      <w:r w:rsidR="00823606">
        <w:rPr>
          <w:b/>
          <w:lang w:eastAsia="zh-CN"/>
        </w:rPr>
        <w:t>5</w:t>
      </w:r>
    </w:p>
    <w:p w14:paraId="2F4FF387" w14:textId="5C9D7BCE" w:rsidR="0016376C" w:rsidRPr="00AA4A69" w:rsidRDefault="0016376C" w:rsidP="00AA4A69">
      <w:pPr>
        <w:autoSpaceDE w:val="0"/>
        <w:spacing w:line="360" w:lineRule="auto"/>
        <w:rPr>
          <w:rFonts w:cs="Arial-BoldMT"/>
          <w:b/>
          <w:bCs/>
        </w:rPr>
      </w:pPr>
      <w:r w:rsidRPr="0016376C">
        <w:rPr>
          <w:rFonts w:cs="Arial-BoldMT"/>
          <w:b/>
          <w:bCs/>
        </w:rPr>
        <w:t>Znak sprawy:</w:t>
      </w:r>
      <w:r>
        <w:rPr>
          <w:rFonts w:cs="Arial-BoldMT"/>
          <w:b/>
          <w:bCs/>
        </w:rPr>
        <w:t xml:space="preserve"> </w:t>
      </w:r>
      <w:r w:rsidR="00823606" w:rsidRPr="00823606">
        <w:rPr>
          <w:rFonts w:cs="Arial-BoldMT"/>
          <w:b/>
          <w:bCs/>
        </w:rPr>
        <w:t>2/26/2/26</w:t>
      </w:r>
    </w:p>
    <w:p w14:paraId="293E609B" w14:textId="77777777" w:rsidR="00AA4A69" w:rsidRPr="00732FA4" w:rsidRDefault="00AA4A69" w:rsidP="00AA4A69">
      <w:pPr>
        <w:pStyle w:val="Tekstpodstawowy31"/>
        <w:ind w:firstLine="709"/>
        <w:rPr>
          <w:rFonts w:ascii="Lato" w:hAnsi="Lato" w:cs="Arial"/>
          <w:sz w:val="18"/>
          <w:szCs w:val="18"/>
        </w:rPr>
      </w:pPr>
    </w:p>
    <w:p w14:paraId="590CD6A0" w14:textId="77777777" w:rsidR="00AA4A69" w:rsidRPr="00420967" w:rsidRDefault="00AA4A69" w:rsidP="00AA4A69">
      <w:pPr>
        <w:jc w:val="center"/>
        <w:rPr>
          <w:rFonts w:cs="Arial"/>
          <w:b/>
          <w:bCs/>
          <w:szCs w:val="24"/>
        </w:rPr>
      </w:pPr>
    </w:p>
    <w:p w14:paraId="5C929A6E" w14:textId="77777777" w:rsidR="0089310B" w:rsidRDefault="0089310B" w:rsidP="0089310B">
      <w:pPr>
        <w:spacing w:after="160" w:line="259" w:lineRule="auto"/>
        <w:jc w:val="center"/>
        <w:rPr>
          <w:rFonts w:eastAsia="Calibri" w:cs="Times New Roman"/>
          <w:b/>
          <w:szCs w:val="20"/>
        </w:rPr>
      </w:pPr>
      <w:r w:rsidRPr="0089310B">
        <w:rPr>
          <w:rFonts w:eastAsia="Calibri" w:cs="Times New Roman"/>
          <w:b/>
          <w:szCs w:val="20"/>
        </w:rPr>
        <w:t>WYKAZ OSÓB</w:t>
      </w:r>
    </w:p>
    <w:p w14:paraId="5714235B" w14:textId="77777777" w:rsidR="00823606" w:rsidRPr="001A4FFF" w:rsidRDefault="00823606" w:rsidP="00823606">
      <w:pPr>
        <w:spacing w:after="160" w:line="259" w:lineRule="auto"/>
        <w:jc w:val="center"/>
        <w:rPr>
          <w:rFonts w:eastAsia="Calibri" w:cs="Times New Roman"/>
          <w:b/>
          <w:bCs/>
          <w:szCs w:val="20"/>
        </w:rPr>
      </w:pPr>
      <w:r w:rsidRPr="001A4FFF">
        <w:rPr>
          <w:rFonts w:eastAsia="Calibri" w:cs="Times New Roman"/>
          <w:b/>
          <w:bCs/>
          <w:szCs w:val="20"/>
        </w:rPr>
        <w:t>STWORZENIE SYSTEMU INFORMACJI PRZESTRZENNEJ DO ZARZĄDZANIA BAZĄ DANYCH WIELKOPOLSKIEGO PARKU NARODOWEGO</w:t>
      </w:r>
    </w:p>
    <w:p w14:paraId="7F3B53C9" w14:textId="3A9D32A0" w:rsidR="0016376C" w:rsidRPr="0089310B" w:rsidRDefault="00823606" w:rsidP="00823606">
      <w:pPr>
        <w:spacing w:after="160" w:line="259" w:lineRule="auto"/>
        <w:jc w:val="center"/>
        <w:rPr>
          <w:rFonts w:eastAsia="Calibri" w:cs="Times New Roman"/>
          <w:b/>
          <w:szCs w:val="20"/>
        </w:rPr>
      </w:pPr>
      <w:r w:rsidRPr="001A4FFF">
        <w:rPr>
          <w:rFonts w:eastAsia="Calibri" w:cs="Times New Roman"/>
          <w:b/>
          <w:bCs/>
          <w:szCs w:val="20"/>
        </w:rPr>
        <w:t>(SIP WPN)</w:t>
      </w:r>
    </w:p>
    <w:p w14:paraId="220A4074" w14:textId="1069B834" w:rsidR="0089310B" w:rsidRPr="00823606" w:rsidRDefault="0089310B" w:rsidP="00823606">
      <w:pPr>
        <w:spacing w:after="160" w:line="259" w:lineRule="auto"/>
        <w:jc w:val="center"/>
        <w:rPr>
          <w:rFonts w:eastAsia="Calibri" w:cs="Times New Roman"/>
          <w:b/>
          <w:bCs/>
          <w:szCs w:val="20"/>
        </w:rPr>
      </w:pPr>
      <w:r w:rsidRPr="0089310B">
        <w:rPr>
          <w:rFonts w:eastAsia="Calibri" w:cs="Times New Roman"/>
          <w:b/>
          <w:szCs w:val="20"/>
        </w:rPr>
        <w:t xml:space="preserve">OŚWIADCZENIE SKŁADANE NA POTWIERDZENIE SPEŁNIANIA WARUNKÓW UDZIAŁU W POSTĘPOWANIU O UDZIELENIE ZAMÓWIENIA PUBLICZNEGO PN. </w:t>
      </w:r>
      <w:r w:rsidR="00823606" w:rsidRPr="00823606">
        <w:rPr>
          <w:rFonts w:eastAsia="Calibri" w:cs="Times New Roman"/>
          <w:b/>
          <w:i/>
          <w:iCs/>
          <w:szCs w:val="20"/>
        </w:rPr>
        <w:t>„</w:t>
      </w:r>
      <w:r w:rsidR="00823606" w:rsidRPr="00823606">
        <w:rPr>
          <w:rFonts w:eastAsia="Calibri" w:cs="Times New Roman"/>
          <w:b/>
          <w:bCs/>
          <w:i/>
          <w:iCs/>
          <w:szCs w:val="20"/>
        </w:rPr>
        <w:t>STWORZENIE SYSTEMU INFORMACJI PRZESTRZENNEJ DO ZARZĄDZANIA BAZĄ DANYCH WIELKOPOLSKIEGO PARKU NARODOWEGO</w:t>
      </w:r>
      <w:r w:rsidR="00823606" w:rsidRPr="00823606">
        <w:rPr>
          <w:rFonts w:eastAsia="Calibri" w:cs="Times New Roman"/>
          <w:b/>
          <w:bCs/>
          <w:i/>
          <w:iCs/>
          <w:szCs w:val="20"/>
        </w:rPr>
        <w:t xml:space="preserve"> </w:t>
      </w:r>
      <w:r w:rsidR="00823606" w:rsidRPr="00823606">
        <w:rPr>
          <w:rFonts w:eastAsia="Calibri" w:cs="Times New Roman"/>
          <w:b/>
          <w:bCs/>
          <w:i/>
          <w:iCs/>
          <w:szCs w:val="20"/>
        </w:rPr>
        <w:t>(SIP WPN)</w:t>
      </w:r>
      <w:r w:rsidR="00823606" w:rsidRPr="00823606">
        <w:rPr>
          <w:rFonts w:eastAsia="Calibri" w:cs="Times New Roman"/>
          <w:b/>
          <w:i/>
          <w:iCs/>
          <w:szCs w:val="20"/>
        </w:rPr>
        <w:t>”</w:t>
      </w:r>
      <w:r w:rsidR="00823606">
        <w:rPr>
          <w:rFonts w:eastAsia="Calibri" w:cs="Times New Roman"/>
          <w:b/>
          <w:szCs w:val="20"/>
        </w:rPr>
        <w:t>.</w:t>
      </w:r>
    </w:p>
    <w:p w14:paraId="7E57747C" w14:textId="77777777" w:rsidR="0016376C" w:rsidRDefault="0016376C" w:rsidP="0089310B">
      <w:pPr>
        <w:spacing w:after="160" w:line="259" w:lineRule="auto"/>
        <w:rPr>
          <w:rFonts w:eastAsia="Calibri" w:cs="Times New Roman"/>
          <w:bCs/>
          <w:szCs w:val="20"/>
        </w:rPr>
      </w:pPr>
    </w:p>
    <w:p w14:paraId="7C1CAAC9" w14:textId="77777777" w:rsidR="0016376C" w:rsidRPr="0016376C" w:rsidRDefault="0016376C" w:rsidP="0016376C">
      <w:pPr>
        <w:spacing w:after="160" w:line="259" w:lineRule="auto"/>
        <w:rPr>
          <w:rFonts w:eastAsia="Calibri" w:cs="Times New Roman"/>
          <w:b/>
          <w:szCs w:val="20"/>
        </w:rPr>
      </w:pPr>
      <w:r w:rsidRPr="0016376C">
        <w:rPr>
          <w:rFonts w:eastAsia="Calibri" w:cs="Times New Roman"/>
          <w:b/>
          <w:szCs w:val="20"/>
        </w:rPr>
        <w:t>Dane dotyczące Wykonawcy/Wykonawców wspólnie ubiegających się o udzielenie zamówienia:</w:t>
      </w:r>
    </w:p>
    <w:p w14:paraId="72D0D707" w14:textId="77777777" w:rsidR="0016376C" w:rsidRPr="0016376C" w:rsidRDefault="0016376C" w:rsidP="0016376C">
      <w:pPr>
        <w:spacing w:after="160" w:line="259" w:lineRule="auto"/>
        <w:rPr>
          <w:rFonts w:eastAsia="Calibri" w:cs="Times New Roman"/>
          <w:bCs/>
          <w:szCs w:val="20"/>
        </w:rPr>
      </w:pPr>
      <w:r w:rsidRPr="0016376C">
        <w:rPr>
          <w:rFonts w:eastAsia="Calibri" w:cs="Times New Roman"/>
          <w:bCs/>
          <w:szCs w:val="20"/>
        </w:rPr>
        <w:t>Nazwa ..................................................................................................................................................</w:t>
      </w:r>
    </w:p>
    <w:p w14:paraId="50D62B0B" w14:textId="77777777" w:rsidR="0016376C" w:rsidRDefault="0016376C" w:rsidP="0016376C">
      <w:pPr>
        <w:spacing w:after="160" w:line="259" w:lineRule="auto"/>
        <w:rPr>
          <w:rFonts w:eastAsia="Calibri" w:cs="Times New Roman"/>
          <w:bCs/>
          <w:szCs w:val="20"/>
        </w:rPr>
      </w:pPr>
      <w:r w:rsidRPr="0016376C">
        <w:rPr>
          <w:rFonts w:eastAsia="Calibri" w:cs="Times New Roman"/>
          <w:bCs/>
          <w:szCs w:val="20"/>
        </w:rPr>
        <w:t>Adres …................................................................................................................................................</w:t>
      </w:r>
    </w:p>
    <w:p w14:paraId="433E1671" w14:textId="77777777" w:rsidR="0016376C" w:rsidRDefault="0016376C" w:rsidP="0089310B">
      <w:pPr>
        <w:spacing w:after="160" w:line="259" w:lineRule="auto"/>
        <w:rPr>
          <w:rFonts w:eastAsia="Calibri" w:cs="Times New Roman"/>
          <w:bCs/>
          <w:szCs w:val="20"/>
        </w:rPr>
      </w:pPr>
    </w:p>
    <w:p w14:paraId="3FEFD7E6" w14:textId="77777777" w:rsidR="0089310B" w:rsidRPr="0089310B" w:rsidRDefault="0089310B" w:rsidP="0089310B">
      <w:pPr>
        <w:spacing w:after="160" w:line="259" w:lineRule="auto"/>
        <w:rPr>
          <w:rFonts w:eastAsia="Calibri" w:cs="Times New Roman"/>
          <w:bCs/>
          <w:szCs w:val="20"/>
        </w:rPr>
      </w:pPr>
      <w:r w:rsidRPr="0089310B">
        <w:rPr>
          <w:rFonts w:eastAsia="Calibri" w:cs="Times New Roman"/>
          <w:bCs/>
          <w:szCs w:val="20"/>
        </w:rPr>
        <w:t>Oświadczam, że dysponujemy niżej wymienionymi osobami, które zostaną skierowane przez nas do świadczenia usług objętych zamówieniem:</w:t>
      </w:r>
      <w:r w:rsidR="00361263" w:rsidRPr="0089310B">
        <w:rPr>
          <w:rFonts w:eastAsia="Calibri" w:cs="Times New Roman"/>
          <w:bCs/>
          <w:szCs w:val="20"/>
          <w:u w:val="single"/>
        </w:rPr>
        <w:t xml:space="preserve"> 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0"/>
        <w:gridCol w:w="1918"/>
        <w:gridCol w:w="3022"/>
        <w:gridCol w:w="3203"/>
        <w:gridCol w:w="3152"/>
        <w:gridCol w:w="3346"/>
      </w:tblGrid>
      <w:tr w:rsidR="0089310B" w:rsidRPr="0089310B" w14:paraId="183DD0AA" w14:textId="77777777" w:rsidTr="0089310B">
        <w:tc>
          <w:tcPr>
            <w:tcW w:w="520" w:type="dxa"/>
            <w:shd w:val="clear" w:color="auto" w:fill="C5E0B3"/>
          </w:tcPr>
          <w:p w14:paraId="6F3A6D24" w14:textId="77777777" w:rsidR="0089310B" w:rsidRPr="0089310B" w:rsidRDefault="0089310B" w:rsidP="00E2477A">
            <w:pPr>
              <w:spacing w:after="0" w:line="276" w:lineRule="auto"/>
              <w:jc w:val="center"/>
              <w:rPr>
                <w:rFonts w:cs="Arial"/>
                <w:b/>
                <w:bCs/>
                <w:szCs w:val="18"/>
              </w:rPr>
            </w:pPr>
            <w:r w:rsidRPr="0089310B">
              <w:rPr>
                <w:rFonts w:cs="Arial"/>
                <w:b/>
                <w:bCs/>
                <w:szCs w:val="18"/>
              </w:rPr>
              <w:t>Lp.</w:t>
            </w:r>
          </w:p>
        </w:tc>
        <w:tc>
          <w:tcPr>
            <w:tcW w:w="1918" w:type="dxa"/>
            <w:shd w:val="clear" w:color="auto" w:fill="C5E0B3"/>
          </w:tcPr>
          <w:p w14:paraId="2F79EF12" w14:textId="77777777" w:rsidR="0089310B" w:rsidRPr="0089310B" w:rsidRDefault="0089310B" w:rsidP="00E2477A">
            <w:pPr>
              <w:spacing w:after="0" w:line="276" w:lineRule="auto"/>
              <w:jc w:val="center"/>
              <w:rPr>
                <w:rFonts w:cs="Arial"/>
                <w:b/>
                <w:bCs/>
                <w:szCs w:val="18"/>
              </w:rPr>
            </w:pPr>
            <w:r w:rsidRPr="0089310B">
              <w:rPr>
                <w:rFonts w:cs="Arial"/>
                <w:b/>
                <w:bCs/>
                <w:szCs w:val="18"/>
              </w:rPr>
              <w:t>Funkcja</w:t>
            </w:r>
          </w:p>
        </w:tc>
        <w:tc>
          <w:tcPr>
            <w:tcW w:w="3022" w:type="dxa"/>
            <w:shd w:val="clear" w:color="auto" w:fill="C5E0B3"/>
          </w:tcPr>
          <w:p w14:paraId="73D55C14" w14:textId="77777777" w:rsidR="0089310B" w:rsidRPr="0089310B" w:rsidRDefault="0089310B" w:rsidP="00E2477A">
            <w:pPr>
              <w:spacing w:after="0" w:line="276" w:lineRule="auto"/>
              <w:jc w:val="center"/>
              <w:rPr>
                <w:rFonts w:cs="Arial"/>
                <w:b/>
                <w:bCs/>
                <w:szCs w:val="18"/>
              </w:rPr>
            </w:pPr>
            <w:r w:rsidRPr="0089310B">
              <w:rPr>
                <w:rFonts w:cs="Arial"/>
                <w:b/>
                <w:bCs/>
                <w:szCs w:val="18"/>
              </w:rPr>
              <w:t>Imię i nazwisko</w:t>
            </w:r>
          </w:p>
        </w:tc>
        <w:tc>
          <w:tcPr>
            <w:tcW w:w="3203" w:type="dxa"/>
            <w:shd w:val="clear" w:color="auto" w:fill="C5E0B3"/>
          </w:tcPr>
          <w:p w14:paraId="5B3A6399" w14:textId="77777777" w:rsidR="0089310B" w:rsidRPr="00E2477A" w:rsidRDefault="0089310B" w:rsidP="00E2477A">
            <w:pPr>
              <w:spacing w:after="0" w:line="276" w:lineRule="auto"/>
              <w:jc w:val="center"/>
              <w:rPr>
                <w:rFonts w:cs="Arial"/>
                <w:b/>
                <w:bCs/>
                <w:szCs w:val="18"/>
              </w:rPr>
            </w:pPr>
            <w:r w:rsidRPr="0089310B">
              <w:rPr>
                <w:rFonts w:cs="Arial"/>
                <w:b/>
                <w:bCs/>
                <w:szCs w:val="18"/>
              </w:rPr>
              <w:t>Uprawnienia i kwalifikacje</w:t>
            </w:r>
          </w:p>
          <w:p w14:paraId="6A0BD9FE" w14:textId="4E08C72F" w:rsidR="00E2477A" w:rsidRPr="0089310B" w:rsidRDefault="00E2477A" w:rsidP="00E2477A">
            <w:pPr>
              <w:spacing w:after="0" w:line="276" w:lineRule="auto"/>
              <w:jc w:val="center"/>
              <w:rPr>
                <w:rFonts w:cs="Arial"/>
                <w:b/>
                <w:bCs/>
                <w:i/>
                <w:iCs/>
                <w:szCs w:val="18"/>
              </w:rPr>
            </w:pPr>
            <w:r w:rsidRPr="00E2477A">
              <w:rPr>
                <w:rFonts w:cs="Arial"/>
                <w:b/>
                <w:bCs/>
                <w:i/>
                <w:iCs/>
                <w:szCs w:val="18"/>
              </w:rPr>
              <w:t xml:space="preserve">(zgodnie z warunkiem udziału z Rozdziału VII ust. 1 pkt </w:t>
            </w:r>
            <w:r w:rsidR="00823606">
              <w:rPr>
                <w:rFonts w:cs="Arial"/>
                <w:b/>
                <w:bCs/>
                <w:i/>
                <w:iCs/>
                <w:szCs w:val="18"/>
              </w:rPr>
              <w:t>4</w:t>
            </w:r>
            <w:r w:rsidRPr="00E2477A">
              <w:rPr>
                <w:rFonts w:cs="Arial"/>
                <w:b/>
                <w:bCs/>
                <w:i/>
                <w:iCs/>
                <w:szCs w:val="18"/>
              </w:rPr>
              <w:t xml:space="preserve"> lit. </w:t>
            </w:r>
            <w:r w:rsidR="00823606">
              <w:rPr>
                <w:rFonts w:cs="Arial"/>
                <w:b/>
                <w:bCs/>
                <w:i/>
                <w:iCs/>
                <w:szCs w:val="18"/>
              </w:rPr>
              <w:t>b</w:t>
            </w:r>
            <w:r w:rsidRPr="00E2477A">
              <w:rPr>
                <w:rFonts w:cs="Arial"/>
                <w:b/>
                <w:bCs/>
                <w:i/>
                <w:iCs/>
                <w:szCs w:val="18"/>
              </w:rPr>
              <w:t xml:space="preserve"> SWZ)</w:t>
            </w:r>
          </w:p>
        </w:tc>
        <w:tc>
          <w:tcPr>
            <w:tcW w:w="3152" w:type="dxa"/>
            <w:shd w:val="clear" w:color="auto" w:fill="C5E0B3"/>
          </w:tcPr>
          <w:p w14:paraId="63B6D750" w14:textId="77777777" w:rsidR="0089310B" w:rsidRPr="00E2477A" w:rsidRDefault="0089310B" w:rsidP="00E2477A">
            <w:pPr>
              <w:spacing w:after="0" w:line="276" w:lineRule="auto"/>
              <w:jc w:val="center"/>
              <w:rPr>
                <w:rFonts w:cs="Arial"/>
                <w:b/>
                <w:bCs/>
                <w:szCs w:val="18"/>
              </w:rPr>
            </w:pPr>
            <w:r w:rsidRPr="00E2477A">
              <w:rPr>
                <w:rFonts w:cs="Arial"/>
                <w:b/>
                <w:bCs/>
                <w:szCs w:val="18"/>
              </w:rPr>
              <w:t>Doświadczenie zawodowe</w:t>
            </w:r>
          </w:p>
          <w:p w14:paraId="786F036E" w14:textId="7B28C026" w:rsidR="00E2477A" w:rsidRPr="00E2477A" w:rsidRDefault="00E2477A" w:rsidP="00E2477A">
            <w:pPr>
              <w:spacing w:after="0" w:line="276" w:lineRule="auto"/>
              <w:jc w:val="center"/>
              <w:rPr>
                <w:rFonts w:cs="Arial"/>
                <w:b/>
                <w:bCs/>
                <w:i/>
                <w:iCs/>
                <w:szCs w:val="18"/>
              </w:rPr>
            </w:pPr>
            <w:r w:rsidRPr="00E2477A">
              <w:rPr>
                <w:rFonts w:cs="Arial"/>
                <w:b/>
                <w:bCs/>
                <w:i/>
                <w:iCs/>
                <w:szCs w:val="18"/>
              </w:rPr>
              <w:t xml:space="preserve">(zgodnie z warunkiem udziału z Rozdziału VII ust. 1 pkt </w:t>
            </w:r>
            <w:r w:rsidR="00823606">
              <w:rPr>
                <w:rFonts w:cs="Arial"/>
                <w:b/>
                <w:bCs/>
                <w:i/>
                <w:iCs/>
                <w:szCs w:val="18"/>
              </w:rPr>
              <w:t>4</w:t>
            </w:r>
            <w:r w:rsidRPr="00E2477A">
              <w:rPr>
                <w:rFonts w:cs="Arial"/>
                <w:b/>
                <w:bCs/>
                <w:i/>
                <w:iCs/>
                <w:szCs w:val="18"/>
              </w:rPr>
              <w:t xml:space="preserve"> lit. </w:t>
            </w:r>
            <w:r w:rsidR="00823606">
              <w:rPr>
                <w:rFonts w:cs="Arial"/>
                <w:b/>
                <w:bCs/>
                <w:i/>
                <w:iCs/>
                <w:szCs w:val="18"/>
              </w:rPr>
              <w:t xml:space="preserve">b </w:t>
            </w:r>
            <w:r w:rsidRPr="00E2477A">
              <w:rPr>
                <w:rFonts w:cs="Arial"/>
                <w:b/>
                <w:bCs/>
                <w:i/>
                <w:iCs/>
                <w:szCs w:val="18"/>
              </w:rPr>
              <w:t>SWZ)</w:t>
            </w:r>
          </w:p>
        </w:tc>
        <w:tc>
          <w:tcPr>
            <w:tcW w:w="3346" w:type="dxa"/>
            <w:shd w:val="clear" w:color="auto" w:fill="C5E0B3"/>
          </w:tcPr>
          <w:p w14:paraId="55E39E54" w14:textId="77777777" w:rsidR="0089310B" w:rsidRPr="0089310B" w:rsidRDefault="0089310B" w:rsidP="00E2477A">
            <w:pPr>
              <w:spacing w:after="0" w:line="276" w:lineRule="auto"/>
              <w:jc w:val="center"/>
              <w:rPr>
                <w:rFonts w:cs="Arial"/>
                <w:b/>
                <w:bCs/>
                <w:szCs w:val="18"/>
              </w:rPr>
            </w:pPr>
            <w:r w:rsidRPr="0089310B">
              <w:rPr>
                <w:rFonts w:cs="Arial"/>
                <w:b/>
                <w:bCs/>
                <w:szCs w:val="18"/>
              </w:rPr>
              <w:t>Podstawa dysponowania</w:t>
            </w:r>
          </w:p>
        </w:tc>
      </w:tr>
      <w:tr w:rsidR="0089310B" w:rsidRPr="0089310B" w14:paraId="7DA099A1" w14:textId="77777777" w:rsidTr="00E412F5">
        <w:tc>
          <w:tcPr>
            <w:tcW w:w="15161" w:type="dxa"/>
            <w:gridSpan w:val="6"/>
          </w:tcPr>
          <w:p w14:paraId="167ABC90" w14:textId="77777777" w:rsidR="0089310B" w:rsidRPr="0089310B" w:rsidRDefault="0089310B" w:rsidP="00E2477A">
            <w:pPr>
              <w:spacing w:after="0" w:line="276" w:lineRule="auto"/>
              <w:jc w:val="center"/>
              <w:rPr>
                <w:rFonts w:cs="Arial"/>
                <w:szCs w:val="18"/>
              </w:rPr>
            </w:pPr>
            <w:r w:rsidRPr="0089310B">
              <w:rPr>
                <w:rFonts w:cs="Arial"/>
                <w:b/>
                <w:szCs w:val="18"/>
              </w:rPr>
              <w:lastRenderedPageBreak/>
              <w:t>Zespół zarządzający</w:t>
            </w:r>
          </w:p>
        </w:tc>
      </w:tr>
      <w:tr w:rsidR="0089310B" w:rsidRPr="0089310B" w14:paraId="537E52FA" w14:textId="77777777" w:rsidTr="0089310B">
        <w:tc>
          <w:tcPr>
            <w:tcW w:w="520" w:type="dxa"/>
            <w:shd w:val="clear" w:color="auto" w:fill="C5E0B3"/>
          </w:tcPr>
          <w:p w14:paraId="1532B3F8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  <w:r w:rsidRPr="0089310B">
              <w:rPr>
                <w:rFonts w:cs="Arial"/>
                <w:szCs w:val="18"/>
              </w:rPr>
              <w:t xml:space="preserve">1. </w:t>
            </w:r>
          </w:p>
        </w:tc>
        <w:tc>
          <w:tcPr>
            <w:tcW w:w="1918" w:type="dxa"/>
          </w:tcPr>
          <w:p w14:paraId="552EFBF2" w14:textId="77777777" w:rsidR="0089310B" w:rsidRPr="0089310B" w:rsidRDefault="0089310B" w:rsidP="00E2477A">
            <w:pPr>
              <w:spacing w:after="0" w:line="276" w:lineRule="auto"/>
              <w:jc w:val="center"/>
              <w:rPr>
                <w:rFonts w:cs="Arial"/>
                <w:szCs w:val="18"/>
              </w:rPr>
            </w:pPr>
            <w:r w:rsidRPr="0089310B">
              <w:rPr>
                <w:rFonts w:cs="Arial"/>
                <w:szCs w:val="18"/>
              </w:rPr>
              <w:t>Kierownik projektu</w:t>
            </w:r>
          </w:p>
        </w:tc>
        <w:tc>
          <w:tcPr>
            <w:tcW w:w="3022" w:type="dxa"/>
          </w:tcPr>
          <w:p w14:paraId="06845E5D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  <w:tc>
          <w:tcPr>
            <w:tcW w:w="3203" w:type="dxa"/>
          </w:tcPr>
          <w:p w14:paraId="1F24DB65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  <w:tc>
          <w:tcPr>
            <w:tcW w:w="3152" w:type="dxa"/>
          </w:tcPr>
          <w:p w14:paraId="640181B7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  <w:tc>
          <w:tcPr>
            <w:tcW w:w="3346" w:type="dxa"/>
          </w:tcPr>
          <w:p w14:paraId="28DA2306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</w:tr>
      <w:tr w:rsidR="0089310B" w:rsidRPr="0089310B" w14:paraId="756CBB63" w14:textId="77777777" w:rsidTr="00A41404">
        <w:tc>
          <w:tcPr>
            <w:tcW w:w="15161" w:type="dxa"/>
            <w:gridSpan w:val="6"/>
          </w:tcPr>
          <w:p w14:paraId="30422AB2" w14:textId="25B4D56E" w:rsidR="0089310B" w:rsidRPr="0089310B" w:rsidRDefault="00823606" w:rsidP="00E2477A">
            <w:pPr>
              <w:spacing w:after="0" w:line="276" w:lineRule="auto"/>
              <w:jc w:val="center"/>
              <w:rPr>
                <w:rFonts w:cs="Arial"/>
                <w:b/>
                <w:bCs/>
                <w:szCs w:val="18"/>
              </w:rPr>
            </w:pPr>
            <w:r w:rsidRPr="00823606">
              <w:rPr>
                <w:rFonts w:cs="Arial"/>
                <w:b/>
                <w:bCs/>
                <w:szCs w:val="18"/>
              </w:rPr>
              <w:t>Zespół specjalistów</w:t>
            </w:r>
          </w:p>
        </w:tc>
      </w:tr>
      <w:tr w:rsidR="0089310B" w:rsidRPr="0089310B" w14:paraId="6FEB7C59" w14:textId="77777777" w:rsidTr="0089310B">
        <w:tc>
          <w:tcPr>
            <w:tcW w:w="520" w:type="dxa"/>
            <w:shd w:val="clear" w:color="auto" w:fill="C5E0B3"/>
          </w:tcPr>
          <w:p w14:paraId="675DC52A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  <w:r w:rsidRPr="0089310B">
              <w:rPr>
                <w:rFonts w:cs="Arial"/>
                <w:szCs w:val="18"/>
              </w:rPr>
              <w:t>2.</w:t>
            </w:r>
          </w:p>
        </w:tc>
        <w:tc>
          <w:tcPr>
            <w:tcW w:w="1918" w:type="dxa"/>
          </w:tcPr>
          <w:p w14:paraId="1361D45F" w14:textId="0C3507A8" w:rsidR="0089310B" w:rsidRPr="0089310B" w:rsidRDefault="00823606" w:rsidP="00E2477A">
            <w:pPr>
              <w:spacing w:after="0" w:line="276" w:lineRule="auto"/>
              <w:jc w:val="center"/>
              <w:rPr>
                <w:rFonts w:cs="Arial"/>
                <w:szCs w:val="18"/>
              </w:rPr>
            </w:pPr>
            <w:r w:rsidRPr="00823606">
              <w:rPr>
                <w:rFonts w:cs="Arial"/>
                <w:szCs w:val="18"/>
              </w:rPr>
              <w:t>Specjalista GIS</w:t>
            </w:r>
          </w:p>
        </w:tc>
        <w:tc>
          <w:tcPr>
            <w:tcW w:w="3022" w:type="dxa"/>
          </w:tcPr>
          <w:p w14:paraId="2B1CFA82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  <w:tc>
          <w:tcPr>
            <w:tcW w:w="3203" w:type="dxa"/>
          </w:tcPr>
          <w:p w14:paraId="11C31755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  <w:tc>
          <w:tcPr>
            <w:tcW w:w="3152" w:type="dxa"/>
          </w:tcPr>
          <w:p w14:paraId="0462E403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  <w:tc>
          <w:tcPr>
            <w:tcW w:w="3346" w:type="dxa"/>
          </w:tcPr>
          <w:p w14:paraId="60D1E92E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</w:tr>
      <w:tr w:rsidR="0089310B" w:rsidRPr="0089310B" w14:paraId="5D22B380" w14:textId="77777777" w:rsidTr="0089310B">
        <w:tc>
          <w:tcPr>
            <w:tcW w:w="520" w:type="dxa"/>
            <w:shd w:val="clear" w:color="auto" w:fill="C5E0B3"/>
          </w:tcPr>
          <w:p w14:paraId="380E5F17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  <w:r w:rsidRPr="0089310B">
              <w:rPr>
                <w:rFonts w:cs="Arial"/>
                <w:szCs w:val="18"/>
              </w:rPr>
              <w:t>3.</w:t>
            </w:r>
          </w:p>
        </w:tc>
        <w:tc>
          <w:tcPr>
            <w:tcW w:w="1918" w:type="dxa"/>
          </w:tcPr>
          <w:p w14:paraId="1A62B978" w14:textId="7A91A261" w:rsidR="0089310B" w:rsidRPr="0089310B" w:rsidRDefault="00823606" w:rsidP="00E2477A">
            <w:pPr>
              <w:spacing w:after="0" w:line="276" w:lineRule="auto"/>
              <w:jc w:val="center"/>
              <w:rPr>
                <w:rFonts w:cs="Arial"/>
                <w:szCs w:val="18"/>
              </w:rPr>
            </w:pPr>
            <w:r w:rsidRPr="00823606">
              <w:rPr>
                <w:rFonts w:cs="Arial"/>
                <w:szCs w:val="18"/>
              </w:rPr>
              <w:t>Specjalista ds. baz danych</w:t>
            </w:r>
          </w:p>
        </w:tc>
        <w:tc>
          <w:tcPr>
            <w:tcW w:w="3022" w:type="dxa"/>
          </w:tcPr>
          <w:p w14:paraId="5871E857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  <w:tc>
          <w:tcPr>
            <w:tcW w:w="3203" w:type="dxa"/>
          </w:tcPr>
          <w:p w14:paraId="24EB30D7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  <w:tc>
          <w:tcPr>
            <w:tcW w:w="3152" w:type="dxa"/>
          </w:tcPr>
          <w:p w14:paraId="6DBD7CC6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  <w:tc>
          <w:tcPr>
            <w:tcW w:w="3346" w:type="dxa"/>
          </w:tcPr>
          <w:p w14:paraId="19689B83" w14:textId="77777777" w:rsidR="0089310B" w:rsidRPr="0089310B" w:rsidRDefault="0089310B" w:rsidP="00E2477A">
            <w:pPr>
              <w:spacing w:after="0" w:line="276" w:lineRule="auto"/>
              <w:jc w:val="both"/>
              <w:rPr>
                <w:rFonts w:cs="Arial"/>
                <w:szCs w:val="18"/>
              </w:rPr>
            </w:pPr>
          </w:p>
        </w:tc>
      </w:tr>
    </w:tbl>
    <w:p w14:paraId="744E0E0D" w14:textId="77777777" w:rsidR="00D0314E" w:rsidRDefault="00D0314E" w:rsidP="00D0314E">
      <w:pPr>
        <w:spacing w:line="276" w:lineRule="auto"/>
        <w:jc w:val="both"/>
        <w:rPr>
          <w:rFonts w:cs="Arial"/>
          <w:szCs w:val="18"/>
        </w:rPr>
      </w:pPr>
    </w:p>
    <w:p w14:paraId="717E0F11" w14:textId="77777777" w:rsidR="00AA4A69" w:rsidRDefault="00AA4A69" w:rsidP="00D0314E">
      <w:pPr>
        <w:spacing w:line="276" w:lineRule="auto"/>
        <w:jc w:val="both"/>
        <w:rPr>
          <w:rFonts w:cs="Arial"/>
          <w:szCs w:val="18"/>
        </w:rPr>
      </w:pPr>
    </w:p>
    <w:p w14:paraId="0C14F33E" w14:textId="77777777" w:rsidR="0016376C" w:rsidRPr="00646C74" w:rsidRDefault="0016376C" w:rsidP="0016376C">
      <w:pPr>
        <w:jc w:val="right"/>
        <w:rPr>
          <w:rFonts w:cs="Arial"/>
          <w:szCs w:val="20"/>
        </w:rPr>
      </w:pPr>
      <w:r w:rsidRPr="00646C74">
        <w:rPr>
          <w:rFonts w:cs="Arial"/>
          <w:szCs w:val="20"/>
        </w:rPr>
        <w:tab/>
        <w:t xml:space="preserve">    </w:t>
      </w:r>
    </w:p>
    <w:p w14:paraId="1AC452F0" w14:textId="77777777" w:rsidR="0016376C" w:rsidRPr="00646C74" w:rsidRDefault="0016376C" w:rsidP="0016376C">
      <w:pPr>
        <w:jc w:val="right"/>
        <w:rPr>
          <w:rFonts w:cs="Arial"/>
          <w:szCs w:val="20"/>
        </w:rPr>
      </w:pPr>
      <w:r w:rsidRPr="00646C74">
        <w:rPr>
          <w:rFonts w:cs="Arial"/>
          <w:szCs w:val="20"/>
        </w:rPr>
        <w:t xml:space="preserve">  Podpis osoby/osób uprawnionych do</w:t>
      </w:r>
    </w:p>
    <w:p w14:paraId="78AE8A9D" w14:textId="77777777" w:rsidR="0016376C" w:rsidRPr="00646C74" w:rsidRDefault="0016376C" w:rsidP="0016376C">
      <w:pPr>
        <w:ind w:left="844" w:firstLine="4112"/>
        <w:jc w:val="right"/>
        <w:rPr>
          <w:rFonts w:cs="Arial"/>
          <w:szCs w:val="20"/>
        </w:rPr>
      </w:pPr>
      <w:r w:rsidRPr="00646C74">
        <w:rPr>
          <w:rFonts w:cs="Arial"/>
          <w:szCs w:val="20"/>
        </w:rPr>
        <w:t xml:space="preserve">         </w:t>
      </w:r>
      <w:r w:rsidRPr="00646C74">
        <w:rPr>
          <w:rFonts w:cs="Arial"/>
          <w:szCs w:val="20"/>
        </w:rPr>
        <w:tab/>
        <w:t xml:space="preserve">      reprezentowania wykonawcy/ów</w:t>
      </w:r>
    </w:p>
    <w:p w14:paraId="5B08A989" w14:textId="77777777" w:rsidR="0016376C" w:rsidRPr="00646C74" w:rsidRDefault="0016376C" w:rsidP="0016376C">
      <w:pPr>
        <w:rPr>
          <w:rFonts w:cs="Arial"/>
          <w:b/>
          <w:szCs w:val="20"/>
        </w:rPr>
      </w:pPr>
    </w:p>
    <w:p w14:paraId="765CDA63" w14:textId="77777777" w:rsidR="00AA4A69" w:rsidRPr="002914AE" w:rsidRDefault="00AA4A69" w:rsidP="0016376C"/>
    <w:sectPr w:rsidR="00AA4A69" w:rsidRPr="002914AE" w:rsidSect="00AA4A69">
      <w:footerReference w:type="default" r:id="rId8"/>
      <w:headerReference w:type="first" r:id="rId9"/>
      <w:footerReference w:type="first" r:id="rId10"/>
      <w:pgSz w:w="16838" w:h="11906" w:orient="landscape"/>
      <w:pgMar w:top="1531" w:right="1134" w:bottom="1134" w:left="56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F504FF" w14:textId="77777777" w:rsidR="00DD60C2" w:rsidRDefault="00DD60C2" w:rsidP="006C57B8">
      <w:pPr>
        <w:spacing w:after="0" w:line="240" w:lineRule="auto"/>
      </w:pPr>
      <w:r>
        <w:separator/>
      </w:r>
    </w:p>
  </w:endnote>
  <w:endnote w:type="continuationSeparator" w:id="0">
    <w:p w14:paraId="2C29C779" w14:textId="77777777" w:rsidR="00DD60C2" w:rsidRDefault="00DD60C2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4520035"/>
      <w:docPartObj>
        <w:docPartGallery w:val="Page Numbers (Bottom of Page)"/>
        <w:docPartUnique/>
      </w:docPartObj>
    </w:sdtPr>
    <w:sdtEndPr>
      <w:rPr>
        <w:rStyle w:val="NrStronyZnak"/>
        <w:rFonts w:eastAsiaTheme="majorEastAsia" w:cstheme="majorBidi"/>
        <w:bCs/>
        <w:color w:val="323232"/>
        <w:sz w:val="16"/>
        <w:szCs w:val="16"/>
      </w:rPr>
    </w:sdtEndPr>
    <w:sdtContent>
      <w:sdt>
        <w:sdtPr>
          <w:id w:val="98381352"/>
          <w:docPartObj>
            <w:docPartGallery w:val="Page Numbers (Top of Page)"/>
            <w:docPartUnique/>
          </w:docPartObj>
        </w:sdtPr>
        <w:sdtEndPr>
          <w:rPr>
            <w:rStyle w:val="NrStronyZnak"/>
            <w:rFonts w:eastAsiaTheme="majorEastAsia" w:cstheme="majorBidi"/>
            <w:bCs/>
            <w:color w:val="323232"/>
            <w:sz w:val="16"/>
            <w:szCs w:val="16"/>
          </w:rPr>
        </w:sdtEndPr>
        <w:sdtContent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647"/>
              <w:gridCol w:w="284"/>
              <w:gridCol w:w="310"/>
            </w:tblGrid>
            <w:tr w:rsidR="00055921" w14:paraId="51931140" w14:textId="77777777" w:rsidTr="000F1067">
              <w:tc>
                <w:tcPr>
                  <w:tcW w:w="8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78749EA" w14:textId="77777777" w:rsidR="00055921" w:rsidRDefault="00055921" w:rsidP="00AD159C">
                  <w:pPr>
                    <w:pStyle w:val="Stopka"/>
                    <w:rPr>
                      <w:rStyle w:val="NrStronyZnak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C2B3A7F" w14:textId="77777777" w:rsidR="00055921" w:rsidRDefault="00055921" w:rsidP="00474FF4">
                  <w:pPr>
                    <w:pStyle w:val="Stopka"/>
                    <w:jc w:val="center"/>
                    <w:rPr>
                      <w:rStyle w:val="NrStronyZnak"/>
                    </w:rPr>
                  </w:pPr>
                </w:p>
              </w:tc>
              <w:tc>
                <w:tcPr>
                  <w:tcW w:w="31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1700595" w14:textId="77777777" w:rsidR="00055921" w:rsidRDefault="00055921" w:rsidP="00474FF4">
                  <w:pPr>
                    <w:pStyle w:val="Stopka"/>
                    <w:jc w:val="center"/>
                    <w:rPr>
                      <w:rStyle w:val="NrStronyZnak"/>
                    </w:rPr>
                  </w:pPr>
                </w:p>
              </w:tc>
            </w:tr>
          </w:tbl>
          <w:p w14:paraId="1209A237" w14:textId="77777777" w:rsidR="00055921" w:rsidRPr="00495517" w:rsidRDefault="00055921" w:rsidP="00AD159C">
            <w:pPr>
              <w:pStyle w:val="Stopka"/>
              <w:tabs>
                <w:tab w:val="left" w:pos="1598"/>
                <w:tab w:val="center" w:pos="4620"/>
              </w:tabs>
              <w:rPr>
                <w:rStyle w:val="NrStronyZnak"/>
              </w:rPr>
            </w:pPr>
            <w:r>
              <w:rPr>
                <w:rStyle w:val="NrStronyZnak"/>
              </w:rPr>
              <w:tab/>
            </w:r>
            <w:r>
              <w:rPr>
                <w:rStyle w:val="NrStronyZnak"/>
              </w:rPr>
              <w:tab/>
            </w:r>
            <w:r w:rsidRPr="00495517">
              <w:rPr>
                <w:rStyle w:val="NrStronyZnak"/>
              </w:rPr>
              <w:t xml:space="preserve"> </w:t>
            </w:r>
            <w:r w:rsidR="00825D39" w:rsidRPr="00495517">
              <w:rPr>
                <w:rStyle w:val="NrStronyZnak"/>
              </w:rPr>
              <w:fldChar w:fldCharType="begin"/>
            </w:r>
            <w:r w:rsidRPr="00495517">
              <w:rPr>
                <w:rStyle w:val="NrStronyZnak"/>
              </w:rPr>
              <w:instrText>PAGE</w:instrText>
            </w:r>
            <w:r w:rsidR="00825D39" w:rsidRPr="00495517">
              <w:rPr>
                <w:rStyle w:val="NrStronyZnak"/>
              </w:rPr>
              <w:fldChar w:fldCharType="separate"/>
            </w:r>
            <w:r w:rsidR="00AB4383">
              <w:rPr>
                <w:rStyle w:val="NrStronyZnak"/>
                <w:noProof/>
              </w:rPr>
              <w:t>2</w:t>
            </w:r>
            <w:r w:rsidR="00825D39" w:rsidRPr="00495517">
              <w:rPr>
                <w:rStyle w:val="NrStronyZnak"/>
              </w:rPr>
              <w:fldChar w:fldCharType="end"/>
            </w:r>
            <w:r w:rsidRPr="00495517">
              <w:rPr>
                <w:rStyle w:val="NrStronyZnak"/>
              </w:rPr>
              <w:t>/</w:t>
            </w:r>
            <w:r w:rsidR="00825D39" w:rsidRPr="00495517">
              <w:rPr>
                <w:rStyle w:val="NrStronyZnak"/>
              </w:rPr>
              <w:fldChar w:fldCharType="begin"/>
            </w:r>
            <w:r w:rsidRPr="00495517">
              <w:rPr>
                <w:rStyle w:val="NrStronyZnak"/>
              </w:rPr>
              <w:instrText>NUMPAGES</w:instrText>
            </w:r>
            <w:r w:rsidR="00825D39" w:rsidRPr="00495517">
              <w:rPr>
                <w:rStyle w:val="NrStronyZnak"/>
              </w:rPr>
              <w:fldChar w:fldCharType="separate"/>
            </w:r>
            <w:r w:rsidR="00AB4383">
              <w:rPr>
                <w:rStyle w:val="NrStronyZnak"/>
                <w:noProof/>
              </w:rPr>
              <w:t>3</w:t>
            </w:r>
            <w:r w:rsidR="00825D39" w:rsidRPr="00495517">
              <w:rPr>
                <w:rStyle w:val="NrStronyZnak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rStronyZnak"/>
      </w:rPr>
      <w:id w:val="1693264601"/>
      <w:docPartObj>
        <w:docPartGallery w:val="Page Numbers (Top of Page)"/>
        <w:docPartUnique/>
      </w:docPartObj>
    </w:sdtPr>
    <w:sdtEndPr>
      <w:rPr>
        <w:rStyle w:val="NrStronyZnak"/>
      </w:rPr>
    </w:sdtEndPr>
    <w:sdtContent>
      <w:p w14:paraId="3ACA8A5F" w14:textId="72945A83" w:rsidR="00055921" w:rsidRPr="00495517" w:rsidRDefault="00823606" w:rsidP="003F33D0">
        <w:pPr>
          <w:pStyle w:val="Stopka"/>
          <w:jc w:val="center"/>
          <w:rPr>
            <w:rStyle w:val="NrStronyZnak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4EDCA5" w14:textId="77777777" w:rsidR="00DD60C2" w:rsidRDefault="00DD60C2" w:rsidP="006C57B8">
      <w:pPr>
        <w:spacing w:after="0" w:line="240" w:lineRule="auto"/>
      </w:pPr>
      <w:r>
        <w:separator/>
      </w:r>
    </w:p>
  </w:footnote>
  <w:footnote w:type="continuationSeparator" w:id="0">
    <w:p w14:paraId="09E62542" w14:textId="77777777" w:rsidR="00DD60C2" w:rsidRDefault="00DD60C2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6873A" w14:textId="77777777" w:rsidR="00055921" w:rsidRDefault="00055921">
    <w:pPr>
      <w:pStyle w:val="Nagwek"/>
    </w:pPr>
  </w:p>
  <w:p w14:paraId="429E9FCD" w14:textId="75D26A33" w:rsidR="00D24059" w:rsidRDefault="00823606" w:rsidP="00823606">
    <w:pPr>
      <w:pStyle w:val="Nagwek"/>
      <w:jc w:val="center"/>
    </w:pPr>
    <w:r>
      <w:rPr>
        <w:noProof/>
      </w:rPr>
      <w:drawing>
        <wp:inline distT="0" distB="0" distL="0" distR="0" wp14:anchorId="244111D4" wp14:editId="6F55A9AF">
          <wp:extent cx="5709305" cy="813816"/>
          <wp:effectExtent l="0" t="0" r="0" b="0"/>
          <wp:docPr id="596080799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072BD"/>
    <w:multiLevelType w:val="hybridMultilevel"/>
    <w:tmpl w:val="3E3E3DA8"/>
    <w:lvl w:ilvl="0" w:tplc="04150019">
      <w:start w:val="1"/>
      <w:numFmt w:val="lowerLetter"/>
      <w:lvlText w:val="%1."/>
      <w:lvlJc w:val="left"/>
      <w:pPr>
        <w:ind w:left="709" w:hanging="360"/>
      </w:pPr>
    </w:lvl>
    <w:lvl w:ilvl="1" w:tplc="04150019">
      <w:start w:val="1"/>
      <w:numFmt w:val="lowerLetter"/>
      <w:lvlText w:val="%2."/>
      <w:lvlJc w:val="left"/>
      <w:pPr>
        <w:ind w:left="1429" w:hanging="360"/>
      </w:pPr>
    </w:lvl>
    <w:lvl w:ilvl="2" w:tplc="0415001B">
      <w:start w:val="1"/>
      <w:numFmt w:val="lowerRoman"/>
      <w:lvlText w:val="%3."/>
      <w:lvlJc w:val="right"/>
      <w:pPr>
        <w:ind w:left="2149" w:hanging="180"/>
      </w:pPr>
    </w:lvl>
    <w:lvl w:ilvl="3" w:tplc="0415000F">
      <w:start w:val="1"/>
      <w:numFmt w:val="decimal"/>
      <w:lvlText w:val="%4."/>
      <w:lvlJc w:val="left"/>
      <w:pPr>
        <w:ind w:left="2869" w:hanging="360"/>
      </w:pPr>
    </w:lvl>
    <w:lvl w:ilvl="4" w:tplc="04150019">
      <w:start w:val="1"/>
      <w:numFmt w:val="lowerLetter"/>
      <w:lvlText w:val="%5."/>
      <w:lvlJc w:val="left"/>
      <w:pPr>
        <w:ind w:left="3589" w:hanging="360"/>
      </w:pPr>
    </w:lvl>
    <w:lvl w:ilvl="5" w:tplc="0415001B">
      <w:start w:val="1"/>
      <w:numFmt w:val="lowerRoman"/>
      <w:lvlText w:val="%6."/>
      <w:lvlJc w:val="right"/>
      <w:pPr>
        <w:ind w:left="4309" w:hanging="180"/>
      </w:pPr>
    </w:lvl>
    <w:lvl w:ilvl="6" w:tplc="0415000F">
      <w:start w:val="1"/>
      <w:numFmt w:val="decimal"/>
      <w:lvlText w:val="%7."/>
      <w:lvlJc w:val="left"/>
      <w:pPr>
        <w:ind w:left="5029" w:hanging="360"/>
      </w:pPr>
    </w:lvl>
    <w:lvl w:ilvl="7" w:tplc="04150019">
      <w:start w:val="1"/>
      <w:numFmt w:val="lowerLetter"/>
      <w:lvlText w:val="%8."/>
      <w:lvlJc w:val="left"/>
      <w:pPr>
        <w:ind w:left="5749" w:hanging="360"/>
      </w:pPr>
    </w:lvl>
    <w:lvl w:ilvl="8" w:tplc="0415001B">
      <w:start w:val="1"/>
      <w:numFmt w:val="lowerRoman"/>
      <w:lvlText w:val="%9."/>
      <w:lvlJc w:val="right"/>
      <w:pPr>
        <w:ind w:left="6469" w:hanging="180"/>
      </w:pPr>
    </w:lvl>
  </w:abstractNum>
  <w:abstractNum w:abstractNumId="1" w15:restartNumberingAfterBreak="0">
    <w:nsid w:val="1C7F5901"/>
    <w:multiLevelType w:val="hybridMultilevel"/>
    <w:tmpl w:val="9CB8EB6E"/>
    <w:lvl w:ilvl="0" w:tplc="0415000F">
      <w:start w:val="1"/>
      <w:numFmt w:val="decimal"/>
      <w:lvlText w:val="%1."/>
      <w:lvlJc w:val="left"/>
      <w:pPr>
        <w:ind w:left="567" w:hanging="360"/>
      </w:pPr>
    </w:lvl>
    <w:lvl w:ilvl="1" w:tplc="04150019" w:tentative="1">
      <w:start w:val="1"/>
      <w:numFmt w:val="lowerLetter"/>
      <w:lvlText w:val="%2."/>
      <w:lvlJc w:val="left"/>
      <w:pPr>
        <w:ind w:left="1287" w:hanging="360"/>
      </w:pPr>
    </w:lvl>
    <w:lvl w:ilvl="2" w:tplc="0415001B" w:tentative="1">
      <w:start w:val="1"/>
      <w:numFmt w:val="lowerRoman"/>
      <w:lvlText w:val="%3."/>
      <w:lvlJc w:val="right"/>
      <w:pPr>
        <w:ind w:left="2007" w:hanging="180"/>
      </w:pPr>
    </w:lvl>
    <w:lvl w:ilvl="3" w:tplc="0415000F" w:tentative="1">
      <w:start w:val="1"/>
      <w:numFmt w:val="decimal"/>
      <w:lvlText w:val="%4."/>
      <w:lvlJc w:val="left"/>
      <w:pPr>
        <w:ind w:left="2727" w:hanging="360"/>
      </w:pPr>
    </w:lvl>
    <w:lvl w:ilvl="4" w:tplc="04150019" w:tentative="1">
      <w:start w:val="1"/>
      <w:numFmt w:val="lowerLetter"/>
      <w:lvlText w:val="%5."/>
      <w:lvlJc w:val="left"/>
      <w:pPr>
        <w:ind w:left="3447" w:hanging="360"/>
      </w:pPr>
    </w:lvl>
    <w:lvl w:ilvl="5" w:tplc="0415001B" w:tentative="1">
      <w:start w:val="1"/>
      <w:numFmt w:val="lowerRoman"/>
      <w:lvlText w:val="%6."/>
      <w:lvlJc w:val="right"/>
      <w:pPr>
        <w:ind w:left="4167" w:hanging="180"/>
      </w:pPr>
    </w:lvl>
    <w:lvl w:ilvl="6" w:tplc="0415000F" w:tentative="1">
      <w:start w:val="1"/>
      <w:numFmt w:val="decimal"/>
      <w:lvlText w:val="%7."/>
      <w:lvlJc w:val="left"/>
      <w:pPr>
        <w:ind w:left="4887" w:hanging="360"/>
      </w:pPr>
    </w:lvl>
    <w:lvl w:ilvl="7" w:tplc="04150019" w:tentative="1">
      <w:start w:val="1"/>
      <w:numFmt w:val="lowerLetter"/>
      <w:lvlText w:val="%8."/>
      <w:lvlJc w:val="left"/>
      <w:pPr>
        <w:ind w:left="5607" w:hanging="360"/>
      </w:pPr>
    </w:lvl>
    <w:lvl w:ilvl="8" w:tplc="0415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2" w15:restartNumberingAfterBreak="0">
    <w:nsid w:val="27FF1554"/>
    <w:multiLevelType w:val="hybridMultilevel"/>
    <w:tmpl w:val="903A8F76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2EEF43EF"/>
    <w:multiLevelType w:val="hybridMultilevel"/>
    <w:tmpl w:val="B1F0FA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952645"/>
    <w:multiLevelType w:val="hybridMultilevel"/>
    <w:tmpl w:val="D552492C"/>
    <w:lvl w:ilvl="0" w:tplc="0415000F">
      <w:start w:val="1"/>
      <w:numFmt w:val="decimal"/>
      <w:lvlText w:val="%1.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36656F8F"/>
    <w:multiLevelType w:val="multilevel"/>
    <w:tmpl w:val="508A42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64" w:hanging="1800"/>
      </w:pPr>
      <w:rPr>
        <w:rFonts w:hint="default"/>
      </w:rPr>
    </w:lvl>
  </w:abstractNum>
  <w:abstractNum w:abstractNumId="6" w15:restartNumberingAfterBreak="0">
    <w:nsid w:val="37AB5B3E"/>
    <w:multiLevelType w:val="hybridMultilevel"/>
    <w:tmpl w:val="5AEEE764"/>
    <w:lvl w:ilvl="0" w:tplc="C0B8E67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BF0274D"/>
    <w:multiLevelType w:val="hybridMultilevel"/>
    <w:tmpl w:val="CB540FEE"/>
    <w:lvl w:ilvl="0" w:tplc="04150019">
      <w:start w:val="1"/>
      <w:numFmt w:val="lowerLetter"/>
      <w:lvlText w:val="%1.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>
      <w:start w:val="1"/>
      <w:numFmt w:val="lowerLetter"/>
      <w:lvlText w:val="%5."/>
      <w:lvlJc w:val="left"/>
      <w:pPr>
        <w:ind w:left="4309" w:hanging="360"/>
      </w:pPr>
    </w:lvl>
    <w:lvl w:ilvl="5" w:tplc="0415001B">
      <w:start w:val="1"/>
      <w:numFmt w:val="lowerRoman"/>
      <w:lvlText w:val="%6."/>
      <w:lvlJc w:val="right"/>
      <w:pPr>
        <w:ind w:left="5029" w:hanging="180"/>
      </w:pPr>
    </w:lvl>
    <w:lvl w:ilvl="6" w:tplc="0415000F">
      <w:start w:val="1"/>
      <w:numFmt w:val="decimal"/>
      <w:lvlText w:val="%7."/>
      <w:lvlJc w:val="left"/>
      <w:pPr>
        <w:ind w:left="5749" w:hanging="360"/>
      </w:pPr>
    </w:lvl>
    <w:lvl w:ilvl="7" w:tplc="04150019">
      <w:start w:val="1"/>
      <w:numFmt w:val="lowerLetter"/>
      <w:lvlText w:val="%8."/>
      <w:lvlJc w:val="left"/>
      <w:pPr>
        <w:ind w:left="6469" w:hanging="360"/>
      </w:pPr>
    </w:lvl>
    <w:lvl w:ilvl="8" w:tplc="0415001B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40DC6C7D"/>
    <w:multiLevelType w:val="hybridMultilevel"/>
    <w:tmpl w:val="7852841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F24501"/>
    <w:multiLevelType w:val="hybridMultilevel"/>
    <w:tmpl w:val="912A641A"/>
    <w:lvl w:ilvl="0" w:tplc="CB749E16">
      <w:start w:val="1"/>
      <w:numFmt w:val="lowerLetter"/>
      <w:lvlText w:val="%1)"/>
      <w:lvlJc w:val="left"/>
      <w:pPr>
        <w:ind w:left="720" w:hanging="360"/>
      </w:pPr>
      <w:rPr>
        <w:rFonts w:ascii="Lato" w:eastAsiaTheme="minorHAnsi" w:hAnsi="Lato" w:cstheme="minorBidi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6012E2"/>
    <w:multiLevelType w:val="hybridMultilevel"/>
    <w:tmpl w:val="1456AF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C1782D"/>
    <w:multiLevelType w:val="hybridMultilevel"/>
    <w:tmpl w:val="4A74A5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73340E"/>
    <w:multiLevelType w:val="hybridMultilevel"/>
    <w:tmpl w:val="0DB062B6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5555336">
    <w:abstractNumId w:val="1"/>
  </w:num>
  <w:num w:numId="2" w16cid:durableId="16248005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3803705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2810039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7004904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9643300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74234062">
    <w:abstractNumId w:val="0"/>
  </w:num>
  <w:num w:numId="8" w16cid:durableId="151071381">
    <w:abstractNumId w:val="10"/>
  </w:num>
  <w:num w:numId="9" w16cid:durableId="291597762">
    <w:abstractNumId w:val="5"/>
  </w:num>
  <w:num w:numId="10" w16cid:durableId="1221096576">
    <w:abstractNumId w:val="6"/>
  </w:num>
  <w:num w:numId="11" w16cid:durableId="149176856">
    <w:abstractNumId w:val="2"/>
  </w:num>
  <w:num w:numId="12" w16cid:durableId="1256523814">
    <w:abstractNumId w:val="9"/>
  </w:num>
  <w:num w:numId="13" w16cid:durableId="1577940124">
    <w:abstractNumId w:val="3"/>
  </w:num>
  <w:num w:numId="14" w16cid:durableId="823932891">
    <w:abstractNumId w:val="12"/>
  </w:num>
  <w:num w:numId="15" w16cid:durableId="18649020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D13"/>
    <w:rsid w:val="00010B8F"/>
    <w:rsid w:val="00012A65"/>
    <w:rsid w:val="000237D1"/>
    <w:rsid w:val="0002448E"/>
    <w:rsid w:val="00025985"/>
    <w:rsid w:val="00026790"/>
    <w:rsid w:val="000441D8"/>
    <w:rsid w:val="00055037"/>
    <w:rsid w:val="00055921"/>
    <w:rsid w:val="00064512"/>
    <w:rsid w:val="000720DB"/>
    <w:rsid w:val="000730EC"/>
    <w:rsid w:val="000749D9"/>
    <w:rsid w:val="000C215C"/>
    <w:rsid w:val="000C4070"/>
    <w:rsid w:val="000C5FEA"/>
    <w:rsid w:val="000D51AF"/>
    <w:rsid w:val="000E57E7"/>
    <w:rsid w:val="000F1067"/>
    <w:rsid w:val="000F3956"/>
    <w:rsid w:val="000F4B4A"/>
    <w:rsid w:val="001008E1"/>
    <w:rsid w:val="001021D2"/>
    <w:rsid w:val="00111BC6"/>
    <w:rsid w:val="00113839"/>
    <w:rsid w:val="00122BB6"/>
    <w:rsid w:val="00123013"/>
    <w:rsid w:val="00130F6B"/>
    <w:rsid w:val="001433B9"/>
    <w:rsid w:val="00144C67"/>
    <w:rsid w:val="00151274"/>
    <w:rsid w:val="00153B03"/>
    <w:rsid w:val="00160F16"/>
    <w:rsid w:val="0016376C"/>
    <w:rsid w:val="00181B30"/>
    <w:rsid w:val="001842BC"/>
    <w:rsid w:val="00186C8B"/>
    <w:rsid w:val="001A0B2E"/>
    <w:rsid w:val="001B78C1"/>
    <w:rsid w:val="001B7B06"/>
    <w:rsid w:val="001F7A3C"/>
    <w:rsid w:val="00203A46"/>
    <w:rsid w:val="00216F11"/>
    <w:rsid w:val="00217ABC"/>
    <w:rsid w:val="00223272"/>
    <w:rsid w:val="00232813"/>
    <w:rsid w:val="00244315"/>
    <w:rsid w:val="00271A61"/>
    <w:rsid w:val="00275747"/>
    <w:rsid w:val="002808E5"/>
    <w:rsid w:val="002831C4"/>
    <w:rsid w:val="002A4C32"/>
    <w:rsid w:val="002D5351"/>
    <w:rsid w:val="002D5950"/>
    <w:rsid w:val="002D7E74"/>
    <w:rsid w:val="002E5659"/>
    <w:rsid w:val="002F4828"/>
    <w:rsid w:val="002F7722"/>
    <w:rsid w:val="003009F3"/>
    <w:rsid w:val="003029C6"/>
    <w:rsid w:val="00306CE0"/>
    <w:rsid w:val="003215BA"/>
    <w:rsid w:val="00322FF8"/>
    <w:rsid w:val="0032665A"/>
    <w:rsid w:val="00360B84"/>
    <w:rsid w:val="00360C5C"/>
    <w:rsid w:val="00361263"/>
    <w:rsid w:val="00364AC8"/>
    <w:rsid w:val="003911E5"/>
    <w:rsid w:val="003963F8"/>
    <w:rsid w:val="003A504C"/>
    <w:rsid w:val="003B2E49"/>
    <w:rsid w:val="003C32B9"/>
    <w:rsid w:val="003C7688"/>
    <w:rsid w:val="003D07EA"/>
    <w:rsid w:val="003D64B6"/>
    <w:rsid w:val="003E70B9"/>
    <w:rsid w:val="003F22E4"/>
    <w:rsid w:val="003F2E96"/>
    <w:rsid w:val="003F33D0"/>
    <w:rsid w:val="003F754C"/>
    <w:rsid w:val="003F7822"/>
    <w:rsid w:val="004100E2"/>
    <w:rsid w:val="0042180B"/>
    <w:rsid w:val="00427344"/>
    <w:rsid w:val="00437D4D"/>
    <w:rsid w:val="004428A6"/>
    <w:rsid w:val="00457B99"/>
    <w:rsid w:val="0046134F"/>
    <w:rsid w:val="00473C3B"/>
    <w:rsid w:val="00474D13"/>
    <w:rsid w:val="00474FF4"/>
    <w:rsid w:val="00490528"/>
    <w:rsid w:val="00493942"/>
    <w:rsid w:val="00495517"/>
    <w:rsid w:val="004A6CDD"/>
    <w:rsid w:val="004B0A90"/>
    <w:rsid w:val="004D269A"/>
    <w:rsid w:val="004D2DBC"/>
    <w:rsid w:val="004D4FA4"/>
    <w:rsid w:val="004D6E16"/>
    <w:rsid w:val="005037F0"/>
    <w:rsid w:val="00513353"/>
    <w:rsid w:val="00513E5A"/>
    <w:rsid w:val="00531228"/>
    <w:rsid w:val="00536047"/>
    <w:rsid w:val="00546168"/>
    <w:rsid w:val="00563C5B"/>
    <w:rsid w:val="00567604"/>
    <w:rsid w:val="00577725"/>
    <w:rsid w:val="00581239"/>
    <w:rsid w:val="0059728D"/>
    <w:rsid w:val="005A7E80"/>
    <w:rsid w:val="005C0A03"/>
    <w:rsid w:val="005C68EC"/>
    <w:rsid w:val="005C792B"/>
    <w:rsid w:val="005E0591"/>
    <w:rsid w:val="005E34D3"/>
    <w:rsid w:val="005E3840"/>
    <w:rsid w:val="005F4FAE"/>
    <w:rsid w:val="005F5F6D"/>
    <w:rsid w:val="00611627"/>
    <w:rsid w:val="00613D6A"/>
    <w:rsid w:val="00616BCD"/>
    <w:rsid w:val="006243EB"/>
    <w:rsid w:val="006501DF"/>
    <w:rsid w:val="00655C30"/>
    <w:rsid w:val="00657822"/>
    <w:rsid w:val="006648F7"/>
    <w:rsid w:val="0066540B"/>
    <w:rsid w:val="00667DF5"/>
    <w:rsid w:val="00675DA5"/>
    <w:rsid w:val="00676A1D"/>
    <w:rsid w:val="00690745"/>
    <w:rsid w:val="006A2E23"/>
    <w:rsid w:val="006B6B1D"/>
    <w:rsid w:val="006C017A"/>
    <w:rsid w:val="006C3A62"/>
    <w:rsid w:val="006C57B8"/>
    <w:rsid w:val="006E2AF5"/>
    <w:rsid w:val="006E384D"/>
    <w:rsid w:val="006E5E1F"/>
    <w:rsid w:val="006E6C99"/>
    <w:rsid w:val="006F0055"/>
    <w:rsid w:val="007038F0"/>
    <w:rsid w:val="00704F04"/>
    <w:rsid w:val="00713709"/>
    <w:rsid w:val="007157E2"/>
    <w:rsid w:val="00722F20"/>
    <w:rsid w:val="00723DD0"/>
    <w:rsid w:val="00732DE6"/>
    <w:rsid w:val="007418F2"/>
    <w:rsid w:val="007437B7"/>
    <w:rsid w:val="00744BEA"/>
    <w:rsid w:val="00763701"/>
    <w:rsid w:val="00770CFF"/>
    <w:rsid w:val="00780107"/>
    <w:rsid w:val="0079063F"/>
    <w:rsid w:val="00790827"/>
    <w:rsid w:val="00791F99"/>
    <w:rsid w:val="007A0ABB"/>
    <w:rsid w:val="007A0BAF"/>
    <w:rsid w:val="007A1F77"/>
    <w:rsid w:val="007A7507"/>
    <w:rsid w:val="007B177D"/>
    <w:rsid w:val="007B2CE4"/>
    <w:rsid w:val="007C444F"/>
    <w:rsid w:val="007D5877"/>
    <w:rsid w:val="007F4B7C"/>
    <w:rsid w:val="00803191"/>
    <w:rsid w:val="00822AD6"/>
    <w:rsid w:val="00823606"/>
    <w:rsid w:val="008255CE"/>
    <w:rsid w:val="00825D39"/>
    <w:rsid w:val="00830402"/>
    <w:rsid w:val="00831977"/>
    <w:rsid w:val="00832CE5"/>
    <w:rsid w:val="008420F1"/>
    <w:rsid w:val="00863B6F"/>
    <w:rsid w:val="008671A4"/>
    <w:rsid w:val="00870483"/>
    <w:rsid w:val="00871241"/>
    <w:rsid w:val="008759D3"/>
    <w:rsid w:val="008903EE"/>
    <w:rsid w:val="0089310B"/>
    <w:rsid w:val="008A1CE9"/>
    <w:rsid w:val="008B6422"/>
    <w:rsid w:val="008B66B3"/>
    <w:rsid w:val="008D0F4B"/>
    <w:rsid w:val="008E25B7"/>
    <w:rsid w:val="008E5B55"/>
    <w:rsid w:val="00901C95"/>
    <w:rsid w:val="009032AD"/>
    <w:rsid w:val="00907E0D"/>
    <w:rsid w:val="00914835"/>
    <w:rsid w:val="009447BA"/>
    <w:rsid w:val="0094753E"/>
    <w:rsid w:val="009514A8"/>
    <w:rsid w:val="00954DC5"/>
    <w:rsid w:val="00956502"/>
    <w:rsid w:val="00960A8D"/>
    <w:rsid w:val="00973C46"/>
    <w:rsid w:val="009740D8"/>
    <w:rsid w:val="00984BC5"/>
    <w:rsid w:val="009904AA"/>
    <w:rsid w:val="00996066"/>
    <w:rsid w:val="009B4918"/>
    <w:rsid w:val="009C138D"/>
    <w:rsid w:val="009D1F28"/>
    <w:rsid w:val="009D366B"/>
    <w:rsid w:val="009D3F09"/>
    <w:rsid w:val="009E0D9F"/>
    <w:rsid w:val="00A029F4"/>
    <w:rsid w:val="00A02A0F"/>
    <w:rsid w:val="00A165A7"/>
    <w:rsid w:val="00A20226"/>
    <w:rsid w:val="00A26685"/>
    <w:rsid w:val="00A3478E"/>
    <w:rsid w:val="00A447F2"/>
    <w:rsid w:val="00A456D6"/>
    <w:rsid w:val="00A5129C"/>
    <w:rsid w:val="00A54030"/>
    <w:rsid w:val="00A57626"/>
    <w:rsid w:val="00A62E0E"/>
    <w:rsid w:val="00A810E0"/>
    <w:rsid w:val="00A843BA"/>
    <w:rsid w:val="00A851A1"/>
    <w:rsid w:val="00A97100"/>
    <w:rsid w:val="00AA1C88"/>
    <w:rsid w:val="00AA3306"/>
    <w:rsid w:val="00AA4A69"/>
    <w:rsid w:val="00AB4383"/>
    <w:rsid w:val="00AC675F"/>
    <w:rsid w:val="00AC6C91"/>
    <w:rsid w:val="00AC6E61"/>
    <w:rsid w:val="00AD159C"/>
    <w:rsid w:val="00AE3B9B"/>
    <w:rsid w:val="00B01428"/>
    <w:rsid w:val="00B038A3"/>
    <w:rsid w:val="00B04AA2"/>
    <w:rsid w:val="00B11AA6"/>
    <w:rsid w:val="00B145A9"/>
    <w:rsid w:val="00B35451"/>
    <w:rsid w:val="00B42889"/>
    <w:rsid w:val="00B66935"/>
    <w:rsid w:val="00B768A0"/>
    <w:rsid w:val="00B77ECC"/>
    <w:rsid w:val="00B8316D"/>
    <w:rsid w:val="00BA463F"/>
    <w:rsid w:val="00BC6CDA"/>
    <w:rsid w:val="00BE2C6B"/>
    <w:rsid w:val="00BE3D50"/>
    <w:rsid w:val="00BE6981"/>
    <w:rsid w:val="00C14C58"/>
    <w:rsid w:val="00C164BC"/>
    <w:rsid w:val="00C51CCB"/>
    <w:rsid w:val="00C801F0"/>
    <w:rsid w:val="00C92C48"/>
    <w:rsid w:val="00CA0F5C"/>
    <w:rsid w:val="00CA27D1"/>
    <w:rsid w:val="00CA44B6"/>
    <w:rsid w:val="00CA64C7"/>
    <w:rsid w:val="00CA67B7"/>
    <w:rsid w:val="00CB0DF2"/>
    <w:rsid w:val="00CC7A9D"/>
    <w:rsid w:val="00CD0412"/>
    <w:rsid w:val="00CE4F69"/>
    <w:rsid w:val="00CE5554"/>
    <w:rsid w:val="00D0314E"/>
    <w:rsid w:val="00D2096C"/>
    <w:rsid w:val="00D24059"/>
    <w:rsid w:val="00D3069E"/>
    <w:rsid w:val="00D36D36"/>
    <w:rsid w:val="00D530C9"/>
    <w:rsid w:val="00D70B0B"/>
    <w:rsid w:val="00D71FC8"/>
    <w:rsid w:val="00D7279D"/>
    <w:rsid w:val="00D775B0"/>
    <w:rsid w:val="00D8046F"/>
    <w:rsid w:val="00D85804"/>
    <w:rsid w:val="00DB729C"/>
    <w:rsid w:val="00DC52A2"/>
    <w:rsid w:val="00DD4737"/>
    <w:rsid w:val="00DD60C2"/>
    <w:rsid w:val="00E06BD9"/>
    <w:rsid w:val="00E22050"/>
    <w:rsid w:val="00E2477A"/>
    <w:rsid w:val="00E36DF8"/>
    <w:rsid w:val="00E4400A"/>
    <w:rsid w:val="00E51F94"/>
    <w:rsid w:val="00E557C1"/>
    <w:rsid w:val="00E671B0"/>
    <w:rsid w:val="00E73347"/>
    <w:rsid w:val="00E8214E"/>
    <w:rsid w:val="00E853A9"/>
    <w:rsid w:val="00EA7397"/>
    <w:rsid w:val="00EB0A86"/>
    <w:rsid w:val="00EB1069"/>
    <w:rsid w:val="00EB5371"/>
    <w:rsid w:val="00EB6C95"/>
    <w:rsid w:val="00EC44C4"/>
    <w:rsid w:val="00ED2005"/>
    <w:rsid w:val="00ED55FD"/>
    <w:rsid w:val="00EE0F6B"/>
    <w:rsid w:val="00EE39BD"/>
    <w:rsid w:val="00EE5093"/>
    <w:rsid w:val="00EF1575"/>
    <w:rsid w:val="00EF62B9"/>
    <w:rsid w:val="00F05152"/>
    <w:rsid w:val="00F077BF"/>
    <w:rsid w:val="00F121F4"/>
    <w:rsid w:val="00F155A2"/>
    <w:rsid w:val="00F30A34"/>
    <w:rsid w:val="00F33114"/>
    <w:rsid w:val="00F42AFE"/>
    <w:rsid w:val="00F549F8"/>
    <w:rsid w:val="00F57FD8"/>
    <w:rsid w:val="00F60B5B"/>
    <w:rsid w:val="00F636CA"/>
    <w:rsid w:val="00F65BAA"/>
    <w:rsid w:val="00F67965"/>
    <w:rsid w:val="00F70C77"/>
    <w:rsid w:val="00F76D34"/>
    <w:rsid w:val="00F8112C"/>
    <w:rsid w:val="00F906C4"/>
    <w:rsid w:val="00FA4158"/>
    <w:rsid w:val="00FB0E36"/>
    <w:rsid w:val="00FB6837"/>
    <w:rsid w:val="00FC5528"/>
    <w:rsid w:val="00FF249A"/>
    <w:rsid w:val="00FF398A"/>
    <w:rsid w:val="00FF7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21BB8E2"/>
  <w15:docId w15:val="{EA6394A1-9B93-4FC7-8801-22CF20BDA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 w:val="20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Theme="majorEastAsia" w:cstheme="majorBidi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Theme="majorEastAsia" w:cstheme="majorBidi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Theme="majorEastAsia" w:cstheme="majorBidi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basedOn w:val="Domylnaczcionkaakapitu"/>
    <w:link w:val="Nagwek1"/>
    <w:uiPriority w:val="7"/>
    <w:rsid w:val="009740D8"/>
    <w:rPr>
      <w:rFonts w:ascii="Lato" w:eastAsiaTheme="majorEastAsia" w:hAnsi="Lato" w:cstheme="majorBidi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basedOn w:val="Domylnaczcionkaakapitu"/>
    <w:link w:val="Nagwek2"/>
    <w:uiPriority w:val="1"/>
    <w:rsid w:val="009740D8"/>
    <w:rPr>
      <w:rFonts w:ascii="Lato" w:eastAsiaTheme="majorEastAsia" w:hAnsi="Lato" w:cstheme="majorBidi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Theme="majorEastAsia" w:cstheme="majorBidi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basedOn w:val="Domylnaczcionkaakapitu"/>
    <w:link w:val="Tytu"/>
    <w:uiPriority w:val="2"/>
    <w:rsid w:val="00870483"/>
    <w:rPr>
      <w:rFonts w:ascii="Lato" w:eastAsiaTheme="majorEastAsia" w:hAnsi="Lato" w:cstheme="majorBidi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basedOn w:val="Domylnaczcionkaakapitu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9904AA"/>
    <w:rPr>
      <w:color w:val="0000FF" w:themeColor="hyperlink"/>
      <w:u w:val="single"/>
    </w:rPr>
  </w:style>
  <w:style w:type="character" w:customStyle="1" w:styleId="Nagwek4Znak">
    <w:name w:val="Nagłówek 4 Znak"/>
    <w:aliases w:val="AdresAdresata Znak"/>
    <w:basedOn w:val="Domylnaczcionkaakapitu"/>
    <w:link w:val="Nagwek4"/>
    <w:uiPriority w:val="4"/>
    <w:rsid w:val="00153B03"/>
    <w:rPr>
      <w:rFonts w:ascii="Lato" w:eastAsiaTheme="majorEastAsia" w:hAnsi="Lato" w:cstheme="majorBidi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basedOn w:val="Domylnaczcionkaakapitu"/>
    <w:link w:val="Nagwek5"/>
    <w:uiPriority w:val="3"/>
    <w:rsid w:val="00151274"/>
    <w:rPr>
      <w:rFonts w:ascii="Lato" w:eastAsiaTheme="majorEastAsia" w:hAnsi="Lato" w:cstheme="majorBidi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Theme="majorEastAsia" w:cstheme="majorBidi"/>
      <w:iCs/>
      <w:szCs w:val="20"/>
    </w:rPr>
  </w:style>
  <w:style w:type="character" w:customStyle="1" w:styleId="PodtytuZnak">
    <w:name w:val="Podtytuł Znak"/>
    <w:aliases w:val="Podtytuł;Zwrot grzeczn1. Znak"/>
    <w:basedOn w:val="Domylnaczcionkaakapitu"/>
    <w:link w:val="Podtytu"/>
    <w:uiPriority w:val="9"/>
    <w:rsid w:val="00513E5A"/>
    <w:rPr>
      <w:rFonts w:ascii="Lato" w:eastAsiaTheme="majorEastAsia" w:hAnsi="Lato" w:cstheme="majorBidi"/>
      <w:iCs/>
      <w:sz w:val="20"/>
      <w:szCs w:val="20"/>
    </w:rPr>
  </w:style>
  <w:style w:type="character" w:customStyle="1" w:styleId="Nagwek6Znak">
    <w:name w:val="Nagłówek 6 Znak"/>
    <w:aliases w:val="DaneNadawcy Znak"/>
    <w:basedOn w:val="Domylnaczcionkaakapitu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basedOn w:val="Domylnaczcionkaakapitu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basedOn w:val="Domylnaczcionkaakapitu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basedOn w:val="StopkaZnak"/>
    <w:link w:val="NrStrony"/>
    <w:uiPriority w:val="8"/>
    <w:rsid w:val="00513E5A"/>
    <w:rPr>
      <w:rFonts w:ascii="Lato" w:eastAsiaTheme="majorEastAsia" w:hAnsi="Lato" w:cstheme="majorBidi"/>
      <w:bCs/>
      <w:color w:val="323232"/>
      <w:sz w:val="16"/>
      <w:szCs w:val="16"/>
    </w:rPr>
  </w:style>
  <w:style w:type="table" w:styleId="Tabela-Siatka">
    <w:name w:val="Table Grid"/>
    <w:basedOn w:val="Standardowy"/>
    <w:uiPriority w:val="59"/>
    <w:rsid w:val="005133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671B0"/>
    <w:pPr>
      <w:spacing w:after="0" w:line="240" w:lineRule="auto"/>
    </w:pPr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671B0"/>
    <w:rPr>
      <w:rFonts w:ascii="Lato" w:hAnsi="Lato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671B0"/>
    <w:rPr>
      <w:vertAlign w:val="superscript"/>
    </w:rPr>
  </w:style>
  <w:style w:type="paragraph" w:styleId="Akapitzlist">
    <w:name w:val="List Paragraph"/>
    <w:basedOn w:val="Normalny"/>
    <w:uiPriority w:val="34"/>
    <w:qFormat/>
    <w:rsid w:val="00B04AA2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0C5F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odstawowy31">
    <w:name w:val="Tekst podstawowy 31"/>
    <w:basedOn w:val="Normalny"/>
    <w:rsid w:val="00AA4A69"/>
    <w:pPr>
      <w:suppressAutoHyphens/>
      <w:spacing w:after="0" w:line="240" w:lineRule="auto"/>
      <w:jc w:val="both"/>
    </w:pPr>
    <w:rPr>
      <w:rFonts w:ascii="Times New Roman" w:eastAsia="Times New Roman" w:hAnsi="Times New Roman" w:cs="Calibri"/>
      <w:i/>
      <w:szCs w:val="20"/>
      <w:lang w:eastAsia="ar-SA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AA4A69"/>
    <w:pPr>
      <w:suppressAutoHyphens/>
      <w:spacing w:after="120" w:line="240" w:lineRule="auto"/>
    </w:pPr>
    <w:rPr>
      <w:rFonts w:ascii="Times New Roman" w:eastAsia="Times New Roman" w:hAnsi="Times New Roman" w:cs="Calibri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AA4A69"/>
    <w:rPr>
      <w:rFonts w:ascii="Times New Roman" w:eastAsia="Times New Roman" w:hAnsi="Times New Roman" w:cs="Calibri"/>
      <w:sz w:val="16"/>
      <w:szCs w:val="16"/>
      <w:lang w:eastAsia="ar-SA"/>
    </w:rPr>
  </w:style>
  <w:style w:type="paragraph" w:styleId="Bezodstpw">
    <w:name w:val="No Spacing"/>
    <w:uiPriority w:val="1"/>
    <w:qFormat/>
    <w:rsid w:val="00D0314E"/>
    <w:pPr>
      <w:spacing w:after="0" w:line="240" w:lineRule="auto"/>
    </w:pPr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E25B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E25B7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E25B7"/>
    <w:rPr>
      <w:rFonts w:ascii="Lato" w:hAnsi="Lato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E25B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E25B7"/>
    <w:rPr>
      <w:rFonts w:ascii="Lato" w:hAnsi="Lato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1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3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6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0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8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_Beata\Desktop\Bory_Tucholskie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5EDD77-65CB-4F2D-AD31-3563D04454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Bory_Tucholskie_Firmowy_Kolor</Template>
  <TotalTime>0</TotalTime>
  <Pages>2</Pages>
  <Words>201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P_Beata</dc:creator>
  <cp:lastModifiedBy>Jakub Kosmaczewski</cp:lastModifiedBy>
  <cp:revision>2</cp:revision>
  <cp:lastPrinted>2025-05-30T07:31:00Z</cp:lastPrinted>
  <dcterms:created xsi:type="dcterms:W3CDTF">2026-02-20T12:05:00Z</dcterms:created>
  <dcterms:modified xsi:type="dcterms:W3CDTF">2026-02-20T12:05:00Z</dcterms:modified>
</cp:coreProperties>
</file>