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20C5" w:rsidRDefault="00E920C5" w:rsidP="00243E8A">
      <w:pPr>
        <w:pStyle w:val="Nagwek"/>
        <w:rPr>
          <w:rFonts w:eastAsia="Times New Roman" w:cstheme="minorHAnsi"/>
          <w:sz w:val="24"/>
          <w:szCs w:val="24"/>
          <w:lang w:eastAsia="pl-PL"/>
        </w:rPr>
      </w:pPr>
    </w:p>
    <w:p w:rsidR="00243E8A" w:rsidRPr="006610DD" w:rsidRDefault="00E920C5" w:rsidP="00243E8A">
      <w:pPr>
        <w:pStyle w:val="Nagwek"/>
      </w:pPr>
      <w:bookmarkStart w:id="0" w:name="_GoBack"/>
      <w:bookmarkEnd w:id="0"/>
      <w:r w:rsidRPr="00B1790B">
        <w:t>ZWK.ZP.27</w:t>
      </w:r>
      <w:r>
        <w:t>1</w:t>
      </w:r>
      <w:r w:rsidRPr="00B1790B">
        <w:t>.</w:t>
      </w:r>
      <w:r>
        <w:t>2</w:t>
      </w:r>
      <w:r w:rsidRPr="00A0789C">
        <w:t>.</w:t>
      </w:r>
      <w:r w:rsidRPr="00B1790B">
        <w:t>202</w:t>
      </w:r>
      <w:r>
        <w:t>6</w:t>
      </w:r>
    </w:p>
    <w:p w:rsidR="00243E8A" w:rsidRDefault="00243E8A" w:rsidP="00243E8A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b/>
          <w:i/>
          <w:lang w:eastAsia="pl-PL"/>
        </w:rPr>
      </w:pPr>
      <w:r w:rsidRPr="007D18BA">
        <w:rPr>
          <w:rFonts w:eastAsia="Times New Roman" w:cstheme="minorHAnsi"/>
          <w:b/>
          <w:i/>
          <w:u w:val="single"/>
          <w:lang w:eastAsia="pl-PL"/>
        </w:rPr>
        <w:t>DOKUMENT SKŁADANY WRAZ Z OFERTĄ</w:t>
      </w:r>
      <w:r w:rsidRPr="007D18BA">
        <w:rPr>
          <w:rFonts w:eastAsia="Times New Roman" w:cstheme="minorHAnsi"/>
          <w:b/>
          <w:i/>
          <w:lang w:eastAsia="pl-PL"/>
        </w:rPr>
        <w:t xml:space="preserve"> 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 xml:space="preserve">(tylko w sytuacji gdy wykonawca powołuje 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b/>
          <w:i/>
          <w:u w:val="single"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się na zasoby innego podmiotu)</w:t>
      </w:r>
    </w:p>
    <w:p w:rsidR="007D18BA" w:rsidRPr="007D18BA" w:rsidRDefault="007D18BA" w:rsidP="007D18BA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lang w:eastAsia="pl-PL"/>
        </w:rPr>
      </w:pPr>
    </w:p>
    <w:p w:rsidR="00E920C5" w:rsidRDefault="007D18BA" w:rsidP="007D18BA">
      <w:pPr>
        <w:spacing w:after="0" w:line="240" w:lineRule="auto"/>
        <w:jc w:val="right"/>
        <w:rPr>
          <w:rFonts w:eastAsia="Times New Roman" w:cstheme="minorHAnsi"/>
          <w:b/>
          <w:sz w:val="24"/>
          <w:lang w:eastAsia="pl-PL"/>
        </w:rPr>
      </w:pP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  <w:r w:rsidRPr="007D18BA">
        <w:rPr>
          <w:rFonts w:eastAsia="Times New Roman" w:cstheme="minorHAnsi"/>
          <w:b/>
          <w:sz w:val="24"/>
          <w:lang w:eastAsia="pl-PL"/>
        </w:rPr>
        <w:tab/>
      </w:r>
    </w:p>
    <w:p w:rsidR="007D18BA" w:rsidRPr="00E920C5" w:rsidRDefault="007D18BA" w:rsidP="007D18BA">
      <w:pPr>
        <w:spacing w:after="0" w:line="240" w:lineRule="auto"/>
        <w:jc w:val="right"/>
        <w:rPr>
          <w:rFonts w:eastAsia="Times New Roman" w:cstheme="minorHAnsi"/>
          <w:b/>
          <w:sz w:val="24"/>
          <w:lang w:eastAsia="pl-PL"/>
        </w:rPr>
      </w:pPr>
      <w:r w:rsidRPr="00E920C5">
        <w:rPr>
          <w:rFonts w:eastAsia="Times New Roman" w:cstheme="minorHAnsi"/>
          <w:b/>
          <w:sz w:val="24"/>
          <w:lang w:eastAsia="pl-PL"/>
        </w:rPr>
        <w:t xml:space="preserve">Załącznik Nr </w:t>
      </w:r>
      <w:r w:rsidR="008F326C" w:rsidRPr="00E920C5">
        <w:rPr>
          <w:rFonts w:eastAsia="Times New Roman" w:cstheme="minorHAnsi"/>
          <w:b/>
          <w:sz w:val="24"/>
          <w:lang w:eastAsia="pl-PL"/>
        </w:rPr>
        <w:t>6</w:t>
      </w:r>
      <w:r w:rsidRPr="00E920C5">
        <w:rPr>
          <w:rFonts w:eastAsia="Times New Roman" w:cstheme="minorHAnsi"/>
          <w:b/>
          <w:sz w:val="24"/>
          <w:lang w:eastAsia="pl-PL"/>
        </w:rPr>
        <w:t xml:space="preserve"> do SWZ (wzór)</w:t>
      </w: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sz w:val="24"/>
          <w:lang w:eastAsia="pl-PL"/>
        </w:rPr>
      </w:pP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sz w:val="24"/>
          <w:lang w:eastAsia="pl-PL"/>
        </w:rPr>
      </w:pP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i/>
          <w:lang w:eastAsia="pl-PL"/>
        </w:rPr>
      </w:pPr>
      <w:r w:rsidRPr="007D18BA">
        <w:rPr>
          <w:rFonts w:eastAsia="Times New Roman" w:cstheme="minorHAnsi"/>
          <w:b/>
          <w:i/>
          <w:lang w:eastAsia="pl-PL"/>
        </w:rPr>
        <w:t xml:space="preserve">ZOBOWIĄZANIE </w:t>
      </w: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i/>
          <w:lang w:eastAsia="pl-PL"/>
        </w:rPr>
      </w:pP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 xml:space="preserve">podmiotu udostępniającego wykonawcy, zasoby na potrzeby realizacji zamówienia </w:t>
      </w: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i/>
          <w:lang w:eastAsia="pl-PL"/>
        </w:rPr>
        <w:t>(art. 118 ust. 3 i 4 ustawy z dnia 11 września 2019</w:t>
      </w:r>
      <w:r w:rsidR="00885AFB">
        <w:rPr>
          <w:rFonts w:eastAsia="Times New Roman" w:cstheme="minorHAnsi"/>
          <w:i/>
          <w:lang w:eastAsia="pl-PL"/>
        </w:rPr>
        <w:t xml:space="preserve"> </w:t>
      </w:r>
      <w:r w:rsidRPr="007D18BA">
        <w:rPr>
          <w:rFonts w:eastAsia="Times New Roman" w:cstheme="minorHAnsi"/>
          <w:i/>
          <w:lang w:eastAsia="pl-PL"/>
        </w:rPr>
        <w:t>r. Prawo zamówień publicznych (Dz. U. z 202</w:t>
      </w:r>
      <w:r w:rsidR="00885AFB">
        <w:rPr>
          <w:rFonts w:eastAsia="Times New Roman" w:cstheme="minorHAnsi"/>
          <w:i/>
          <w:lang w:eastAsia="pl-PL"/>
        </w:rPr>
        <w:t>4</w:t>
      </w:r>
      <w:r w:rsidRPr="007D18BA">
        <w:rPr>
          <w:rFonts w:eastAsia="Times New Roman" w:cstheme="minorHAnsi"/>
          <w:i/>
          <w:lang w:eastAsia="pl-PL"/>
        </w:rPr>
        <w:t xml:space="preserve"> r. poz. 1</w:t>
      </w:r>
      <w:r w:rsidR="00885AFB">
        <w:rPr>
          <w:rFonts w:eastAsia="Times New Roman" w:cstheme="minorHAnsi"/>
          <w:i/>
          <w:lang w:eastAsia="pl-PL"/>
        </w:rPr>
        <w:t>320</w:t>
      </w:r>
      <w:r w:rsidRPr="007D18BA">
        <w:rPr>
          <w:rFonts w:eastAsia="Times New Roman" w:cstheme="minorHAnsi"/>
          <w:i/>
          <w:lang w:eastAsia="pl-PL"/>
        </w:rPr>
        <w:t xml:space="preserve"> ze zm.)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b/>
          <w:lang w:eastAsia="pl-PL"/>
        </w:rPr>
      </w:pP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Ja niżej podpisany …………………………………………………………………………………………………………..</w:t>
      </w:r>
    </w:p>
    <w:p w:rsidR="007D18BA" w:rsidRPr="007D18BA" w:rsidRDefault="007D18BA" w:rsidP="007D18BA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  <w:r w:rsidRPr="007D18BA">
        <w:rPr>
          <w:rFonts w:eastAsia="Times New Roman" w:cstheme="minorHAnsi"/>
          <w:lang w:eastAsia="pl-PL"/>
        </w:rPr>
        <w:t xml:space="preserve">                                            </w:t>
      </w:r>
      <w:r w:rsidRPr="007D18BA">
        <w:rPr>
          <w:rFonts w:eastAsia="Times New Roman" w:cstheme="minorHAnsi"/>
          <w:i/>
          <w:lang w:eastAsia="pl-PL"/>
        </w:rPr>
        <w:t xml:space="preserve">    ( nazwa podmiotu udostępniającego zasoby wykonawcy ) </w:t>
      </w:r>
    </w:p>
    <w:p w:rsidR="007D18BA" w:rsidRPr="007D18BA" w:rsidRDefault="007D18BA" w:rsidP="007D18BA">
      <w:pPr>
        <w:spacing w:after="0" w:line="240" w:lineRule="auto"/>
        <w:jc w:val="both"/>
        <w:rPr>
          <w:rFonts w:eastAsia="Times New Roman" w:cstheme="minorHAnsi"/>
          <w:b/>
          <w:i/>
          <w:lang w:eastAsia="pl-PL"/>
        </w:rPr>
      </w:pP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zobowiązuje się do oddania swoich zasobów: …………………………………………..…………………………….………</w:t>
      </w:r>
    </w:p>
    <w:p w:rsidR="007D18BA" w:rsidRPr="007D18BA" w:rsidRDefault="007D18BA" w:rsidP="007D18B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………………………………………………………………………………………………………………………………………………………..</w:t>
      </w:r>
    </w:p>
    <w:p w:rsidR="007D18BA" w:rsidRPr="007D18BA" w:rsidRDefault="007D18BA" w:rsidP="007D18BA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  <w:r w:rsidRPr="007D18BA">
        <w:rPr>
          <w:rFonts w:eastAsia="Times New Roman" w:cstheme="minorHAnsi"/>
          <w:i/>
          <w:lang w:eastAsia="pl-PL"/>
        </w:rPr>
        <w:t>(określenie zasobu - zdolności techniczne lub zawodowe, sytuacja finansowa lub ekonomiczna, wykształcenie, kwalifikacje zawodowe, doświadczenie)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i/>
          <w:lang w:eastAsia="pl-PL"/>
        </w:rPr>
      </w:pP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i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do dyspozycji wykonawcy</w:t>
      </w:r>
      <w:r w:rsidRPr="007D18BA">
        <w:rPr>
          <w:rFonts w:eastAsia="Times New Roman" w:cstheme="minorHAnsi"/>
          <w:i/>
          <w:lang w:eastAsia="pl-PL"/>
        </w:rPr>
        <w:t xml:space="preserve"> ………………………………………………………………………………………………………………….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i/>
          <w:lang w:eastAsia="pl-PL"/>
        </w:rPr>
      </w:pPr>
      <w:r w:rsidRPr="007D18BA">
        <w:rPr>
          <w:rFonts w:eastAsia="Times New Roman" w:cstheme="minorHAnsi"/>
          <w:i/>
          <w:lang w:eastAsia="pl-PL"/>
        </w:rPr>
        <w:t xml:space="preserve">                                                                                   (nazwa wykonawcy) 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i/>
          <w:lang w:eastAsia="pl-PL"/>
        </w:rPr>
      </w:pPr>
    </w:p>
    <w:p w:rsidR="007D18BA" w:rsidRPr="00E20CEF" w:rsidRDefault="007D18BA" w:rsidP="00384117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7D18BA">
        <w:rPr>
          <w:rFonts w:eastAsia="Times New Roman" w:cstheme="minorHAnsi"/>
          <w:lang w:eastAsia="pl-PL"/>
        </w:rPr>
        <w:t>przy wykonywaniu na rzecz Zachodniopomorskiej Wojewódzkiej Komendy Ochotniczych Hufców Pracy w Szczecinie zamówienia pn.:</w:t>
      </w:r>
      <w:r w:rsidR="00783C99">
        <w:rPr>
          <w:rFonts w:eastAsia="Times New Roman" w:cstheme="minorHAnsi"/>
          <w:lang w:eastAsia="pl-PL"/>
        </w:rPr>
        <w:t xml:space="preserve"> </w:t>
      </w:r>
      <w:r w:rsidR="00384117" w:rsidRPr="00384117">
        <w:rPr>
          <w:rFonts w:eastAsia="Times New Roman" w:cstheme="minorHAnsi"/>
          <w:b/>
          <w:lang w:eastAsia="pl-PL"/>
        </w:rPr>
        <w:t>Usługa zorganizowania i przeprowadzenia kursu zwiększającego kompetencje cyfrowe, w związku z realizacją projektu „Gotowi na karierę”</w:t>
      </w:r>
      <w:r w:rsidR="00384117">
        <w:rPr>
          <w:rFonts w:eastAsia="Times New Roman" w:cstheme="minorHAnsi"/>
          <w:b/>
          <w:lang w:eastAsia="pl-PL"/>
        </w:rPr>
        <w:t>,</w:t>
      </w:r>
      <w:r w:rsidR="00E20CEF">
        <w:rPr>
          <w:rFonts w:eastAsia="Times New Roman" w:cstheme="minorHAnsi"/>
          <w:lang w:eastAsia="pl-PL"/>
        </w:rPr>
        <w:t xml:space="preserve"> </w:t>
      </w:r>
      <w:r w:rsidRPr="007D18BA">
        <w:rPr>
          <w:rFonts w:eastAsia="Times New Roman" w:cstheme="minorHAnsi"/>
          <w:lang w:eastAsia="pl-PL"/>
        </w:rPr>
        <w:t xml:space="preserve">i </w:t>
      </w:r>
      <w:r w:rsidRPr="007D18BA">
        <w:rPr>
          <w:rFonts w:eastAsia="Times New Roman" w:cstheme="minorHAnsi"/>
          <w:b/>
          <w:lang w:eastAsia="pl-PL"/>
        </w:rPr>
        <w:t>oświadczam, że:</w:t>
      </w:r>
    </w:p>
    <w:p w:rsidR="007D18BA" w:rsidRPr="007D18BA" w:rsidRDefault="007D18BA" w:rsidP="007D18BA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 xml:space="preserve"> udostępniam wykonawcy wyżej wymienione zasoby, w następującym zakresie: …………………………………………………………………………………….………..</w:t>
      </w: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sposób i okres udostępnienia oraz wykorzystania udostępnionych wykonawcy zasobów będzie następujący :…………………………………………………………..…………….</w:t>
      </w: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jako podmiot udostępniający zdolności w postaci wykształcenia, kwalifikacji zawodowych lub doświadczenia</w:t>
      </w:r>
      <w:r w:rsidRPr="007D18BA">
        <w:rPr>
          <w:rFonts w:eastAsia="Times New Roman" w:cstheme="minorHAnsi"/>
          <w:color w:val="000000"/>
          <w:lang w:eastAsia="pl-PL"/>
        </w:rPr>
        <w:t xml:space="preserve"> </w:t>
      </w:r>
      <w:r w:rsidRPr="007D18BA">
        <w:rPr>
          <w:rFonts w:eastAsia="Times New Roman" w:cstheme="minorHAnsi"/>
          <w:b/>
          <w:u w:val="single"/>
          <w:lang w:eastAsia="pl-PL"/>
        </w:rPr>
        <w:t>będę realizował</w:t>
      </w:r>
      <w:r w:rsidRPr="007D18BA">
        <w:rPr>
          <w:rFonts w:eastAsia="Times New Roman" w:cstheme="minorHAnsi"/>
          <w:b/>
          <w:lang w:eastAsia="pl-PL"/>
        </w:rPr>
        <w:t xml:space="preserve"> roboty budowlane lub usługi, których wskazane zdolności dotyczą.</w:t>
      </w: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zakres mojego udziału przy realizacji zamówienia będzie polegał na: ………………………………………………………………………………………..……..</w:t>
      </w: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t>charakter stosunku łączącego mnie z wykonawcą będzie następujący: ………………………………………………………………………………………….</w:t>
      </w:r>
    </w:p>
    <w:p w:rsidR="007D18BA" w:rsidRPr="007D18BA" w:rsidRDefault="007D18BA" w:rsidP="007D18BA">
      <w:pPr>
        <w:numPr>
          <w:ilvl w:val="0"/>
          <w:numId w:val="10"/>
        </w:numPr>
        <w:spacing w:after="200" w:line="276" w:lineRule="auto"/>
        <w:rPr>
          <w:rFonts w:eastAsia="Times New Roman" w:cstheme="minorHAnsi"/>
          <w:b/>
          <w:lang w:eastAsia="pl-PL"/>
        </w:rPr>
      </w:pPr>
      <w:r w:rsidRPr="007D18BA">
        <w:rPr>
          <w:rFonts w:eastAsia="Times New Roman" w:cstheme="minorHAnsi"/>
          <w:b/>
          <w:lang w:eastAsia="pl-PL"/>
        </w:rPr>
        <w:lastRenderedPageBreak/>
        <w:t>okres mojego udziału przy wykonywaniu zamówienia będzie następujący: ………………………………………………………………………………………….</w:t>
      </w:r>
    </w:p>
    <w:p w:rsidR="007D18BA" w:rsidRPr="007D18BA" w:rsidRDefault="007D18BA" w:rsidP="007D18BA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  <w:r w:rsidRPr="007D18BA">
        <w:rPr>
          <w:rFonts w:eastAsia="Times New Roman" w:cstheme="minorHAnsi"/>
          <w:i/>
          <w:lang w:eastAsia="pl-PL"/>
        </w:rPr>
        <w:t xml:space="preserve">Zamawiający informuje, iż zgodnie z przepisami ustawy Prawo zamówień publicznych, zamiast niniejszego załącznika wykonawca może do oferty załączyć inny podmiotowy środek dowodowy potwierdzający, że wykonawca realizując zamówienie, będzie dysponował niezbędnymi zasobami tych podmiotów. </w:t>
      </w: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color w:val="000000"/>
          <w:lang w:eastAsia="pl-PL"/>
        </w:rPr>
      </w:pP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color w:val="000000"/>
          <w:lang w:eastAsia="pl-PL"/>
        </w:rPr>
      </w:pPr>
    </w:p>
    <w:p w:rsidR="007D18BA" w:rsidRPr="00E920C5" w:rsidRDefault="007D18BA" w:rsidP="007D18BA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lang w:eastAsia="pl-PL"/>
        </w:rPr>
      </w:pPr>
      <w:r w:rsidRPr="00E920C5">
        <w:rPr>
          <w:rFonts w:eastAsia="Times New Roman" w:cstheme="minorHAnsi"/>
          <w:b/>
          <w:spacing w:val="8"/>
          <w:lang w:eastAsia="pl-PL"/>
        </w:rPr>
        <w:t>UWAGA:</w:t>
      </w:r>
    </w:p>
    <w:p w:rsidR="007D18BA" w:rsidRPr="00E920C5" w:rsidRDefault="007D18BA" w:rsidP="007D18BA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lang w:eastAsia="pl-PL"/>
        </w:rPr>
      </w:pPr>
      <w:r w:rsidRPr="00E920C5">
        <w:rPr>
          <w:rFonts w:eastAsia="Times New Roman" w:cstheme="minorHAnsi"/>
          <w:b/>
          <w:spacing w:val="8"/>
          <w:lang w:eastAsia="pl-PL"/>
        </w:rPr>
        <w:t>1. Zamawiający zaleca przed podpisaniem, zapisanie dokumentu w formacie .pdf</w:t>
      </w:r>
    </w:p>
    <w:p w:rsidR="007D18BA" w:rsidRPr="00E920C5" w:rsidRDefault="007D18BA" w:rsidP="007D18BA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lang w:eastAsia="pl-PL"/>
        </w:rPr>
      </w:pPr>
      <w:r w:rsidRPr="00E920C5">
        <w:rPr>
          <w:rFonts w:eastAsia="Times New Roman" w:cstheme="minorHAnsi"/>
          <w:b/>
          <w:spacing w:val="8"/>
          <w:lang w:eastAsia="pl-PL"/>
        </w:rPr>
        <w:t>2. Dokument należy wypełnić i podpisać podpisem zaufanym przez podmiot/osobę udostępniający/</w:t>
      </w:r>
      <w:proofErr w:type="spellStart"/>
      <w:r w:rsidRPr="00E920C5">
        <w:rPr>
          <w:rFonts w:eastAsia="Times New Roman" w:cstheme="minorHAnsi"/>
          <w:b/>
          <w:spacing w:val="8"/>
          <w:lang w:eastAsia="pl-PL"/>
        </w:rPr>
        <w:t>ącą</w:t>
      </w:r>
      <w:proofErr w:type="spellEnd"/>
      <w:r w:rsidRPr="00E920C5">
        <w:rPr>
          <w:rFonts w:eastAsia="Times New Roman" w:cstheme="minorHAnsi"/>
          <w:b/>
          <w:spacing w:val="8"/>
          <w:lang w:eastAsia="pl-PL"/>
        </w:rPr>
        <w:t xml:space="preserve"> zasoby.</w:t>
      </w:r>
    </w:p>
    <w:p w:rsidR="007D18BA" w:rsidRPr="007D18BA" w:rsidRDefault="007D18BA" w:rsidP="007D18BA">
      <w:pPr>
        <w:tabs>
          <w:tab w:val="num" w:pos="0"/>
        </w:tabs>
        <w:suppressAutoHyphens/>
        <w:spacing w:after="40" w:line="360" w:lineRule="auto"/>
        <w:ind w:left="709" w:hanging="709"/>
        <w:jc w:val="right"/>
        <w:rPr>
          <w:rFonts w:eastAsia="Times New Roman" w:cstheme="minorHAnsi"/>
          <w:bCs/>
          <w:lang w:eastAsia="pl-PL"/>
        </w:rPr>
      </w:pPr>
    </w:p>
    <w:p w:rsidR="007D18BA" w:rsidRPr="007D18BA" w:rsidRDefault="007D18BA" w:rsidP="007D18BA">
      <w:pPr>
        <w:spacing w:after="0" w:line="240" w:lineRule="auto"/>
        <w:rPr>
          <w:rFonts w:eastAsia="Times New Roman" w:cstheme="minorHAnsi"/>
          <w:lang w:eastAsia="pl-PL"/>
        </w:rPr>
      </w:pPr>
    </w:p>
    <w:p w:rsidR="007D18BA" w:rsidRPr="007D18BA" w:rsidRDefault="007D18BA" w:rsidP="007D18BA">
      <w:pPr>
        <w:tabs>
          <w:tab w:val="left" w:pos="0"/>
        </w:tabs>
        <w:spacing w:after="0" w:line="240" w:lineRule="auto"/>
        <w:jc w:val="both"/>
        <w:rPr>
          <w:rFonts w:ascii="Cambria" w:eastAsia="Times New Roman" w:hAnsi="Cambria" w:cs="Tahoma"/>
          <w:b/>
          <w:color w:val="FF0000"/>
          <w:spacing w:val="8"/>
          <w:sz w:val="16"/>
          <w:szCs w:val="20"/>
          <w:u w:val="single"/>
          <w:lang w:eastAsia="pl-PL"/>
        </w:rPr>
      </w:pPr>
    </w:p>
    <w:p w:rsidR="00F46EEA" w:rsidRPr="00243E8A" w:rsidRDefault="00F46EEA" w:rsidP="007D18BA">
      <w:pPr>
        <w:spacing w:after="0" w:line="240" w:lineRule="auto"/>
        <w:ind w:left="7080"/>
        <w:jc w:val="both"/>
      </w:pPr>
    </w:p>
    <w:sectPr w:rsidR="00F46EEA" w:rsidRPr="00243E8A" w:rsidSect="00146995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02AA" w:rsidRDefault="001002AA" w:rsidP="0068577F">
      <w:pPr>
        <w:spacing w:after="0" w:line="240" w:lineRule="auto"/>
      </w:pPr>
      <w:r>
        <w:separator/>
      </w:r>
    </w:p>
  </w:endnote>
  <w:end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69C0">
          <w:rPr>
            <w:noProof/>
          </w:rPr>
          <w:t>9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</w:p>
  <w:tbl>
    <w:tblPr>
      <w:tblStyle w:val="Tabela-Siatka"/>
      <w:tblW w:w="325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5"/>
    </w:tblGrid>
    <w:tr w:rsidR="00F55740" w:rsidTr="008D1354">
      <w:tc>
        <w:tcPr>
          <w:tcW w:w="3255" w:type="dxa"/>
        </w:tcPr>
        <w:p w:rsidR="00F55740" w:rsidRDefault="00F55740" w:rsidP="00146995">
          <w:pPr>
            <w:pStyle w:val="Stopka"/>
            <w:rPr>
              <w:lang w:val="en-BZ"/>
            </w:rPr>
          </w:pPr>
        </w:p>
      </w:tc>
    </w:tr>
  </w:tbl>
  <w:p w:rsidR="00F55740" w:rsidRDefault="00F55740" w:rsidP="00B86A93">
    <w:pPr>
      <w:pStyle w:val="Stopka"/>
      <w:tabs>
        <w:tab w:val="clear" w:pos="4536"/>
        <w:tab w:val="clear" w:pos="9072"/>
        <w:tab w:val="left" w:pos="160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02AA" w:rsidRDefault="001002AA" w:rsidP="0068577F">
      <w:pPr>
        <w:spacing w:after="0" w:line="240" w:lineRule="auto"/>
      </w:pPr>
      <w:r>
        <w:separator/>
      </w:r>
    </w:p>
  </w:footnote>
  <w:foot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8F2E7C">
    <w:pPr>
      <w:pStyle w:val="Nagwek"/>
    </w:pPr>
    <w:r>
      <w:rPr>
        <w:noProof/>
        <w:lang w:eastAsia="pl-PL"/>
      </w:rPr>
      <w:drawing>
        <wp:inline distT="0" distB="0" distL="0" distR="0" wp14:anchorId="3CE75072" wp14:editId="1105E8B4">
          <wp:extent cx="5759450" cy="556137"/>
          <wp:effectExtent l="0" t="0" r="0" b="0"/>
          <wp:docPr id="8" name="Obraz 8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5B0584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095E42"/>
    <w:multiLevelType w:val="hybridMultilevel"/>
    <w:tmpl w:val="A266D4E6"/>
    <w:lvl w:ilvl="0" w:tplc="3808D80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A76E5F"/>
    <w:multiLevelType w:val="hybridMultilevel"/>
    <w:tmpl w:val="C9BE34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7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3C7"/>
    <w:rsid w:val="00003613"/>
    <w:rsid w:val="00015687"/>
    <w:rsid w:val="00025A6D"/>
    <w:rsid w:val="00034B10"/>
    <w:rsid w:val="00046494"/>
    <w:rsid w:val="00054AFC"/>
    <w:rsid w:val="00055FFD"/>
    <w:rsid w:val="000615E3"/>
    <w:rsid w:val="00065E07"/>
    <w:rsid w:val="000669C0"/>
    <w:rsid w:val="00081BCD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F177F"/>
    <w:rsid w:val="000F627E"/>
    <w:rsid w:val="000F70A1"/>
    <w:rsid w:val="001002AA"/>
    <w:rsid w:val="001008C1"/>
    <w:rsid w:val="00120A46"/>
    <w:rsid w:val="00124873"/>
    <w:rsid w:val="00146995"/>
    <w:rsid w:val="00157EAC"/>
    <w:rsid w:val="0018070B"/>
    <w:rsid w:val="001814CF"/>
    <w:rsid w:val="001A2A1C"/>
    <w:rsid w:val="001A39D3"/>
    <w:rsid w:val="001B2E0F"/>
    <w:rsid w:val="001B46A5"/>
    <w:rsid w:val="001C1F32"/>
    <w:rsid w:val="001C520D"/>
    <w:rsid w:val="001C7B06"/>
    <w:rsid w:val="00211AC5"/>
    <w:rsid w:val="00235A20"/>
    <w:rsid w:val="00242FAA"/>
    <w:rsid w:val="00243E8A"/>
    <w:rsid w:val="00252BA5"/>
    <w:rsid w:val="00256A52"/>
    <w:rsid w:val="0026058B"/>
    <w:rsid w:val="00261449"/>
    <w:rsid w:val="00266B1C"/>
    <w:rsid w:val="00271CB2"/>
    <w:rsid w:val="00286DFA"/>
    <w:rsid w:val="002934EA"/>
    <w:rsid w:val="00297CCA"/>
    <w:rsid w:val="002A1F60"/>
    <w:rsid w:val="002A41BC"/>
    <w:rsid w:val="002A567E"/>
    <w:rsid w:val="002D7A27"/>
    <w:rsid w:val="002D7DFA"/>
    <w:rsid w:val="002E65BB"/>
    <w:rsid w:val="002F1302"/>
    <w:rsid w:val="002F68FA"/>
    <w:rsid w:val="003106F9"/>
    <w:rsid w:val="0031579A"/>
    <w:rsid w:val="00315AD9"/>
    <w:rsid w:val="003316E7"/>
    <w:rsid w:val="003358C6"/>
    <w:rsid w:val="003736BA"/>
    <w:rsid w:val="003771F5"/>
    <w:rsid w:val="003774B7"/>
    <w:rsid w:val="00380B3B"/>
    <w:rsid w:val="00384117"/>
    <w:rsid w:val="00384182"/>
    <w:rsid w:val="0039183A"/>
    <w:rsid w:val="00395188"/>
    <w:rsid w:val="00395D8B"/>
    <w:rsid w:val="0039676A"/>
    <w:rsid w:val="003A0517"/>
    <w:rsid w:val="003A0C42"/>
    <w:rsid w:val="003C4DA1"/>
    <w:rsid w:val="003F2721"/>
    <w:rsid w:val="003F43B8"/>
    <w:rsid w:val="003F5894"/>
    <w:rsid w:val="00403921"/>
    <w:rsid w:val="00415685"/>
    <w:rsid w:val="00423461"/>
    <w:rsid w:val="004306AC"/>
    <w:rsid w:val="0043443E"/>
    <w:rsid w:val="00477EFB"/>
    <w:rsid w:val="004A5EEC"/>
    <w:rsid w:val="004A65B8"/>
    <w:rsid w:val="004B3D66"/>
    <w:rsid w:val="004C5C31"/>
    <w:rsid w:val="005009A0"/>
    <w:rsid w:val="00511EC3"/>
    <w:rsid w:val="005167CB"/>
    <w:rsid w:val="005231E7"/>
    <w:rsid w:val="00530657"/>
    <w:rsid w:val="00534EF8"/>
    <w:rsid w:val="005A6A2F"/>
    <w:rsid w:val="005B2603"/>
    <w:rsid w:val="005B496B"/>
    <w:rsid w:val="005B5939"/>
    <w:rsid w:val="005D712A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44761"/>
    <w:rsid w:val="006610DD"/>
    <w:rsid w:val="00673898"/>
    <w:rsid w:val="0068577F"/>
    <w:rsid w:val="006878B0"/>
    <w:rsid w:val="006966E8"/>
    <w:rsid w:val="006A32E4"/>
    <w:rsid w:val="006B2D53"/>
    <w:rsid w:val="006B3C41"/>
    <w:rsid w:val="006C5694"/>
    <w:rsid w:val="006C6207"/>
    <w:rsid w:val="006E3C04"/>
    <w:rsid w:val="006F16C1"/>
    <w:rsid w:val="006F7C14"/>
    <w:rsid w:val="006F7F89"/>
    <w:rsid w:val="0071142C"/>
    <w:rsid w:val="00732DE5"/>
    <w:rsid w:val="00735959"/>
    <w:rsid w:val="00747BD1"/>
    <w:rsid w:val="007511B3"/>
    <w:rsid w:val="007812FB"/>
    <w:rsid w:val="00783C99"/>
    <w:rsid w:val="00784B4E"/>
    <w:rsid w:val="007D18BA"/>
    <w:rsid w:val="007D1D93"/>
    <w:rsid w:val="007D1DF5"/>
    <w:rsid w:val="007D5CBB"/>
    <w:rsid w:val="007E5A1A"/>
    <w:rsid w:val="007F2004"/>
    <w:rsid w:val="0080421D"/>
    <w:rsid w:val="0080474E"/>
    <w:rsid w:val="00806B83"/>
    <w:rsid w:val="00812698"/>
    <w:rsid w:val="0083405A"/>
    <w:rsid w:val="00834DF4"/>
    <w:rsid w:val="00841B13"/>
    <w:rsid w:val="00857CA4"/>
    <w:rsid w:val="00861B48"/>
    <w:rsid w:val="00864CB7"/>
    <w:rsid w:val="00880B56"/>
    <w:rsid w:val="00885AFB"/>
    <w:rsid w:val="00896AEA"/>
    <w:rsid w:val="008A2F54"/>
    <w:rsid w:val="008A31FE"/>
    <w:rsid w:val="008C5B5C"/>
    <w:rsid w:val="008D1354"/>
    <w:rsid w:val="008D4CDF"/>
    <w:rsid w:val="008E153B"/>
    <w:rsid w:val="008F2E7C"/>
    <w:rsid w:val="008F326C"/>
    <w:rsid w:val="00914702"/>
    <w:rsid w:val="00930787"/>
    <w:rsid w:val="00932430"/>
    <w:rsid w:val="00934235"/>
    <w:rsid w:val="00940A81"/>
    <w:rsid w:val="009460E6"/>
    <w:rsid w:val="0095102F"/>
    <w:rsid w:val="009563C9"/>
    <w:rsid w:val="00962400"/>
    <w:rsid w:val="009640BC"/>
    <w:rsid w:val="00974AEA"/>
    <w:rsid w:val="0097544C"/>
    <w:rsid w:val="009757E9"/>
    <w:rsid w:val="0099413B"/>
    <w:rsid w:val="009A4783"/>
    <w:rsid w:val="009A4D65"/>
    <w:rsid w:val="009D02E2"/>
    <w:rsid w:val="009E5627"/>
    <w:rsid w:val="009F1A62"/>
    <w:rsid w:val="00A011C3"/>
    <w:rsid w:val="00A0481D"/>
    <w:rsid w:val="00A051AD"/>
    <w:rsid w:val="00A25A6F"/>
    <w:rsid w:val="00A35D34"/>
    <w:rsid w:val="00A43A88"/>
    <w:rsid w:val="00A5029A"/>
    <w:rsid w:val="00A50A3B"/>
    <w:rsid w:val="00A63AD0"/>
    <w:rsid w:val="00A647E1"/>
    <w:rsid w:val="00A6706A"/>
    <w:rsid w:val="00A83B48"/>
    <w:rsid w:val="00AA2932"/>
    <w:rsid w:val="00AC319A"/>
    <w:rsid w:val="00AD3998"/>
    <w:rsid w:val="00AD4F84"/>
    <w:rsid w:val="00AE6716"/>
    <w:rsid w:val="00B06007"/>
    <w:rsid w:val="00B17434"/>
    <w:rsid w:val="00B20F66"/>
    <w:rsid w:val="00B569FD"/>
    <w:rsid w:val="00B67F37"/>
    <w:rsid w:val="00B8054C"/>
    <w:rsid w:val="00B85640"/>
    <w:rsid w:val="00B86A93"/>
    <w:rsid w:val="00B94BF2"/>
    <w:rsid w:val="00B97432"/>
    <w:rsid w:val="00BB255E"/>
    <w:rsid w:val="00BC4453"/>
    <w:rsid w:val="00BC4D49"/>
    <w:rsid w:val="00BE181B"/>
    <w:rsid w:val="00BE1BEE"/>
    <w:rsid w:val="00C42AE4"/>
    <w:rsid w:val="00C51BA2"/>
    <w:rsid w:val="00C6478E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4B35"/>
    <w:rsid w:val="00D1613C"/>
    <w:rsid w:val="00D33745"/>
    <w:rsid w:val="00D3489F"/>
    <w:rsid w:val="00D40541"/>
    <w:rsid w:val="00D55066"/>
    <w:rsid w:val="00D57055"/>
    <w:rsid w:val="00D613CA"/>
    <w:rsid w:val="00D74653"/>
    <w:rsid w:val="00D937B3"/>
    <w:rsid w:val="00D96AF5"/>
    <w:rsid w:val="00DA1628"/>
    <w:rsid w:val="00DA2D54"/>
    <w:rsid w:val="00DB1133"/>
    <w:rsid w:val="00DB1731"/>
    <w:rsid w:val="00DC5415"/>
    <w:rsid w:val="00DD2CFF"/>
    <w:rsid w:val="00DD3FE2"/>
    <w:rsid w:val="00DF3968"/>
    <w:rsid w:val="00E03391"/>
    <w:rsid w:val="00E03627"/>
    <w:rsid w:val="00E06466"/>
    <w:rsid w:val="00E10DB7"/>
    <w:rsid w:val="00E121DA"/>
    <w:rsid w:val="00E20CEF"/>
    <w:rsid w:val="00E325EC"/>
    <w:rsid w:val="00E328DB"/>
    <w:rsid w:val="00E44384"/>
    <w:rsid w:val="00E65C7F"/>
    <w:rsid w:val="00E665D6"/>
    <w:rsid w:val="00E70C25"/>
    <w:rsid w:val="00E80EBF"/>
    <w:rsid w:val="00E84E24"/>
    <w:rsid w:val="00E920C5"/>
    <w:rsid w:val="00E932E8"/>
    <w:rsid w:val="00EB0D37"/>
    <w:rsid w:val="00EC4680"/>
    <w:rsid w:val="00EE14E3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46EEA"/>
    <w:rsid w:val="00F50DE2"/>
    <w:rsid w:val="00F52799"/>
    <w:rsid w:val="00F55740"/>
    <w:rsid w:val="00F5729E"/>
    <w:rsid w:val="00F76057"/>
    <w:rsid w:val="00F764DD"/>
    <w:rsid w:val="00F86A8F"/>
    <w:rsid w:val="00F92E31"/>
    <w:rsid w:val="00F9306E"/>
    <w:rsid w:val="00FA497D"/>
    <w:rsid w:val="00FC21F6"/>
    <w:rsid w:val="00FC341A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43E8A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D33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BE9C4-411A-4959-8DEF-B8F6BB5E7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1</TotalTime>
  <Pages>2</Pages>
  <Words>357</Words>
  <Characters>2145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3</cp:revision>
  <cp:lastPrinted>2022-08-03T09:44:00Z</cp:lastPrinted>
  <dcterms:created xsi:type="dcterms:W3CDTF">2026-02-11T12:04:00Z</dcterms:created>
  <dcterms:modified xsi:type="dcterms:W3CDTF">2026-02-11T12:21:00Z</dcterms:modified>
</cp:coreProperties>
</file>