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7F863" w14:textId="15A08313" w:rsidR="00CB6204" w:rsidRPr="00086EF6" w:rsidRDefault="00CB6204" w:rsidP="00CB6204">
      <w:pPr>
        <w:pStyle w:val="Nagwek4"/>
        <w:rPr>
          <w:bCs/>
          <w:i w:val="0"/>
          <w:szCs w:val="24"/>
        </w:rPr>
      </w:pPr>
      <w:r w:rsidRPr="00086EF6">
        <w:rPr>
          <w:bCs/>
          <w:i w:val="0"/>
          <w:szCs w:val="24"/>
        </w:rPr>
        <w:t xml:space="preserve">Załącznik nr </w:t>
      </w:r>
      <w:r w:rsidR="005E144A" w:rsidRPr="00086EF6">
        <w:rPr>
          <w:bCs/>
          <w:i w:val="0"/>
          <w:szCs w:val="24"/>
        </w:rPr>
        <w:t>10</w:t>
      </w:r>
      <w:r w:rsidR="00360BC3" w:rsidRPr="00086EF6">
        <w:rPr>
          <w:bCs/>
          <w:i w:val="0"/>
          <w:szCs w:val="24"/>
        </w:rPr>
        <w:t xml:space="preserve"> do SWZ</w:t>
      </w:r>
    </w:p>
    <w:p w14:paraId="0130E7E1" w14:textId="77777777" w:rsidR="00CB6204" w:rsidRPr="00086EF6" w:rsidRDefault="00CB6204" w:rsidP="00CB6204">
      <w:pPr>
        <w:pStyle w:val="Nagwek"/>
        <w:tabs>
          <w:tab w:val="clear" w:pos="4536"/>
          <w:tab w:val="clear" w:pos="9072"/>
        </w:tabs>
        <w:rPr>
          <w:sz w:val="24"/>
          <w:szCs w:val="24"/>
        </w:rPr>
      </w:pPr>
    </w:p>
    <w:p w14:paraId="4C3C443B" w14:textId="156029B7" w:rsidR="0000184A" w:rsidRPr="006204BA" w:rsidRDefault="0000184A" w:rsidP="0000184A">
      <w:pPr>
        <w:pStyle w:val="Nagwek"/>
        <w:rPr>
          <w:b/>
          <w:bCs/>
          <w:sz w:val="24"/>
          <w:szCs w:val="24"/>
        </w:rPr>
      </w:pPr>
      <w:r w:rsidRPr="00086EF6">
        <w:rPr>
          <w:sz w:val="24"/>
          <w:szCs w:val="24"/>
        </w:rPr>
        <w:t>Znak Sprawy:</w:t>
      </w:r>
      <w:r w:rsidR="00020DBA" w:rsidRPr="00086EF6">
        <w:rPr>
          <w:sz w:val="24"/>
          <w:szCs w:val="24"/>
        </w:rPr>
        <w:t xml:space="preserve"> </w:t>
      </w:r>
      <w:r w:rsidR="00CA57DC">
        <w:rPr>
          <w:b/>
          <w:bCs/>
          <w:sz w:val="24"/>
          <w:szCs w:val="24"/>
        </w:rPr>
        <w:t>1</w:t>
      </w:r>
      <w:r w:rsidR="00020DBA" w:rsidRPr="006204BA">
        <w:rPr>
          <w:b/>
          <w:bCs/>
          <w:sz w:val="24"/>
          <w:szCs w:val="24"/>
        </w:rPr>
        <w:t>/ZP/202</w:t>
      </w:r>
      <w:r w:rsidR="00CA57DC">
        <w:rPr>
          <w:b/>
          <w:bCs/>
          <w:sz w:val="24"/>
          <w:szCs w:val="24"/>
        </w:rPr>
        <w:t>6</w:t>
      </w:r>
    </w:p>
    <w:p w14:paraId="3F126CB1" w14:textId="77777777" w:rsidR="00360BC3" w:rsidRPr="00086EF6" w:rsidRDefault="00360BC3" w:rsidP="0000184A">
      <w:pPr>
        <w:pStyle w:val="Nagwek"/>
        <w:rPr>
          <w:b/>
          <w:sz w:val="24"/>
          <w:szCs w:val="24"/>
        </w:rPr>
      </w:pPr>
    </w:p>
    <w:p w14:paraId="40E09EC3" w14:textId="77777777" w:rsidR="0043102D" w:rsidRPr="00FD06FE" w:rsidRDefault="0043102D" w:rsidP="0043102D">
      <w:pPr>
        <w:spacing w:line="276" w:lineRule="auto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</w:p>
    <w:p w14:paraId="2329CD2B" w14:textId="77777777" w:rsidR="00360BC3" w:rsidRPr="00FD06FE" w:rsidRDefault="00360BC3" w:rsidP="0000184A">
      <w:pPr>
        <w:pStyle w:val="Nagwek"/>
        <w:rPr>
          <w:rFonts w:asciiTheme="minorHAnsi" w:hAnsiTheme="minorHAnsi" w:cstheme="minorHAnsi"/>
          <w:bCs/>
          <w:sz w:val="22"/>
          <w:szCs w:val="22"/>
        </w:rPr>
      </w:pPr>
    </w:p>
    <w:p w14:paraId="15B0BCAC" w14:textId="77777777" w:rsidR="000719DC" w:rsidRPr="00FD06FE" w:rsidRDefault="000719DC" w:rsidP="0000184A">
      <w:pPr>
        <w:pStyle w:val="Nagwek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2"/>
      </w:tblGrid>
      <w:tr w:rsidR="009506CF" w:rsidRPr="00FD06FE" w14:paraId="56F1500D" w14:textId="77777777" w:rsidTr="00D10226">
        <w:tc>
          <w:tcPr>
            <w:tcW w:w="9104" w:type="dxa"/>
            <w:shd w:val="clear" w:color="auto" w:fill="D9D9D9"/>
          </w:tcPr>
          <w:p w14:paraId="3842C1FD" w14:textId="11366F18" w:rsidR="009506CF" w:rsidRPr="00FD06FE" w:rsidRDefault="009506CF" w:rsidP="00D10226">
            <w:pPr>
              <w:spacing w:before="120" w:after="120"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8804D0F" w14:textId="06685FDC" w:rsidR="008A06C7" w:rsidRPr="008A06C7" w:rsidRDefault="008A06C7" w:rsidP="008A06C7">
            <w:pPr>
              <w:spacing w:after="120"/>
              <w:jc w:val="center"/>
              <w:rPr>
                <w:b/>
                <w:bCs/>
                <w:sz w:val="24"/>
                <w:szCs w:val="24"/>
                <w:u w:val="single"/>
              </w:rPr>
            </w:pPr>
            <w:r w:rsidRPr="008A06C7">
              <w:rPr>
                <w:b/>
                <w:bCs/>
                <w:sz w:val="24"/>
                <w:szCs w:val="24"/>
                <w:u w:val="single"/>
              </w:rPr>
              <w:t>Oświadczenie wykonawców wspólnie ubiegających się o udzielenie zamówienia</w:t>
            </w:r>
          </w:p>
          <w:p w14:paraId="2D18FFB5" w14:textId="77777777" w:rsidR="008A06C7" w:rsidRPr="008A06C7" w:rsidRDefault="008A06C7" w:rsidP="008A06C7">
            <w:pPr>
              <w:spacing w:after="120"/>
              <w:jc w:val="center"/>
              <w:rPr>
                <w:sz w:val="24"/>
                <w:szCs w:val="24"/>
              </w:rPr>
            </w:pPr>
            <w:r w:rsidRPr="008A06C7">
              <w:rPr>
                <w:sz w:val="24"/>
                <w:szCs w:val="24"/>
              </w:rPr>
              <w:t>składane na podstawie art. 117 ust. 4 ustawy z dnia 11 września 2019 r.</w:t>
            </w:r>
          </w:p>
          <w:p w14:paraId="331692A1" w14:textId="6D322242" w:rsidR="008A06C7" w:rsidRPr="008A06C7" w:rsidRDefault="008A06C7" w:rsidP="008A06C7">
            <w:pPr>
              <w:spacing w:after="120"/>
              <w:jc w:val="center"/>
              <w:rPr>
                <w:sz w:val="24"/>
                <w:szCs w:val="24"/>
              </w:rPr>
            </w:pPr>
            <w:r w:rsidRPr="008A06C7">
              <w:rPr>
                <w:sz w:val="24"/>
                <w:szCs w:val="24"/>
              </w:rPr>
              <w:t xml:space="preserve">Prawo zamówień publicznych (dalej jako: ustawa </w:t>
            </w:r>
            <w:proofErr w:type="spellStart"/>
            <w:r w:rsidRPr="008A06C7">
              <w:rPr>
                <w:sz w:val="24"/>
                <w:szCs w:val="24"/>
              </w:rPr>
              <w:t>Pzp</w:t>
            </w:r>
            <w:proofErr w:type="spellEnd"/>
            <w:r w:rsidRPr="008A06C7">
              <w:rPr>
                <w:sz w:val="24"/>
                <w:szCs w:val="24"/>
              </w:rPr>
              <w:t>)</w:t>
            </w:r>
          </w:p>
          <w:p w14:paraId="0403F618" w14:textId="375925AE" w:rsidR="008A06C7" w:rsidRPr="008A06C7" w:rsidRDefault="008A06C7" w:rsidP="008A06C7">
            <w:pPr>
              <w:spacing w:after="120"/>
              <w:jc w:val="center"/>
              <w:rPr>
                <w:sz w:val="24"/>
                <w:szCs w:val="24"/>
                <w:u w:val="single"/>
              </w:rPr>
            </w:pPr>
            <w:r w:rsidRPr="008A06C7">
              <w:rPr>
                <w:sz w:val="24"/>
                <w:szCs w:val="24"/>
                <w:u w:val="single"/>
              </w:rPr>
              <w:t>DOTYCZĄCE ROBÓT BUDOWLANYCH, KTÓRE WYKONAJĄ POSZCZEGÓLNI</w:t>
            </w:r>
          </w:p>
          <w:p w14:paraId="7A5EACD0" w14:textId="2704B4C3" w:rsidR="009506CF" w:rsidRPr="008A06C7" w:rsidRDefault="008A06C7" w:rsidP="008A06C7">
            <w:pPr>
              <w:spacing w:after="120"/>
              <w:jc w:val="center"/>
              <w:rPr>
                <w:sz w:val="24"/>
                <w:szCs w:val="24"/>
                <w:u w:val="single"/>
              </w:rPr>
            </w:pPr>
            <w:r w:rsidRPr="008A06C7">
              <w:rPr>
                <w:sz w:val="24"/>
                <w:szCs w:val="24"/>
                <w:u w:val="single"/>
              </w:rPr>
              <w:t>WYKONAWCY</w:t>
            </w:r>
          </w:p>
          <w:p w14:paraId="1D18AEA9" w14:textId="77777777" w:rsidR="009506CF" w:rsidRPr="00FD06FE" w:rsidRDefault="009506CF" w:rsidP="00D10226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298E795" w14:textId="77777777" w:rsidR="00EC667E" w:rsidRPr="00FD06FE" w:rsidRDefault="00EC667E" w:rsidP="007D36CE">
      <w:pPr>
        <w:pStyle w:val="Nagwek3"/>
        <w:ind w:left="0"/>
        <w:jc w:val="left"/>
        <w:rPr>
          <w:rFonts w:asciiTheme="minorHAnsi" w:hAnsiTheme="minorHAnsi" w:cstheme="minorHAnsi"/>
          <w:sz w:val="22"/>
          <w:szCs w:val="22"/>
        </w:rPr>
      </w:pPr>
    </w:p>
    <w:p w14:paraId="3EF8DEF9" w14:textId="77777777" w:rsidR="00EF7C26" w:rsidRDefault="005E622E" w:rsidP="00EF7C26">
      <w:pPr>
        <w:pStyle w:val="Tekstpodstawowywcity"/>
        <w:spacing w:line="360" w:lineRule="auto"/>
        <w:ind w:firstLine="0"/>
        <w:rPr>
          <w:szCs w:val="24"/>
        </w:rPr>
      </w:pPr>
      <w:r w:rsidRPr="002A6B48">
        <w:rPr>
          <w:szCs w:val="24"/>
        </w:rPr>
        <w:t>Na potrzeby postępowania o udzielenie zamówienia publicznego,</w:t>
      </w:r>
      <w:r w:rsidR="006E0FAA" w:rsidRPr="002A6B48">
        <w:rPr>
          <w:szCs w:val="24"/>
        </w:rPr>
        <w:t xml:space="preserve"> pn.:</w:t>
      </w:r>
    </w:p>
    <w:p w14:paraId="182D6A35" w14:textId="77777777" w:rsidR="00AF2E5B" w:rsidRPr="002A6B48" w:rsidRDefault="00AF2E5B" w:rsidP="00EF7C26">
      <w:pPr>
        <w:pStyle w:val="Tekstpodstawowywcity"/>
        <w:spacing w:line="360" w:lineRule="auto"/>
        <w:ind w:firstLine="0"/>
        <w:rPr>
          <w:szCs w:val="24"/>
        </w:rPr>
      </w:pPr>
    </w:p>
    <w:p w14:paraId="36A3EE99" w14:textId="77777777" w:rsidR="002B2EAB" w:rsidRPr="002B2EAB" w:rsidRDefault="002B2EAB" w:rsidP="002B2EAB">
      <w:pPr>
        <w:jc w:val="center"/>
        <w:rPr>
          <w:b/>
          <w:sz w:val="24"/>
          <w:szCs w:val="24"/>
        </w:rPr>
      </w:pPr>
      <w:r w:rsidRPr="002B2EAB">
        <w:rPr>
          <w:b/>
          <w:sz w:val="24"/>
          <w:szCs w:val="24"/>
        </w:rPr>
        <w:t xml:space="preserve">„Rozbudowa oczyszczalni ścieków w Raczycach”. </w:t>
      </w:r>
    </w:p>
    <w:p w14:paraId="540D456A" w14:textId="77777777" w:rsidR="00CA3BEC" w:rsidRDefault="00CA3BEC" w:rsidP="006A0227">
      <w:pPr>
        <w:rPr>
          <w:sz w:val="24"/>
          <w:szCs w:val="24"/>
        </w:rPr>
      </w:pPr>
    </w:p>
    <w:p w14:paraId="240B3A66" w14:textId="77777777" w:rsidR="00CA3BEC" w:rsidRDefault="00CA3BEC" w:rsidP="00CA3BEC">
      <w:pPr>
        <w:rPr>
          <w:rFonts w:eastAsia="Calibri"/>
          <w:bCs/>
          <w:sz w:val="24"/>
          <w:szCs w:val="24"/>
          <w:lang w:eastAsia="en-US"/>
        </w:rPr>
      </w:pPr>
      <w:r>
        <w:rPr>
          <w:rFonts w:eastAsia="Calibri"/>
          <w:bCs/>
          <w:sz w:val="24"/>
          <w:szCs w:val="24"/>
          <w:lang w:eastAsia="en-US"/>
        </w:rPr>
        <w:t xml:space="preserve">My, </w:t>
      </w:r>
      <w:r w:rsidRPr="005E144A">
        <w:rPr>
          <w:rFonts w:eastAsia="Calibri"/>
          <w:bCs/>
          <w:sz w:val="24"/>
          <w:szCs w:val="24"/>
          <w:lang w:eastAsia="en-US"/>
        </w:rPr>
        <w:t>Wykonawcy wspólnie ubiegający się o</w:t>
      </w:r>
      <w:r>
        <w:rPr>
          <w:rFonts w:eastAsia="Calibri"/>
          <w:bCs/>
          <w:sz w:val="24"/>
          <w:szCs w:val="24"/>
          <w:lang w:eastAsia="en-US"/>
        </w:rPr>
        <w:t xml:space="preserve"> udzielenie</w:t>
      </w:r>
      <w:r w:rsidRPr="005E144A">
        <w:rPr>
          <w:rFonts w:eastAsia="Calibri"/>
          <w:bCs/>
          <w:sz w:val="24"/>
          <w:szCs w:val="24"/>
          <w:lang w:eastAsia="en-US"/>
        </w:rPr>
        <w:t xml:space="preserve"> zamówieni</w:t>
      </w:r>
      <w:r>
        <w:rPr>
          <w:rFonts w:eastAsia="Calibri"/>
          <w:bCs/>
          <w:sz w:val="24"/>
          <w:szCs w:val="24"/>
          <w:lang w:eastAsia="en-US"/>
        </w:rPr>
        <w:t>a publicznego</w:t>
      </w:r>
      <w:r w:rsidRPr="005E144A">
        <w:rPr>
          <w:rFonts w:eastAsia="Calibri"/>
          <w:bCs/>
          <w:sz w:val="24"/>
          <w:szCs w:val="24"/>
          <w:lang w:eastAsia="en-US"/>
        </w:rPr>
        <w:t>:</w:t>
      </w:r>
      <w:r w:rsidRPr="005E144A">
        <w:rPr>
          <w:rFonts w:eastAsia="Calibri"/>
          <w:b/>
          <w:sz w:val="24"/>
          <w:szCs w:val="24"/>
          <w:lang w:eastAsia="en-US"/>
        </w:rPr>
        <w:t xml:space="preserve">                    </w:t>
      </w:r>
      <w:r w:rsidRPr="005E144A">
        <w:rPr>
          <w:rFonts w:eastAsia="Calibri"/>
          <w:bCs/>
          <w:sz w:val="24"/>
          <w:szCs w:val="24"/>
          <w:lang w:eastAsia="en-US"/>
        </w:rPr>
        <w:t>.</w:t>
      </w:r>
    </w:p>
    <w:p w14:paraId="5DCC16C5" w14:textId="77777777" w:rsidR="00CA3BEC" w:rsidRDefault="00CA3BEC" w:rsidP="00CA3BEC">
      <w:pPr>
        <w:rPr>
          <w:rFonts w:eastAsia="Calibri"/>
          <w:bCs/>
          <w:sz w:val="24"/>
          <w:szCs w:val="24"/>
          <w:lang w:eastAsia="en-US"/>
        </w:rPr>
      </w:pPr>
    </w:p>
    <w:p w14:paraId="79927AD9" w14:textId="77777777" w:rsidR="00CA3BEC" w:rsidRDefault="00CA3BEC" w:rsidP="00CA3BEC">
      <w:pPr>
        <w:rPr>
          <w:rFonts w:eastAsia="Calibri"/>
          <w:bCs/>
          <w:sz w:val="24"/>
          <w:szCs w:val="24"/>
          <w:lang w:eastAsia="en-US"/>
        </w:rPr>
      </w:pPr>
    </w:p>
    <w:tbl>
      <w:tblPr>
        <w:tblStyle w:val="Tabela-Siatka"/>
        <w:tblW w:w="0" w:type="auto"/>
        <w:tblInd w:w="137" w:type="dxa"/>
        <w:tblLook w:val="04A0" w:firstRow="1" w:lastRow="0" w:firstColumn="1" w:lastColumn="0" w:noHBand="0" w:noVBand="1"/>
      </w:tblPr>
      <w:tblGrid>
        <w:gridCol w:w="2127"/>
        <w:gridCol w:w="2265"/>
        <w:gridCol w:w="2265"/>
        <w:gridCol w:w="2266"/>
      </w:tblGrid>
      <w:tr w:rsidR="00CA3BEC" w14:paraId="57895B58" w14:textId="77777777" w:rsidTr="00DC0B51">
        <w:tc>
          <w:tcPr>
            <w:tcW w:w="2128" w:type="dxa"/>
            <w:shd w:val="clear" w:color="auto" w:fill="E7E6E6" w:themeFill="background2"/>
          </w:tcPr>
          <w:p w14:paraId="037FDDA2" w14:textId="77777777" w:rsidR="00CA3BEC" w:rsidRPr="00B2571A" w:rsidRDefault="00CA3BEC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5B663AA2" w14:textId="77777777" w:rsidR="00CA3BEC" w:rsidRDefault="00CA3BEC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 xml:space="preserve">Siedziba </w:t>
            </w:r>
          </w:p>
          <w:p w14:paraId="7BE44E30" w14:textId="77777777" w:rsidR="00CA3BEC" w:rsidRPr="00B2571A" w:rsidRDefault="00CA3BEC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(ulica, miejscowość)</w:t>
            </w:r>
          </w:p>
        </w:tc>
        <w:tc>
          <w:tcPr>
            <w:tcW w:w="2266" w:type="dxa"/>
            <w:shd w:val="clear" w:color="auto" w:fill="E7E6E6" w:themeFill="background2"/>
          </w:tcPr>
          <w:p w14:paraId="00987284" w14:textId="77777777" w:rsidR="00CA3BEC" w:rsidRPr="00B2571A" w:rsidRDefault="00CA3BEC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NIP</w:t>
            </w:r>
          </w:p>
        </w:tc>
        <w:tc>
          <w:tcPr>
            <w:tcW w:w="2266" w:type="dxa"/>
            <w:shd w:val="clear" w:color="auto" w:fill="E7E6E6" w:themeFill="background2"/>
          </w:tcPr>
          <w:p w14:paraId="736DD4CB" w14:textId="77777777" w:rsidR="00CA3BEC" w:rsidRPr="00B2571A" w:rsidRDefault="00CA3BEC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Osoby uprawnione do Reprezentacji</w:t>
            </w:r>
          </w:p>
        </w:tc>
      </w:tr>
      <w:tr w:rsidR="00CA3BEC" w14:paraId="56E0BC86" w14:textId="77777777" w:rsidTr="00DC0B51">
        <w:tc>
          <w:tcPr>
            <w:tcW w:w="2128" w:type="dxa"/>
          </w:tcPr>
          <w:p w14:paraId="4B821E0D" w14:textId="77777777" w:rsidR="00CA3BEC" w:rsidRDefault="00CA3BEC" w:rsidP="00DC0B51"/>
        </w:tc>
        <w:tc>
          <w:tcPr>
            <w:tcW w:w="2265" w:type="dxa"/>
          </w:tcPr>
          <w:p w14:paraId="59C7C5D1" w14:textId="77777777" w:rsidR="00CA3BEC" w:rsidRDefault="00CA3BEC" w:rsidP="00DC0B51"/>
        </w:tc>
        <w:tc>
          <w:tcPr>
            <w:tcW w:w="2266" w:type="dxa"/>
          </w:tcPr>
          <w:p w14:paraId="5FFCCEBF" w14:textId="77777777" w:rsidR="00CA3BEC" w:rsidRDefault="00CA3BEC" w:rsidP="00DC0B51"/>
        </w:tc>
        <w:tc>
          <w:tcPr>
            <w:tcW w:w="2266" w:type="dxa"/>
          </w:tcPr>
          <w:p w14:paraId="00945DD7" w14:textId="77777777" w:rsidR="00CA3BEC" w:rsidRDefault="00CA3BEC" w:rsidP="00DC0B51"/>
        </w:tc>
      </w:tr>
      <w:tr w:rsidR="00CA3BEC" w14:paraId="553A320D" w14:textId="77777777" w:rsidTr="00DC0B51">
        <w:tc>
          <w:tcPr>
            <w:tcW w:w="2128" w:type="dxa"/>
          </w:tcPr>
          <w:p w14:paraId="06AD3C19" w14:textId="77777777" w:rsidR="00CA3BEC" w:rsidRDefault="00CA3BEC" w:rsidP="00DC0B51"/>
        </w:tc>
        <w:tc>
          <w:tcPr>
            <w:tcW w:w="2265" w:type="dxa"/>
          </w:tcPr>
          <w:p w14:paraId="3EE73ABD" w14:textId="77777777" w:rsidR="00CA3BEC" w:rsidRDefault="00CA3BEC" w:rsidP="00DC0B51"/>
        </w:tc>
        <w:tc>
          <w:tcPr>
            <w:tcW w:w="2266" w:type="dxa"/>
          </w:tcPr>
          <w:p w14:paraId="47C52C37" w14:textId="77777777" w:rsidR="00CA3BEC" w:rsidRDefault="00CA3BEC" w:rsidP="00DC0B51"/>
        </w:tc>
        <w:tc>
          <w:tcPr>
            <w:tcW w:w="2266" w:type="dxa"/>
          </w:tcPr>
          <w:p w14:paraId="723E25BA" w14:textId="77777777" w:rsidR="00CA3BEC" w:rsidRDefault="00CA3BEC" w:rsidP="00DC0B51"/>
        </w:tc>
      </w:tr>
      <w:tr w:rsidR="00CA3BEC" w14:paraId="5717D409" w14:textId="77777777" w:rsidTr="00DC0B51">
        <w:tc>
          <w:tcPr>
            <w:tcW w:w="2128" w:type="dxa"/>
          </w:tcPr>
          <w:p w14:paraId="349F02B3" w14:textId="77777777" w:rsidR="00CA3BEC" w:rsidRDefault="00CA3BEC" w:rsidP="00DC0B51"/>
        </w:tc>
        <w:tc>
          <w:tcPr>
            <w:tcW w:w="2265" w:type="dxa"/>
          </w:tcPr>
          <w:p w14:paraId="53376F08" w14:textId="77777777" w:rsidR="00CA3BEC" w:rsidRDefault="00CA3BEC" w:rsidP="00DC0B51"/>
        </w:tc>
        <w:tc>
          <w:tcPr>
            <w:tcW w:w="2266" w:type="dxa"/>
          </w:tcPr>
          <w:p w14:paraId="10AB763A" w14:textId="77777777" w:rsidR="00CA3BEC" w:rsidRDefault="00CA3BEC" w:rsidP="00DC0B51"/>
        </w:tc>
        <w:tc>
          <w:tcPr>
            <w:tcW w:w="2266" w:type="dxa"/>
          </w:tcPr>
          <w:p w14:paraId="1CE34D43" w14:textId="77777777" w:rsidR="00CA3BEC" w:rsidRDefault="00CA3BEC" w:rsidP="00DC0B51"/>
        </w:tc>
      </w:tr>
    </w:tbl>
    <w:p w14:paraId="482E4F29" w14:textId="77777777" w:rsidR="00CA3BEC" w:rsidRPr="00CA3BEC" w:rsidRDefault="00CA3BEC" w:rsidP="00CA3BEC">
      <w:pPr>
        <w:rPr>
          <w:rFonts w:eastAsia="Calibri"/>
          <w:sz w:val="24"/>
          <w:szCs w:val="24"/>
          <w:lang w:eastAsia="en-US"/>
        </w:rPr>
      </w:pPr>
    </w:p>
    <w:p w14:paraId="00A3006B" w14:textId="77777777" w:rsidR="00CA3BEC" w:rsidRPr="002A6B48" w:rsidRDefault="00CA3BEC" w:rsidP="00974A15">
      <w:pPr>
        <w:jc w:val="center"/>
        <w:rPr>
          <w:sz w:val="24"/>
          <w:szCs w:val="24"/>
        </w:rPr>
      </w:pPr>
    </w:p>
    <w:p w14:paraId="6BAC73F2" w14:textId="77777777" w:rsidR="00EA4B65" w:rsidRPr="002A6B48" w:rsidRDefault="00EA4B65" w:rsidP="00EA4B65">
      <w:pPr>
        <w:pStyle w:val="Tekstpodstawowywcity"/>
        <w:spacing w:line="276" w:lineRule="auto"/>
        <w:ind w:firstLine="0"/>
        <w:jc w:val="center"/>
        <w:rPr>
          <w:b/>
          <w:i/>
          <w:szCs w:val="24"/>
        </w:rPr>
      </w:pPr>
    </w:p>
    <w:p w14:paraId="51E90DBD" w14:textId="5079D44D" w:rsidR="0000184A" w:rsidRDefault="00CA3BEC" w:rsidP="000719DC">
      <w:pPr>
        <w:pStyle w:val="Tekstpodstawowywcity"/>
        <w:spacing w:line="360" w:lineRule="auto"/>
        <w:ind w:firstLine="0"/>
        <w:rPr>
          <w:bCs/>
          <w:szCs w:val="24"/>
        </w:rPr>
      </w:pPr>
      <w:r>
        <w:rPr>
          <w:bCs/>
          <w:szCs w:val="24"/>
        </w:rPr>
        <w:t>Niniejszym o</w:t>
      </w:r>
      <w:r w:rsidR="006D68D8" w:rsidRPr="002A6B48">
        <w:rPr>
          <w:bCs/>
          <w:szCs w:val="24"/>
        </w:rPr>
        <w:t>świadczam</w:t>
      </w:r>
      <w:r>
        <w:rPr>
          <w:bCs/>
          <w:szCs w:val="24"/>
        </w:rPr>
        <w:t>y</w:t>
      </w:r>
      <w:r w:rsidR="002A6B48" w:rsidRPr="002A6B48">
        <w:rPr>
          <w:bCs/>
          <w:szCs w:val="24"/>
        </w:rPr>
        <w:t>, że:</w:t>
      </w:r>
    </w:p>
    <w:p w14:paraId="505A456F" w14:textId="77777777" w:rsidR="00585A24" w:rsidRDefault="00585A24" w:rsidP="000719DC">
      <w:pPr>
        <w:pStyle w:val="Tekstpodstawowywcity"/>
        <w:spacing w:line="360" w:lineRule="auto"/>
        <w:ind w:firstLine="0"/>
        <w:rPr>
          <w:bCs/>
          <w:szCs w:val="24"/>
        </w:rPr>
      </w:pPr>
    </w:p>
    <w:p w14:paraId="5985DC6C" w14:textId="77777777" w:rsidR="00766B05" w:rsidRDefault="00766B05" w:rsidP="000719DC">
      <w:pPr>
        <w:pStyle w:val="Tekstpodstawowywcity"/>
        <w:spacing w:line="360" w:lineRule="auto"/>
        <w:ind w:firstLine="0"/>
        <w:rPr>
          <w:bCs/>
          <w:szCs w:val="24"/>
        </w:rPr>
      </w:pPr>
    </w:p>
    <w:p w14:paraId="5CAD58EB" w14:textId="1E6B297C" w:rsidR="00585A24" w:rsidRPr="00BA1730" w:rsidRDefault="00BA1730" w:rsidP="00BA1730">
      <w:pPr>
        <w:pStyle w:val="Akapitzlist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BA1730">
        <w:rPr>
          <w:rFonts w:ascii="Times New Roman" w:hAnsi="Times New Roman" w:cs="Times New Roman"/>
          <w:sz w:val="24"/>
          <w:szCs w:val="24"/>
        </w:rPr>
        <w:t xml:space="preserve">Warunek dotyczący doświadczenia opisany w Rozdziale IX pkt. 2 </w:t>
      </w:r>
      <w:proofErr w:type="spellStart"/>
      <w:r w:rsidRPr="00BA1730">
        <w:rPr>
          <w:rFonts w:ascii="Times New Roman" w:hAnsi="Times New Roman" w:cs="Times New Roman"/>
          <w:sz w:val="24"/>
          <w:szCs w:val="24"/>
        </w:rPr>
        <w:t>ppkt</w:t>
      </w:r>
      <w:proofErr w:type="spellEnd"/>
      <w:r w:rsidRPr="00BA1730">
        <w:rPr>
          <w:rFonts w:ascii="Times New Roman" w:hAnsi="Times New Roman" w:cs="Times New Roman"/>
          <w:sz w:val="24"/>
          <w:szCs w:val="24"/>
        </w:rPr>
        <w:t xml:space="preserve">. 4) </w:t>
      </w:r>
      <w:r w:rsidRPr="0049779F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49779F" w:rsidRPr="0049779F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BA1730">
        <w:rPr>
          <w:rFonts w:ascii="Times New Roman" w:hAnsi="Times New Roman" w:cs="Times New Roman"/>
          <w:sz w:val="24"/>
          <w:szCs w:val="24"/>
        </w:rPr>
        <w:t xml:space="preserve"> SWZ spełnia/</w:t>
      </w:r>
      <w:proofErr w:type="spellStart"/>
      <w:r w:rsidRPr="00BA1730">
        <w:rPr>
          <w:rFonts w:ascii="Times New Roman" w:hAnsi="Times New Roman" w:cs="Times New Roman"/>
          <w:sz w:val="24"/>
          <w:szCs w:val="24"/>
        </w:rPr>
        <w:t>ają</w:t>
      </w:r>
      <w:proofErr w:type="spellEnd"/>
      <w:r w:rsidRPr="00BA1730">
        <w:rPr>
          <w:rFonts w:ascii="Times New Roman" w:hAnsi="Times New Roman" w:cs="Times New Roman"/>
          <w:sz w:val="24"/>
          <w:szCs w:val="24"/>
        </w:rPr>
        <w:t xml:space="preserve"> w naszym imieniu Wykonawca/y:</w:t>
      </w: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585A24" w14:paraId="0EB93EFC" w14:textId="77777777" w:rsidTr="00DC0B51">
        <w:tc>
          <w:tcPr>
            <w:tcW w:w="2265" w:type="dxa"/>
            <w:shd w:val="clear" w:color="auto" w:fill="E7E6E6" w:themeFill="background2"/>
          </w:tcPr>
          <w:p w14:paraId="0139125B" w14:textId="77777777" w:rsidR="00585A24" w:rsidRPr="00B2571A" w:rsidRDefault="00585A24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0581DE84" w14:textId="77777777" w:rsidR="00585A24" w:rsidRDefault="00585A24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 xml:space="preserve">Siedziba </w:t>
            </w:r>
          </w:p>
          <w:p w14:paraId="62421CEF" w14:textId="77777777" w:rsidR="00585A24" w:rsidRPr="00B2571A" w:rsidRDefault="00585A24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1D5CDDE4" w14:textId="77777777" w:rsidR="00585A24" w:rsidRPr="00B2571A" w:rsidRDefault="00585A24" w:rsidP="00DC0B5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Roboty budowlane, dostawy, usługi, które będą wykonywane przez Wykonawcę</w:t>
            </w:r>
          </w:p>
        </w:tc>
      </w:tr>
      <w:tr w:rsidR="00585A24" w14:paraId="339A7FDA" w14:textId="77777777" w:rsidTr="00DC0B51">
        <w:tc>
          <w:tcPr>
            <w:tcW w:w="2265" w:type="dxa"/>
          </w:tcPr>
          <w:p w14:paraId="73B20423" w14:textId="77777777" w:rsidR="00585A24" w:rsidRDefault="00585A24" w:rsidP="00DC0B51"/>
        </w:tc>
        <w:tc>
          <w:tcPr>
            <w:tcW w:w="2265" w:type="dxa"/>
          </w:tcPr>
          <w:p w14:paraId="0F55B492" w14:textId="77777777" w:rsidR="00585A24" w:rsidRDefault="00585A24" w:rsidP="00DC0B51"/>
        </w:tc>
        <w:tc>
          <w:tcPr>
            <w:tcW w:w="4537" w:type="dxa"/>
          </w:tcPr>
          <w:p w14:paraId="65FCF045" w14:textId="77777777" w:rsidR="00585A24" w:rsidRDefault="00585A24" w:rsidP="00DC0B51"/>
        </w:tc>
      </w:tr>
      <w:tr w:rsidR="00585A24" w14:paraId="60D6377F" w14:textId="77777777" w:rsidTr="00DC0B51">
        <w:tc>
          <w:tcPr>
            <w:tcW w:w="2265" w:type="dxa"/>
          </w:tcPr>
          <w:p w14:paraId="4927A08B" w14:textId="77777777" w:rsidR="00585A24" w:rsidRDefault="00585A24" w:rsidP="00DC0B51"/>
        </w:tc>
        <w:tc>
          <w:tcPr>
            <w:tcW w:w="2265" w:type="dxa"/>
          </w:tcPr>
          <w:p w14:paraId="1046BFE1" w14:textId="77777777" w:rsidR="00585A24" w:rsidRDefault="00585A24" w:rsidP="00DC0B51"/>
        </w:tc>
        <w:tc>
          <w:tcPr>
            <w:tcW w:w="4537" w:type="dxa"/>
          </w:tcPr>
          <w:p w14:paraId="053BC3E1" w14:textId="77777777" w:rsidR="00585A24" w:rsidRDefault="00585A24" w:rsidP="00DC0B51"/>
        </w:tc>
      </w:tr>
      <w:tr w:rsidR="00585A24" w14:paraId="3A6C30E9" w14:textId="77777777" w:rsidTr="00DC0B51">
        <w:tc>
          <w:tcPr>
            <w:tcW w:w="2265" w:type="dxa"/>
          </w:tcPr>
          <w:p w14:paraId="151BFC26" w14:textId="77777777" w:rsidR="00585A24" w:rsidRDefault="00585A24" w:rsidP="00DC0B51"/>
        </w:tc>
        <w:tc>
          <w:tcPr>
            <w:tcW w:w="2265" w:type="dxa"/>
          </w:tcPr>
          <w:p w14:paraId="6DA4FEB1" w14:textId="77777777" w:rsidR="00585A24" w:rsidRDefault="00585A24" w:rsidP="00DC0B51"/>
        </w:tc>
        <w:tc>
          <w:tcPr>
            <w:tcW w:w="4537" w:type="dxa"/>
          </w:tcPr>
          <w:p w14:paraId="6DCBB1AD" w14:textId="77777777" w:rsidR="00585A24" w:rsidRDefault="00585A24" w:rsidP="00DC0B51"/>
        </w:tc>
      </w:tr>
    </w:tbl>
    <w:p w14:paraId="639D263F" w14:textId="77777777" w:rsidR="00585A24" w:rsidRDefault="00585A24" w:rsidP="00585A24">
      <w:pPr>
        <w:ind w:left="360"/>
      </w:pPr>
    </w:p>
    <w:p w14:paraId="07941344" w14:textId="77777777" w:rsidR="00766B05" w:rsidRDefault="00766B05" w:rsidP="00585A24">
      <w:pPr>
        <w:ind w:left="360"/>
      </w:pPr>
    </w:p>
    <w:p w14:paraId="495B82D5" w14:textId="77777777" w:rsidR="00766B05" w:rsidRDefault="00766B05" w:rsidP="00585A24">
      <w:pPr>
        <w:ind w:left="360"/>
      </w:pPr>
    </w:p>
    <w:p w14:paraId="46558E69" w14:textId="77777777" w:rsidR="00766B05" w:rsidRDefault="00766B05" w:rsidP="00585A24">
      <w:pPr>
        <w:ind w:left="360"/>
      </w:pPr>
    </w:p>
    <w:p w14:paraId="08BDA853" w14:textId="77777777" w:rsidR="00766B05" w:rsidRDefault="00766B05" w:rsidP="00585A24">
      <w:pPr>
        <w:ind w:left="360"/>
      </w:pPr>
    </w:p>
    <w:p w14:paraId="1ED1234B" w14:textId="06D57C4B" w:rsidR="00585A24" w:rsidRPr="00BA1730" w:rsidRDefault="00585A24" w:rsidP="00BA1730">
      <w:pPr>
        <w:pStyle w:val="Akapitzlist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FB0831">
        <w:rPr>
          <w:rFonts w:ascii="Times New Roman" w:hAnsi="Times New Roman" w:cs="Times New Roman"/>
          <w:sz w:val="24"/>
          <w:szCs w:val="24"/>
        </w:rPr>
        <w:lastRenderedPageBreak/>
        <w:t>Warunek dotyczący</w:t>
      </w:r>
      <w:r w:rsidR="00BA1730">
        <w:rPr>
          <w:rFonts w:ascii="Times New Roman" w:hAnsi="Times New Roman" w:cs="Times New Roman"/>
          <w:sz w:val="24"/>
          <w:szCs w:val="24"/>
        </w:rPr>
        <w:t xml:space="preserve"> wykształcenia oraz</w:t>
      </w:r>
      <w:r w:rsidRPr="00FB0831">
        <w:rPr>
          <w:rFonts w:ascii="Times New Roman" w:hAnsi="Times New Roman" w:cs="Times New Roman"/>
          <w:sz w:val="24"/>
          <w:szCs w:val="24"/>
        </w:rPr>
        <w:t xml:space="preserve"> kwalifikacji zawodowych opisany w Rozdziale IX pkt. 2 </w:t>
      </w:r>
      <w:proofErr w:type="spellStart"/>
      <w:r w:rsidRPr="00FB0831">
        <w:rPr>
          <w:rFonts w:ascii="Times New Roman" w:hAnsi="Times New Roman" w:cs="Times New Roman"/>
          <w:sz w:val="24"/>
          <w:szCs w:val="24"/>
        </w:rPr>
        <w:t>ppkt</w:t>
      </w:r>
      <w:proofErr w:type="spellEnd"/>
      <w:r w:rsidRPr="00FB0831">
        <w:rPr>
          <w:rFonts w:ascii="Times New Roman" w:hAnsi="Times New Roman" w:cs="Times New Roman"/>
          <w:sz w:val="24"/>
          <w:szCs w:val="24"/>
        </w:rPr>
        <w:t xml:space="preserve">. 4) </w:t>
      </w:r>
      <w:r w:rsidR="00BA1730" w:rsidRPr="0049779F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="0049779F">
        <w:rPr>
          <w:rFonts w:ascii="Times New Roman" w:hAnsi="Times New Roman" w:cs="Times New Roman"/>
          <w:sz w:val="24"/>
          <w:szCs w:val="24"/>
        </w:rPr>
        <w:t xml:space="preserve"> /a)</w:t>
      </w:r>
      <w:r w:rsidR="00BA1730">
        <w:rPr>
          <w:rFonts w:ascii="Times New Roman" w:hAnsi="Times New Roman" w:cs="Times New Roman"/>
          <w:sz w:val="24"/>
          <w:szCs w:val="24"/>
        </w:rPr>
        <w:t xml:space="preserve"> </w:t>
      </w:r>
      <w:r w:rsidRPr="00BA1730">
        <w:rPr>
          <w:rFonts w:ascii="Times New Roman" w:hAnsi="Times New Roman" w:cs="Times New Roman"/>
          <w:sz w:val="24"/>
          <w:szCs w:val="24"/>
        </w:rPr>
        <w:t>SWZ spełnia/</w:t>
      </w:r>
      <w:proofErr w:type="spellStart"/>
      <w:r w:rsidRPr="00BA1730">
        <w:rPr>
          <w:rFonts w:ascii="Times New Roman" w:hAnsi="Times New Roman" w:cs="Times New Roman"/>
          <w:sz w:val="24"/>
          <w:szCs w:val="24"/>
        </w:rPr>
        <w:t>ają</w:t>
      </w:r>
      <w:proofErr w:type="spellEnd"/>
      <w:r w:rsidRPr="00BA1730">
        <w:rPr>
          <w:rFonts w:ascii="Times New Roman" w:hAnsi="Times New Roman" w:cs="Times New Roman"/>
          <w:sz w:val="24"/>
          <w:szCs w:val="24"/>
        </w:rPr>
        <w:t xml:space="preserve"> w naszym imieniu Wykonawca/y:</w:t>
      </w:r>
    </w:p>
    <w:p w14:paraId="5843B702" w14:textId="77777777" w:rsidR="00585A24" w:rsidRDefault="00585A24" w:rsidP="00585A24">
      <w:pPr>
        <w:ind w:left="360"/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585A24" w14:paraId="16DDFD76" w14:textId="77777777" w:rsidTr="00DC0B51">
        <w:tc>
          <w:tcPr>
            <w:tcW w:w="2265" w:type="dxa"/>
            <w:shd w:val="clear" w:color="auto" w:fill="E7E6E6" w:themeFill="background2"/>
          </w:tcPr>
          <w:p w14:paraId="23D5AFC7" w14:textId="77777777" w:rsidR="00585A24" w:rsidRPr="00B2571A" w:rsidRDefault="00585A24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57C523DB" w14:textId="77777777" w:rsidR="00585A24" w:rsidRDefault="00585A24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 xml:space="preserve">Siedziba </w:t>
            </w:r>
          </w:p>
          <w:p w14:paraId="40FD7C19" w14:textId="77777777" w:rsidR="00585A24" w:rsidRPr="00B2571A" w:rsidRDefault="00585A24" w:rsidP="00DC0B51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578EA85E" w14:textId="77777777" w:rsidR="00585A24" w:rsidRPr="00B2571A" w:rsidRDefault="00585A24" w:rsidP="00DC0B5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Roboty budowlane, dostawy, usługi, które będą wykonywane przez Wykonawcę</w:t>
            </w:r>
          </w:p>
        </w:tc>
      </w:tr>
      <w:tr w:rsidR="00585A24" w14:paraId="344FF930" w14:textId="77777777" w:rsidTr="00DC0B51">
        <w:tc>
          <w:tcPr>
            <w:tcW w:w="2265" w:type="dxa"/>
          </w:tcPr>
          <w:p w14:paraId="5D514D24" w14:textId="77777777" w:rsidR="00585A24" w:rsidRDefault="00585A24" w:rsidP="00DC0B51"/>
        </w:tc>
        <w:tc>
          <w:tcPr>
            <w:tcW w:w="2265" w:type="dxa"/>
          </w:tcPr>
          <w:p w14:paraId="13093D8A" w14:textId="77777777" w:rsidR="00585A24" w:rsidRDefault="00585A24" w:rsidP="00DC0B51"/>
        </w:tc>
        <w:tc>
          <w:tcPr>
            <w:tcW w:w="4537" w:type="dxa"/>
          </w:tcPr>
          <w:p w14:paraId="648A9A57" w14:textId="77777777" w:rsidR="00585A24" w:rsidRDefault="00585A24" w:rsidP="00DC0B51"/>
        </w:tc>
      </w:tr>
      <w:tr w:rsidR="00585A24" w14:paraId="65597985" w14:textId="77777777" w:rsidTr="00DC0B51">
        <w:tc>
          <w:tcPr>
            <w:tcW w:w="2265" w:type="dxa"/>
          </w:tcPr>
          <w:p w14:paraId="7B176A65" w14:textId="77777777" w:rsidR="00585A24" w:rsidRDefault="00585A24" w:rsidP="00DC0B51"/>
        </w:tc>
        <w:tc>
          <w:tcPr>
            <w:tcW w:w="2265" w:type="dxa"/>
          </w:tcPr>
          <w:p w14:paraId="4C599B3A" w14:textId="77777777" w:rsidR="00585A24" w:rsidRDefault="00585A24" w:rsidP="00DC0B51"/>
        </w:tc>
        <w:tc>
          <w:tcPr>
            <w:tcW w:w="4537" w:type="dxa"/>
          </w:tcPr>
          <w:p w14:paraId="24A4E7B3" w14:textId="77777777" w:rsidR="00585A24" w:rsidRDefault="00585A24" w:rsidP="00DC0B51"/>
        </w:tc>
      </w:tr>
      <w:tr w:rsidR="00585A24" w14:paraId="28DEE480" w14:textId="77777777" w:rsidTr="00DC0B51">
        <w:tc>
          <w:tcPr>
            <w:tcW w:w="2265" w:type="dxa"/>
          </w:tcPr>
          <w:p w14:paraId="3497C5B3" w14:textId="77777777" w:rsidR="00585A24" w:rsidRDefault="00585A24" w:rsidP="00DC0B51"/>
        </w:tc>
        <w:tc>
          <w:tcPr>
            <w:tcW w:w="2265" w:type="dxa"/>
          </w:tcPr>
          <w:p w14:paraId="3D882A76" w14:textId="77777777" w:rsidR="00585A24" w:rsidRDefault="00585A24" w:rsidP="00DC0B51"/>
        </w:tc>
        <w:tc>
          <w:tcPr>
            <w:tcW w:w="4537" w:type="dxa"/>
          </w:tcPr>
          <w:p w14:paraId="2BD1C0D1" w14:textId="77777777" w:rsidR="00585A24" w:rsidRDefault="00585A24" w:rsidP="00DC0B51"/>
        </w:tc>
      </w:tr>
      <w:tr w:rsidR="00585A24" w14:paraId="66BD0AFE" w14:textId="77777777" w:rsidTr="00DC0B51">
        <w:tc>
          <w:tcPr>
            <w:tcW w:w="2265" w:type="dxa"/>
          </w:tcPr>
          <w:p w14:paraId="09F0BC6C" w14:textId="77777777" w:rsidR="00585A24" w:rsidRDefault="00585A24" w:rsidP="00DC0B51"/>
        </w:tc>
        <w:tc>
          <w:tcPr>
            <w:tcW w:w="2265" w:type="dxa"/>
          </w:tcPr>
          <w:p w14:paraId="73793E5E" w14:textId="77777777" w:rsidR="00585A24" w:rsidRDefault="00585A24" w:rsidP="00DC0B51"/>
        </w:tc>
        <w:tc>
          <w:tcPr>
            <w:tcW w:w="4537" w:type="dxa"/>
          </w:tcPr>
          <w:p w14:paraId="0D5A92C3" w14:textId="77777777" w:rsidR="00585A24" w:rsidRDefault="00585A24" w:rsidP="00DC0B51"/>
        </w:tc>
      </w:tr>
    </w:tbl>
    <w:p w14:paraId="7D5BAF66" w14:textId="77777777" w:rsidR="00585A24" w:rsidRDefault="00585A24" w:rsidP="00585A24"/>
    <w:p w14:paraId="5948BE84" w14:textId="77777777" w:rsidR="00D32C49" w:rsidRDefault="00D32C49" w:rsidP="00585A24"/>
    <w:p w14:paraId="0EF30172" w14:textId="119561B6" w:rsidR="00D32C49" w:rsidRPr="00BA1730" w:rsidRDefault="00D32C49" w:rsidP="00BA1730">
      <w:pPr>
        <w:pStyle w:val="Akapitzlist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FB0831">
        <w:rPr>
          <w:rFonts w:ascii="Times New Roman" w:hAnsi="Times New Roman" w:cs="Times New Roman"/>
          <w:sz w:val="24"/>
          <w:szCs w:val="24"/>
        </w:rPr>
        <w:t>Warunek dotyczący</w:t>
      </w:r>
      <w:r w:rsidR="00BA1730">
        <w:rPr>
          <w:rFonts w:ascii="Times New Roman" w:hAnsi="Times New Roman" w:cs="Times New Roman"/>
          <w:sz w:val="24"/>
          <w:szCs w:val="24"/>
        </w:rPr>
        <w:t xml:space="preserve"> wykształcenia oraz</w:t>
      </w:r>
      <w:r w:rsidRPr="00FB0831">
        <w:rPr>
          <w:rFonts w:ascii="Times New Roman" w:hAnsi="Times New Roman" w:cs="Times New Roman"/>
          <w:sz w:val="24"/>
          <w:szCs w:val="24"/>
        </w:rPr>
        <w:t xml:space="preserve"> kwalifikacji zawodowych opisany w Rozdziale IX pkt. 2 </w:t>
      </w:r>
      <w:proofErr w:type="spellStart"/>
      <w:r w:rsidRPr="00FB0831">
        <w:rPr>
          <w:rFonts w:ascii="Times New Roman" w:hAnsi="Times New Roman" w:cs="Times New Roman"/>
          <w:sz w:val="24"/>
          <w:szCs w:val="24"/>
        </w:rPr>
        <w:t>ppkt</w:t>
      </w:r>
      <w:proofErr w:type="spellEnd"/>
      <w:r w:rsidRPr="00FB0831">
        <w:rPr>
          <w:rFonts w:ascii="Times New Roman" w:hAnsi="Times New Roman" w:cs="Times New Roman"/>
          <w:sz w:val="24"/>
          <w:szCs w:val="24"/>
        </w:rPr>
        <w:t xml:space="preserve">. 4) </w:t>
      </w:r>
      <w:r w:rsidR="0049779F" w:rsidRPr="0049779F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="0049779F">
        <w:rPr>
          <w:rFonts w:ascii="Times New Roman" w:hAnsi="Times New Roman" w:cs="Times New Roman"/>
          <w:sz w:val="24"/>
          <w:szCs w:val="24"/>
        </w:rPr>
        <w:t xml:space="preserve"> /b</w:t>
      </w:r>
      <w:r w:rsidR="00BA1730">
        <w:rPr>
          <w:rFonts w:ascii="Times New Roman" w:hAnsi="Times New Roman" w:cs="Times New Roman"/>
          <w:sz w:val="24"/>
          <w:szCs w:val="24"/>
        </w:rPr>
        <w:t xml:space="preserve">) </w:t>
      </w:r>
      <w:r w:rsidRPr="00BA1730">
        <w:rPr>
          <w:rFonts w:ascii="Times New Roman" w:hAnsi="Times New Roman" w:cs="Times New Roman"/>
          <w:sz w:val="24"/>
          <w:szCs w:val="24"/>
        </w:rPr>
        <w:t>SWZ spełnia/</w:t>
      </w:r>
      <w:proofErr w:type="spellStart"/>
      <w:r w:rsidRPr="00BA1730">
        <w:rPr>
          <w:rFonts w:ascii="Times New Roman" w:hAnsi="Times New Roman" w:cs="Times New Roman"/>
          <w:sz w:val="24"/>
          <w:szCs w:val="24"/>
        </w:rPr>
        <w:t>ają</w:t>
      </w:r>
      <w:proofErr w:type="spellEnd"/>
      <w:r w:rsidRPr="00BA1730">
        <w:rPr>
          <w:rFonts w:ascii="Times New Roman" w:hAnsi="Times New Roman" w:cs="Times New Roman"/>
          <w:sz w:val="24"/>
          <w:szCs w:val="24"/>
        </w:rPr>
        <w:t xml:space="preserve"> w naszym imieniu Wykonawca/y:</w:t>
      </w:r>
    </w:p>
    <w:p w14:paraId="1B8B1CD3" w14:textId="77777777" w:rsidR="00D32C49" w:rsidRDefault="00D32C49" w:rsidP="00D32C49">
      <w:pPr>
        <w:ind w:left="360"/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D32C49" w14:paraId="79A3D98D" w14:textId="77777777" w:rsidTr="00107D93">
        <w:tc>
          <w:tcPr>
            <w:tcW w:w="2265" w:type="dxa"/>
            <w:shd w:val="clear" w:color="auto" w:fill="E7E6E6" w:themeFill="background2"/>
          </w:tcPr>
          <w:p w14:paraId="42DD9D26" w14:textId="77777777" w:rsidR="00D32C49" w:rsidRPr="00B2571A" w:rsidRDefault="00D32C49" w:rsidP="00107D93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4AE2941E" w14:textId="77777777" w:rsidR="00D32C49" w:rsidRDefault="00D32C49" w:rsidP="00107D93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 xml:space="preserve">Siedziba </w:t>
            </w:r>
          </w:p>
          <w:p w14:paraId="71593084" w14:textId="77777777" w:rsidR="00D32C49" w:rsidRPr="00B2571A" w:rsidRDefault="00D32C49" w:rsidP="00107D93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05A72E32" w14:textId="77777777" w:rsidR="00D32C49" w:rsidRPr="00B2571A" w:rsidRDefault="00D32C49" w:rsidP="00107D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Roboty budowlane, dostawy, usługi, które będą wykonywane przez Wykonawcę</w:t>
            </w:r>
          </w:p>
        </w:tc>
      </w:tr>
      <w:tr w:rsidR="00D32C49" w14:paraId="06461201" w14:textId="77777777" w:rsidTr="00107D93">
        <w:tc>
          <w:tcPr>
            <w:tcW w:w="2265" w:type="dxa"/>
          </w:tcPr>
          <w:p w14:paraId="1DDDE891" w14:textId="77777777" w:rsidR="00D32C49" w:rsidRDefault="00D32C49" w:rsidP="00107D93"/>
        </w:tc>
        <w:tc>
          <w:tcPr>
            <w:tcW w:w="2265" w:type="dxa"/>
          </w:tcPr>
          <w:p w14:paraId="652FBD58" w14:textId="77777777" w:rsidR="00D32C49" w:rsidRDefault="00D32C49" w:rsidP="00107D93"/>
        </w:tc>
        <w:tc>
          <w:tcPr>
            <w:tcW w:w="4537" w:type="dxa"/>
          </w:tcPr>
          <w:p w14:paraId="737FBB6C" w14:textId="77777777" w:rsidR="00D32C49" w:rsidRDefault="00D32C49" w:rsidP="00107D93"/>
        </w:tc>
      </w:tr>
      <w:tr w:rsidR="00D32C49" w14:paraId="32D2E129" w14:textId="77777777" w:rsidTr="00107D93">
        <w:tc>
          <w:tcPr>
            <w:tcW w:w="2265" w:type="dxa"/>
          </w:tcPr>
          <w:p w14:paraId="492D55E7" w14:textId="77777777" w:rsidR="00D32C49" w:rsidRDefault="00D32C49" w:rsidP="00107D93"/>
        </w:tc>
        <w:tc>
          <w:tcPr>
            <w:tcW w:w="2265" w:type="dxa"/>
          </w:tcPr>
          <w:p w14:paraId="6B4558D4" w14:textId="77777777" w:rsidR="00D32C49" w:rsidRDefault="00D32C49" w:rsidP="00107D93"/>
        </w:tc>
        <w:tc>
          <w:tcPr>
            <w:tcW w:w="4537" w:type="dxa"/>
          </w:tcPr>
          <w:p w14:paraId="5E6DBC04" w14:textId="77777777" w:rsidR="00D32C49" w:rsidRDefault="00D32C49" w:rsidP="00107D93"/>
        </w:tc>
      </w:tr>
      <w:tr w:rsidR="00D32C49" w14:paraId="3435EAB7" w14:textId="77777777" w:rsidTr="00107D93">
        <w:tc>
          <w:tcPr>
            <w:tcW w:w="2265" w:type="dxa"/>
          </w:tcPr>
          <w:p w14:paraId="5F14B776" w14:textId="77777777" w:rsidR="00D32C49" w:rsidRDefault="00D32C49" w:rsidP="00107D93"/>
        </w:tc>
        <w:tc>
          <w:tcPr>
            <w:tcW w:w="2265" w:type="dxa"/>
          </w:tcPr>
          <w:p w14:paraId="38CF1457" w14:textId="77777777" w:rsidR="00D32C49" w:rsidRDefault="00D32C49" w:rsidP="00107D93"/>
        </w:tc>
        <w:tc>
          <w:tcPr>
            <w:tcW w:w="4537" w:type="dxa"/>
          </w:tcPr>
          <w:p w14:paraId="7B4C2BB6" w14:textId="77777777" w:rsidR="00D32C49" w:rsidRDefault="00D32C49" w:rsidP="00107D93"/>
        </w:tc>
      </w:tr>
      <w:tr w:rsidR="00D32C49" w14:paraId="5361676A" w14:textId="77777777" w:rsidTr="00107D93">
        <w:tc>
          <w:tcPr>
            <w:tcW w:w="2265" w:type="dxa"/>
          </w:tcPr>
          <w:p w14:paraId="137A433A" w14:textId="77777777" w:rsidR="00D32C49" w:rsidRDefault="00D32C49" w:rsidP="00107D93"/>
        </w:tc>
        <w:tc>
          <w:tcPr>
            <w:tcW w:w="2265" w:type="dxa"/>
          </w:tcPr>
          <w:p w14:paraId="5471CC41" w14:textId="77777777" w:rsidR="00D32C49" w:rsidRDefault="00D32C49" w:rsidP="00107D93"/>
        </w:tc>
        <w:tc>
          <w:tcPr>
            <w:tcW w:w="4537" w:type="dxa"/>
          </w:tcPr>
          <w:p w14:paraId="2CB5BEB1" w14:textId="77777777" w:rsidR="00D32C49" w:rsidRDefault="00D32C49" w:rsidP="00107D93"/>
        </w:tc>
      </w:tr>
    </w:tbl>
    <w:p w14:paraId="5DCD8E3C" w14:textId="77777777" w:rsidR="00D32C49" w:rsidRDefault="00D32C49" w:rsidP="001C3937">
      <w:pPr>
        <w:ind w:firstLine="708"/>
      </w:pPr>
    </w:p>
    <w:p w14:paraId="35BCEC91" w14:textId="76E2FC60" w:rsidR="001C3937" w:rsidRPr="00BA1730" w:rsidRDefault="001C3937" w:rsidP="00BA1730">
      <w:pPr>
        <w:pStyle w:val="Akapitzlist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FB0831">
        <w:rPr>
          <w:rFonts w:ascii="Times New Roman" w:hAnsi="Times New Roman" w:cs="Times New Roman"/>
          <w:sz w:val="24"/>
          <w:szCs w:val="24"/>
        </w:rPr>
        <w:t xml:space="preserve">Warunek dotyczący </w:t>
      </w:r>
      <w:r w:rsidR="00BA1730">
        <w:rPr>
          <w:rFonts w:ascii="Times New Roman" w:hAnsi="Times New Roman" w:cs="Times New Roman"/>
          <w:sz w:val="24"/>
          <w:szCs w:val="24"/>
        </w:rPr>
        <w:t xml:space="preserve">wykształcenia oraz </w:t>
      </w:r>
      <w:r w:rsidRPr="00FB0831">
        <w:rPr>
          <w:rFonts w:ascii="Times New Roman" w:hAnsi="Times New Roman" w:cs="Times New Roman"/>
          <w:sz w:val="24"/>
          <w:szCs w:val="24"/>
        </w:rPr>
        <w:t xml:space="preserve">kwalifikacji zawodowych opisany w Rozdziale IX pkt. 2 </w:t>
      </w:r>
      <w:proofErr w:type="spellStart"/>
      <w:r w:rsidRPr="00FB0831">
        <w:rPr>
          <w:rFonts w:ascii="Times New Roman" w:hAnsi="Times New Roman" w:cs="Times New Roman"/>
          <w:sz w:val="24"/>
          <w:szCs w:val="24"/>
        </w:rPr>
        <w:t>ppkt</w:t>
      </w:r>
      <w:proofErr w:type="spellEnd"/>
      <w:r w:rsidRPr="00FB0831">
        <w:rPr>
          <w:rFonts w:ascii="Times New Roman" w:hAnsi="Times New Roman" w:cs="Times New Roman"/>
          <w:sz w:val="24"/>
          <w:szCs w:val="24"/>
        </w:rPr>
        <w:t xml:space="preserve">. 4) </w:t>
      </w:r>
      <w:r w:rsidR="0049779F" w:rsidRPr="0049779F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="0049779F">
        <w:rPr>
          <w:rFonts w:ascii="Times New Roman" w:hAnsi="Times New Roman" w:cs="Times New Roman"/>
          <w:sz w:val="24"/>
          <w:szCs w:val="24"/>
        </w:rPr>
        <w:t xml:space="preserve"> /c</w:t>
      </w:r>
      <w:r w:rsidR="00BA1730">
        <w:rPr>
          <w:rFonts w:ascii="Times New Roman" w:hAnsi="Times New Roman" w:cs="Times New Roman"/>
          <w:sz w:val="24"/>
          <w:szCs w:val="24"/>
        </w:rPr>
        <w:t xml:space="preserve">) </w:t>
      </w:r>
      <w:r w:rsidRPr="00BA1730">
        <w:rPr>
          <w:rFonts w:ascii="Times New Roman" w:hAnsi="Times New Roman" w:cs="Times New Roman"/>
          <w:sz w:val="24"/>
          <w:szCs w:val="24"/>
        </w:rPr>
        <w:t>SWZ spełnia/</w:t>
      </w:r>
      <w:proofErr w:type="spellStart"/>
      <w:r w:rsidRPr="00BA1730">
        <w:rPr>
          <w:rFonts w:ascii="Times New Roman" w:hAnsi="Times New Roman" w:cs="Times New Roman"/>
          <w:sz w:val="24"/>
          <w:szCs w:val="24"/>
        </w:rPr>
        <w:t>ają</w:t>
      </w:r>
      <w:proofErr w:type="spellEnd"/>
      <w:r w:rsidRPr="00BA1730">
        <w:rPr>
          <w:rFonts w:ascii="Times New Roman" w:hAnsi="Times New Roman" w:cs="Times New Roman"/>
          <w:sz w:val="24"/>
          <w:szCs w:val="24"/>
        </w:rPr>
        <w:t xml:space="preserve"> w naszym imieniu Wykonawca/y:</w:t>
      </w:r>
    </w:p>
    <w:p w14:paraId="2BCC4D4B" w14:textId="77777777" w:rsidR="001C3937" w:rsidRDefault="001C3937" w:rsidP="001C3937">
      <w:pPr>
        <w:ind w:left="360"/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1C3937" w14:paraId="092E323C" w14:textId="77777777" w:rsidTr="0027506A">
        <w:tc>
          <w:tcPr>
            <w:tcW w:w="2265" w:type="dxa"/>
            <w:shd w:val="clear" w:color="auto" w:fill="E7E6E6" w:themeFill="background2"/>
          </w:tcPr>
          <w:p w14:paraId="57BE0F2F" w14:textId="77777777" w:rsidR="001C3937" w:rsidRPr="00B2571A" w:rsidRDefault="001C3937" w:rsidP="0027506A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31596F38" w14:textId="77777777" w:rsidR="001C3937" w:rsidRDefault="001C3937" w:rsidP="0027506A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 xml:space="preserve">Siedziba </w:t>
            </w:r>
          </w:p>
          <w:p w14:paraId="4F0C7575" w14:textId="77777777" w:rsidR="001C3937" w:rsidRPr="00B2571A" w:rsidRDefault="001C3937" w:rsidP="0027506A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2C02F999" w14:textId="77777777" w:rsidR="001C3937" w:rsidRPr="00B2571A" w:rsidRDefault="001C3937" w:rsidP="00275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Roboty budowlane, dostawy, usługi, które będą wykonywane przez Wykonawcę</w:t>
            </w:r>
          </w:p>
        </w:tc>
      </w:tr>
      <w:tr w:rsidR="001C3937" w14:paraId="1770ACB0" w14:textId="77777777" w:rsidTr="0027506A">
        <w:tc>
          <w:tcPr>
            <w:tcW w:w="2265" w:type="dxa"/>
          </w:tcPr>
          <w:p w14:paraId="4C49DE7E" w14:textId="77777777" w:rsidR="001C3937" w:rsidRDefault="001C3937" w:rsidP="0027506A"/>
        </w:tc>
        <w:tc>
          <w:tcPr>
            <w:tcW w:w="2265" w:type="dxa"/>
          </w:tcPr>
          <w:p w14:paraId="48E9788A" w14:textId="77777777" w:rsidR="001C3937" w:rsidRDefault="001C3937" w:rsidP="0027506A"/>
        </w:tc>
        <w:tc>
          <w:tcPr>
            <w:tcW w:w="4537" w:type="dxa"/>
          </w:tcPr>
          <w:p w14:paraId="3FC22E22" w14:textId="77777777" w:rsidR="001C3937" w:rsidRDefault="001C3937" w:rsidP="0027506A"/>
        </w:tc>
      </w:tr>
      <w:tr w:rsidR="001C3937" w14:paraId="5B4BCFD7" w14:textId="77777777" w:rsidTr="0027506A">
        <w:tc>
          <w:tcPr>
            <w:tcW w:w="2265" w:type="dxa"/>
          </w:tcPr>
          <w:p w14:paraId="589DA9B6" w14:textId="77777777" w:rsidR="001C3937" w:rsidRDefault="001C3937" w:rsidP="0027506A"/>
        </w:tc>
        <w:tc>
          <w:tcPr>
            <w:tcW w:w="2265" w:type="dxa"/>
          </w:tcPr>
          <w:p w14:paraId="338499CA" w14:textId="77777777" w:rsidR="001C3937" w:rsidRDefault="001C3937" w:rsidP="0027506A"/>
        </w:tc>
        <w:tc>
          <w:tcPr>
            <w:tcW w:w="4537" w:type="dxa"/>
          </w:tcPr>
          <w:p w14:paraId="010C98BA" w14:textId="77777777" w:rsidR="001C3937" w:rsidRDefault="001C3937" w:rsidP="0027506A"/>
        </w:tc>
      </w:tr>
      <w:tr w:rsidR="001C3937" w14:paraId="3FB20862" w14:textId="77777777" w:rsidTr="0027506A">
        <w:tc>
          <w:tcPr>
            <w:tcW w:w="2265" w:type="dxa"/>
          </w:tcPr>
          <w:p w14:paraId="067154C2" w14:textId="77777777" w:rsidR="001C3937" w:rsidRDefault="001C3937" w:rsidP="0027506A"/>
        </w:tc>
        <w:tc>
          <w:tcPr>
            <w:tcW w:w="2265" w:type="dxa"/>
          </w:tcPr>
          <w:p w14:paraId="44CD59C3" w14:textId="77777777" w:rsidR="001C3937" w:rsidRDefault="001C3937" w:rsidP="0027506A"/>
        </w:tc>
        <w:tc>
          <w:tcPr>
            <w:tcW w:w="4537" w:type="dxa"/>
          </w:tcPr>
          <w:p w14:paraId="14F96C07" w14:textId="77777777" w:rsidR="001C3937" w:rsidRDefault="001C3937" w:rsidP="0027506A"/>
        </w:tc>
      </w:tr>
      <w:tr w:rsidR="001C3937" w14:paraId="7DD3E1BC" w14:textId="77777777" w:rsidTr="0027506A">
        <w:tc>
          <w:tcPr>
            <w:tcW w:w="2265" w:type="dxa"/>
          </w:tcPr>
          <w:p w14:paraId="2BF86827" w14:textId="77777777" w:rsidR="001C3937" w:rsidRDefault="001C3937" w:rsidP="0027506A"/>
        </w:tc>
        <w:tc>
          <w:tcPr>
            <w:tcW w:w="2265" w:type="dxa"/>
          </w:tcPr>
          <w:p w14:paraId="73C05DC2" w14:textId="77777777" w:rsidR="001C3937" w:rsidRDefault="001C3937" w:rsidP="0027506A"/>
        </w:tc>
        <w:tc>
          <w:tcPr>
            <w:tcW w:w="4537" w:type="dxa"/>
          </w:tcPr>
          <w:p w14:paraId="35D9C128" w14:textId="77777777" w:rsidR="001C3937" w:rsidRDefault="001C3937" w:rsidP="0027506A"/>
        </w:tc>
      </w:tr>
    </w:tbl>
    <w:p w14:paraId="4487F111" w14:textId="77777777" w:rsidR="001C3937" w:rsidRDefault="001C3937" w:rsidP="001C3937"/>
    <w:p w14:paraId="652CACE3" w14:textId="225528D1" w:rsidR="001C3937" w:rsidRPr="00BA1730" w:rsidRDefault="001C3937" w:rsidP="00BA1730">
      <w:pPr>
        <w:pStyle w:val="Akapitzlist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FB0831">
        <w:rPr>
          <w:rFonts w:ascii="Times New Roman" w:hAnsi="Times New Roman" w:cs="Times New Roman"/>
          <w:sz w:val="24"/>
          <w:szCs w:val="24"/>
        </w:rPr>
        <w:t xml:space="preserve">Warunek dotyczący </w:t>
      </w:r>
      <w:r w:rsidR="00BA1730">
        <w:rPr>
          <w:rFonts w:ascii="Times New Roman" w:hAnsi="Times New Roman" w:cs="Times New Roman"/>
          <w:sz w:val="24"/>
          <w:szCs w:val="24"/>
        </w:rPr>
        <w:t xml:space="preserve">wykształcenia oraz </w:t>
      </w:r>
      <w:r w:rsidRPr="00FB0831">
        <w:rPr>
          <w:rFonts w:ascii="Times New Roman" w:hAnsi="Times New Roman" w:cs="Times New Roman"/>
          <w:sz w:val="24"/>
          <w:szCs w:val="24"/>
        </w:rPr>
        <w:t xml:space="preserve">kwalifikacji zawodowych opisany w Rozdziale IX pkt. 2 </w:t>
      </w:r>
      <w:proofErr w:type="spellStart"/>
      <w:r w:rsidRPr="00FB0831">
        <w:rPr>
          <w:rFonts w:ascii="Times New Roman" w:hAnsi="Times New Roman" w:cs="Times New Roman"/>
          <w:sz w:val="24"/>
          <w:szCs w:val="24"/>
        </w:rPr>
        <w:t>ppkt</w:t>
      </w:r>
      <w:proofErr w:type="spellEnd"/>
      <w:r w:rsidRPr="00FB0831">
        <w:rPr>
          <w:rFonts w:ascii="Times New Roman" w:hAnsi="Times New Roman" w:cs="Times New Roman"/>
          <w:sz w:val="24"/>
          <w:szCs w:val="24"/>
        </w:rPr>
        <w:t xml:space="preserve">. 4) </w:t>
      </w:r>
      <w:r w:rsidR="0049779F" w:rsidRPr="0049779F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="00BA1730" w:rsidRPr="0049779F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49779F">
        <w:rPr>
          <w:rFonts w:ascii="Times New Roman" w:hAnsi="Times New Roman" w:cs="Times New Roman"/>
          <w:sz w:val="24"/>
          <w:szCs w:val="24"/>
        </w:rPr>
        <w:t xml:space="preserve"> /d)</w:t>
      </w:r>
      <w:r w:rsidR="00BA1730">
        <w:rPr>
          <w:rFonts w:ascii="Times New Roman" w:hAnsi="Times New Roman" w:cs="Times New Roman"/>
          <w:sz w:val="24"/>
          <w:szCs w:val="24"/>
        </w:rPr>
        <w:t xml:space="preserve"> </w:t>
      </w:r>
      <w:r w:rsidRPr="00BA1730">
        <w:rPr>
          <w:rFonts w:ascii="Times New Roman" w:hAnsi="Times New Roman" w:cs="Times New Roman"/>
          <w:sz w:val="24"/>
          <w:szCs w:val="24"/>
        </w:rPr>
        <w:t>SWZ spełnia/</w:t>
      </w:r>
      <w:proofErr w:type="spellStart"/>
      <w:r w:rsidRPr="00BA1730">
        <w:rPr>
          <w:rFonts w:ascii="Times New Roman" w:hAnsi="Times New Roman" w:cs="Times New Roman"/>
          <w:sz w:val="24"/>
          <w:szCs w:val="24"/>
        </w:rPr>
        <w:t>ają</w:t>
      </w:r>
      <w:proofErr w:type="spellEnd"/>
      <w:r w:rsidRPr="00BA1730">
        <w:rPr>
          <w:rFonts w:ascii="Times New Roman" w:hAnsi="Times New Roman" w:cs="Times New Roman"/>
          <w:sz w:val="24"/>
          <w:szCs w:val="24"/>
        </w:rPr>
        <w:t xml:space="preserve"> w naszym imieniu Wykonawca/y:</w:t>
      </w:r>
    </w:p>
    <w:p w14:paraId="7DF17473" w14:textId="77777777" w:rsidR="001C3937" w:rsidRDefault="001C3937" w:rsidP="001C3937">
      <w:pPr>
        <w:ind w:left="360"/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1C3937" w14:paraId="19D75DD8" w14:textId="77777777" w:rsidTr="0027506A">
        <w:tc>
          <w:tcPr>
            <w:tcW w:w="2265" w:type="dxa"/>
            <w:shd w:val="clear" w:color="auto" w:fill="E7E6E6" w:themeFill="background2"/>
          </w:tcPr>
          <w:p w14:paraId="330D66E0" w14:textId="77777777" w:rsidR="001C3937" w:rsidRPr="00B2571A" w:rsidRDefault="001C3937" w:rsidP="0027506A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24306609" w14:textId="77777777" w:rsidR="001C3937" w:rsidRDefault="001C3937" w:rsidP="0027506A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 xml:space="preserve">Siedziba </w:t>
            </w:r>
          </w:p>
          <w:p w14:paraId="6FC725C2" w14:textId="77777777" w:rsidR="001C3937" w:rsidRPr="00B2571A" w:rsidRDefault="001C3937" w:rsidP="0027506A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4600700C" w14:textId="77777777" w:rsidR="001C3937" w:rsidRPr="00B2571A" w:rsidRDefault="001C3937" w:rsidP="00275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Roboty budowlane, dostawy, usługi, które będą wykonywane przez Wykonawcę</w:t>
            </w:r>
          </w:p>
        </w:tc>
      </w:tr>
      <w:tr w:rsidR="001C3937" w14:paraId="28C8E2D8" w14:textId="77777777" w:rsidTr="0027506A">
        <w:tc>
          <w:tcPr>
            <w:tcW w:w="2265" w:type="dxa"/>
          </w:tcPr>
          <w:p w14:paraId="7637E701" w14:textId="77777777" w:rsidR="001C3937" w:rsidRDefault="001C3937" w:rsidP="0027506A"/>
        </w:tc>
        <w:tc>
          <w:tcPr>
            <w:tcW w:w="2265" w:type="dxa"/>
          </w:tcPr>
          <w:p w14:paraId="59A612C3" w14:textId="77777777" w:rsidR="001C3937" w:rsidRDefault="001C3937" w:rsidP="0027506A"/>
        </w:tc>
        <w:tc>
          <w:tcPr>
            <w:tcW w:w="4537" w:type="dxa"/>
          </w:tcPr>
          <w:p w14:paraId="532AB75A" w14:textId="77777777" w:rsidR="001C3937" w:rsidRDefault="001C3937" w:rsidP="0027506A"/>
        </w:tc>
      </w:tr>
      <w:tr w:rsidR="001C3937" w14:paraId="0157D4CA" w14:textId="77777777" w:rsidTr="0027506A">
        <w:tc>
          <w:tcPr>
            <w:tcW w:w="2265" w:type="dxa"/>
          </w:tcPr>
          <w:p w14:paraId="3DB34891" w14:textId="77777777" w:rsidR="001C3937" w:rsidRDefault="001C3937" w:rsidP="0027506A"/>
        </w:tc>
        <w:tc>
          <w:tcPr>
            <w:tcW w:w="2265" w:type="dxa"/>
          </w:tcPr>
          <w:p w14:paraId="21F3C330" w14:textId="77777777" w:rsidR="001C3937" w:rsidRDefault="001C3937" w:rsidP="0027506A"/>
        </w:tc>
        <w:tc>
          <w:tcPr>
            <w:tcW w:w="4537" w:type="dxa"/>
          </w:tcPr>
          <w:p w14:paraId="1F93BA1E" w14:textId="77777777" w:rsidR="001C3937" w:rsidRDefault="001C3937" w:rsidP="0027506A"/>
        </w:tc>
      </w:tr>
      <w:tr w:rsidR="001C3937" w14:paraId="724FBB11" w14:textId="77777777" w:rsidTr="0027506A">
        <w:tc>
          <w:tcPr>
            <w:tcW w:w="2265" w:type="dxa"/>
          </w:tcPr>
          <w:p w14:paraId="218AEC3A" w14:textId="77777777" w:rsidR="001C3937" w:rsidRDefault="001C3937" w:rsidP="0027506A"/>
        </w:tc>
        <w:tc>
          <w:tcPr>
            <w:tcW w:w="2265" w:type="dxa"/>
          </w:tcPr>
          <w:p w14:paraId="6995324E" w14:textId="77777777" w:rsidR="001C3937" w:rsidRDefault="001C3937" w:rsidP="0027506A"/>
        </w:tc>
        <w:tc>
          <w:tcPr>
            <w:tcW w:w="4537" w:type="dxa"/>
          </w:tcPr>
          <w:p w14:paraId="1BB7B963" w14:textId="77777777" w:rsidR="001C3937" w:rsidRDefault="001C3937" w:rsidP="0027506A"/>
        </w:tc>
      </w:tr>
      <w:tr w:rsidR="001C3937" w14:paraId="6BB1AE1B" w14:textId="77777777" w:rsidTr="0027506A">
        <w:tc>
          <w:tcPr>
            <w:tcW w:w="2265" w:type="dxa"/>
          </w:tcPr>
          <w:p w14:paraId="77C86C8A" w14:textId="77777777" w:rsidR="001C3937" w:rsidRDefault="001C3937" w:rsidP="0027506A"/>
        </w:tc>
        <w:tc>
          <w:tcPr>
            <w:tcW w:w="2265" w:type="dxa"/>
          </w:tcPr>
          <w:p w14:paraId="5EF8E397" w14:textId="77777777" w:rsidR="001C3937" w:rsidRDefault="001C3937" w:rsidP="0027506A"/>
        </w:tc>
        <w:tc>
          <w:tcPr>
            <w:tcW w:w="4537" w:type="dxa"/>
          </w:tcPr>
          <w:p w14:paraId="0D4002A2" w14:textId="77777777" w:rsidR="001C3937" w:rsidRDefault="001C3937" w:rsidP="0027506A"/>
        </w:tc>
      </w:tr>
    </w:tbl>
    <w:p w14:paraId="77D75481" w14:textId="77777777" w:rsidR="00585A24" w:rsidRDefault="00585A24" w:rsidP="00585A24"/>
    <w:p w14:paraId="18D6F3CC" w14:textId="1605802D" w:rsidR="0042685F" w:rsidRPr="00FB0831" w:rsidRDefault="00BA1730" w:rsidP="0042685F">
      <w:pPr>
        <w:pStyle w:val="Akapitzlist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Warunek dotyczący sytuacji ekonomicznej lub </w:t>
      </w:r>
      <w:r w:rsidR="00834017">
        <w:rPr>
          <w:rFonts w:ascii="Times New Roman" w:hAnsi="Times New Roman" w:cs="Times New Roman"/>
          <w:sz w:val="24"/>
          <w:szCs w:val="24"/>
        </w:rPr>
        <w:t xml:space="preserve">finansowej </w:t>
      </w:r>
      <w:r w:rsidR="0042685F" w:rsidRPr="00FB0831">
        <w:rPr>
          <w:rFonts w:ascii="Times New Roman" w:hAnsi="Times New Roman" w:cs="Times New Roman"/>
          <w:sz w:val="24"/>
          <w:szCs w:val="24"/>
        </w:rPr>
        <w:t>opisa</w:t>
      </w:r>
      <w:r w:rsidR="00834017">
        <w:rPr>
          <w:rFonts w:ascii="Times New Roman" w:hAnsi="Times New Roman" w:cs="Times New Roman"/>
          <w:sz w:val="24"/>
          <w:szCs w:val="24"/>
        </w:rPr>
        <w:t xml:space="preserve">ny w Rozdziale IX pkt. 2 </w:t>
      </w:r>
      <w:proofErr w:type="spellStart"/>
      <w:r w:rsidR="00834017">
        <w:rPr>
          <w:rFonts w:ascii="Times New Roman" w:hAnsi="Times New Roman" w:cs="Times New Roman"/>
          <w:sz w:val="24"/>
          <w:szCs w:val="24"/>
        </w:rPr>
        <w:t>ppkt</w:t>
      </w:r>
      <w:proofErr w:type="spellEnd"/>
      <w:r w:rsidR="00834017">
        <w:rPr>
          <w:rFonts w:ascii="Times New Roman" w:hAnsi="Times New Roman" w:cs="Times New Roman"/>
          <w:sz w:val="24"/>
          <w:szCs w:val="24"/>
        </w:rPr>
        <w:t xml:space="preserve">. 3) </w:t>
      </w:r>
      <w:r w:rsidR="0042685F" w:rsidRPr="00FB0831">
        <w:rPr>
          <w:rFonts w:ascii="Times New Roman" w:hAnsi="Times New Roman" w:cs="Times New Roman"/>
          <w:sz w:val="24"/>
          <w:szCs w:val="24"/>
        </w:rPr>
        <w:t>SWZ spełnia/</w:t>
      </w:r>
      <w:proofErr w:type="spellStart"/>
      <w:r w:rsidR="0042685F" w:rsidRPr="00FB0831">
        <w:rPr>
          <w:rFonts w:ascii="Times New Roman" w:hAnsi="Times New Roman" w:cs="Times New Roman"/>
          <w:sz w:val="24"/>
          <w:szCs w:val="24"/>
        </w:rPr>
        <w:t>ają</w:t>
      </w:r>
      <w:proofErr w:type="spellEnd"/>
      <w:r w:rsidR="0042685F" w:rsidRPr="00FB0831">
        <w:rPr>
          <w:rFonts w:ascii="Times New Roman" w:hAnsi="Times New Roman" w:cs="Times New Roman"/>
          <w:sz w:val="24"/>
          <w:szCs w:val="24"/>
        </w:rPr>
        <w:t xml:space="preserve"> w naszym imieniu Wykonawca/y:</w:t>
      </w:r>
    </w:p>
    <w:p w14:paraId="09539AFA" w14:textId="77777777" w:rsidR="0042685F" w:rsidRDefault="0042685F" w:rsidP="0042685F">
      <w:pPr>
        <w:pStyle w:val="Akapitzlist"/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265"/>
        <w:gridCol w:w="2265"/>
        <w:gridCol w:w="4537"/>
      </w:tblGrid>
      <w:tr w:rsidR="0042685F" w14:paraId="4B9971E8" w14:textId="77777777" w:rsidTr="0027506A">
        <w:tc>
          <w:tcPr>
            <w:tcW w:w="2265" w:type="dxa"/>
            <w:shd w:val="clear" w:color="auto" w:fill="E7E6E6" w:themeFill="background2"/>
          </w:tcPr>
          <w:p w14:paraId="676D0F55" w14:textId="77777777" w:rsidR="0042685F" w:rsidRPr="00B2571A" w:rsidRDefault="0042685F" w:rsidP="0027506A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Pełna nazwa Wykonawcy</w:t>
            </w:r>
          </w:p>
        </w:tc>
        <w:tc>
          <w:tcPr>
            <w:tcW w:w="2265" w:type="dxa"/>
            <w:shd w:val="clear" w:color="auto" w:fill="E7E6E6" w:themeFill="background2"/>
          </w:tcPr>
          <w:p w14:paraId="5DF217A7" w14:textId="77777777" w:rsidR="0042685F" w:rsidRDefault="0042685F" w:rsidP="0027506A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 xml:space="preserve">Siedziba </w:t>
            </w:r>
          </w:p>
          <w:p w14:paraId="2B825176" w14:textId="77777777" w:rsidR="0042685F" w:rsidRPr="00B2571A" w:rsidRDefault="0042685F" w:rsidP="0027506A">
            <w:pPr>
              <w:jc w:val="center"/>
              <w:rPr>
                <w:b/>
                <w:bCs/>
              </w:rPr>
            </w:pPr>
            <w:r w:rsidRPr="00B2571A">
              <w:rPr>
                <w:b/>
                <w:bCs/>
              </w:rPr>
              <w:t>(ulica, miejscowość)</w:t>
            </w:r>
          </w:p>
        </w:tc>
        <w:tc>
          <w:tcPr>
            <w:tcW w:w="4537" w:type="dxa"/>
            <w:shd w:val="clear" w:color="auto" w:fill="E7E6E6" w:themeFill="background2"/>
          </w:tcPr>
          <w:p w14:paraId="417BF602" w14:textId="77777777" w:rsidR="0042685F" w:rsidRPr="00B2571A" w:rsidRDefault="0042685F" w:rsidP="002750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Roboty budowlane, dostawy, usługi, które będą wykonywane przez Wykonawcę</w:t>
            </w:r>
          </w:p>
        </w:tc>
      </w:tr>
      <w:tr w:rsidR="0042685F" w14:paraId="1D2E6534" w14:textId="77777777" w:rsidTr="0027506A">
        <w:tc>
          <w:tcPr>
            <w:tcW w:w="2265" w:type="dxa"/>
          </w:tcPr>
          <w:p w14:paraId="58B3C08C" w14:textId="77777777" w:rsidR="0042685F" w:rsidRDefault="0042685F" w:rsidP="0027506A"/>
        </w:tc>
        <w:tc>
          <w:tcPr>
            <w:tcW w:w="2265" w:type="dxa"/>
          </w:tcPr>
          <w:p w14:paraId="02EEB0F3" w14:textId="77777777" w:rsidR="0042685F" w:rsidRDefault="0042685F" w:rsidP="0027506A"/>
        </w:tc>
        <w:tc>
          <w:tcPr>
            <w:tcW w:w="4537" w:type="dxa"/>
          </w:tcPr>
          <w:p w14:paraId="1A0717F2" w14:textId="77777777" w:rsidR="0042685F" w:rsidRDefault="0042685F" w:rsidP="0027506A"/>
        </w:tc>
      </w:tr>
      <w:tr w:rsidR="0042685F" w14:paraId="69032634" w14:textId="77777777" w:rsidTr="0027506A">
        <w:tc>
          <w:tcPr>
            <w:tcW w:w="2265" w:type="dxa"/>
          </w:tcPr>
          <w:p w14:paraId="17ED2E8C" w14:textId="77777777" w:rsidR="0042685F" w:rsidRDefault="0042685F" w:rsidP="0027506A"/>
        </w:tc>
        <w:tc>
          <w:tcPr>
            <w:tcW w:w="2265" w:type="dxa"/>
          </w:tcPr>
          <w:p w14:paraId="011F5C3F" w14:textId="77777777" w:rsidR="0042685F" w:rsidRDefault="0042685F" w:rsidP="0027506A"/>
        </w:tc>
        <w:tc>
          <w:tcPr>
            <w:tcW w:w="4537" w:type="dxa"/>
          </w:tcPr>
          <w:p w14:paraId="2B2296E2" w14:textId="77777777" w:rsidR="0042685F" w:rsidRDefault="0042685F" w:rsidP="0027506A"/>
        </w:tc>
      </w:tr>
      <w:tr w:rsidR="0042685F" w14:paraId="08758625" w14:textId="77777777" w:rsidTr="0027506A">
        <w:tc>
          <w:tcPr>
            <w:tcW w:w="2265" w:type="dxa"/>
          </w:tcPr>
          <w:p w14:paraId="38DD96E2" w14:textId="77777777" w:rsidR="0042685F" w:rsidRDefault="0042685F" w:rsidP="0027506A"/>
        </w:tc>
        <w:tc>
          <w:tcPr>
            <w:tcW w:w="2265" w:type="dxa"/>
          </w:tcPr>
          <w:p w14:paraId="27F2332C" w14:textId="77777777" w:rsidR="0042685F" w:rsidRDefault="0042685F" w:rsidP="0027506A"/>
        </w:tc>
        <w:tc>
          <w:tcPr>
            <w:tcW w:w="4537" w:type="dxa"/>
          </w:tcPr>
          <w:p w14:paraId="11A1D503" w14:textId="77777777" w:rsidR="0042685F" w:rsidRDefault="0042685F" w:rsidP="0027506A"/>
        </w:tc>
      </w:tr>
    </w:tbl>
    <w:p w14:paraId="65FC10AD" w14:textId="77777777" w:rsidR="00C37CD2" w:rsidRDefault="00C37CD2" w:rsidP="008B3C7B">
      <w:pPr>
        <w:widowControl w:val="0"/>
        <w:adjustRightInd w:val="0"/>
        <w:jc w:val="both"/>
        <w:textAlignment w:val="baseline"/>
        <w:rPr>
          <w:i/>
          <w:sz w:val="22"/>
          <w:szCs w:val="22"/>
        </w:rPr>
      </w:pPr>
    </w:p>
    <w:p w14:paraId="1218A620" w14:textId="77777777" w:rsidR="0000184A" w:rsidRPr="005E622E" w:rsidRDefault="0000184A" w:rsidP="008B3C7B">
      <w:pPr>
        <w:widowControl w:val="0"/>
        <w:adjustRightInd w:val="0"/>
        <w:jc w:val="both"/>
        <w:textAlignment w:val="baseline"/>
        <w:rPr>
          <w:i/>
          <w:sz w:val="22"/>
          <w:szCs w:val="22"/>
        </w:rPr>
      </w:pPr>
      <w:r w:rsidRPr="005E622E">
        <w:rPr>
          <w:i/>
          <w:sz w:val="22"/>
          <w:szCs w:val="22"/>
        </w:rPr>
        <w:t>.......................................</w:t>
      </w:r>
    </w:p>
    <w:p w14:paraId="56A9D4F8" w14:textId="7744EC8C" w:rsidR="00106AC7" w:rsidRPr="005A2D36" w:rsidRDefault="0000184A" w:rsidP="005A2D36">
      <w:pPr>
        <w:widowControl w:val="0"/>
        <w:adjustRightInd w:val="0"/>
        <w:jc w:val="both"/>
        <w:textAlignment w:val="baseline"/>
        <w:rPr>
          <w:i/>
        </w:rPr>
      </w:pPr>
      <w:r w:rsidRPr="000719DC">
        <w:rPr>
          <w:i/>
          <w:vertAlign w:val="superscript"/>
        </w:rPr>
        <w:t xml:space="preserve">           (miejscowość, data)        </w:t>
      </w:r>
      <w:r w:rsidRPr="005E622E">
        <w:rPr>
          <w:i/>
          <w:sz w:val="22"/>
          <w:szCs w:val="22"/>
        </w:rPr>
        <w:t>...........................................................</w:t>
      </w:r>
      <w:r w:rsidR="005E622E">
        <w:rPr>
          <w:i/>
          <w:sz w:val="22"/>
          <w:szCs w:val="22"/>
        </w:rPr>
        <w:t>.....................</w:t>
      </w:r>
      <w:r w:rsidRPr="005E622E">
        <w:rPr>
          <w:i/>
          <w:sz w:val="22"/>
          <w:szCs w:val="22"/>
        </w:rPr>
        <w:t>.......</w:t>
      </w:r>
      <w:r w:rsidR="005A2D36">
        <w:rPr>
          <w:i/>
          <w:sz w:val="22"/>
          <w:szCs w:val="22"/>
        </w:rPr>
        <w:br/>
      </w:r>
      <w:r w:rsidR="005A2D36">
        <w:rPr>
          <w:i/>
          <w:sz w:val="22"/>
          <w:szCs w:val="22"/>
        </w:rPr>
        <w:lastRenderedPageBreak/>
        <w:t xml:space="preserve">                                                                   </w:t>
      </w:r>
      <w:r w:rsidR="00585A24">
        <w:rPr>
          <w:i/>
          <w:sz w:val="22"/>
          <w:szCs w:val="22"/>
        </w:rPr>
        <w:t xml:space="preserve">  </w:t>
      </w:r>
      <w:r w:rsidR="00585A24">
        <w:rPr>
          <w:i/>
          <w:sz w:val="22"/>
          <w:szCs w:val="22"/>
        </w:rPr>
        <w:tab/>
      </w:r>
      <w:r w:rsidR="00585A24">
        <w:rPr>
          <w:i/>
          <w:sz w:val="22"/>
          <w:szCs w:val="22"/>
        </w:rPr>
        <w:tab/>
      </w:r>
      <w:r w:rsidR="00585A24">
        <w:rPr>
          <w:i/>
          <w:sz w:val="22"/>
          <w:szCs w:val="22"/>
        </w:rPr>
        <w:tab/>
      </w:r>
      <w:r w:rsidR="00585A24">
        <w:rPr>
          <w:i/>
          <w:sz w:val="22"/>
          <w:szCs w:val="22"/>
        </w:rPr>
        <w:tab/>
      </w:r>
      <w:r w:rsidR="00FD06FE" w:rsidRPr="000719DC">
        <w:rPr>
          <w:i/>
          <w:iCs/>
          <w:vertAlign w:val="superscript"/>
        </w:rPr>
        <w:t xml:space="preserve"> </w:t>
      </w:r>
      <w:r w:rsidRPr="000719DC">
        <w:rPr>
          <w:i/>
          <w:iCs/>
          <w:vertAlign w:val="superscript"/>
        </w:rPr>
        <w:t>(</w:t>
      </w:r>
      <w:r w:rsidR="00585A24">
        <w:rPr>
          <w:i/>
          <w:iCs/>
          <w:vertAlign w:val="superscript"/>
        </w:rPr>
        <w:t>podpis)</w:t>
      </w:r>
    </w:p>
    <w:sectPr w:rsidR="00106AC7" w:rsidRPr="005A2D36" w:rsidSect="008F3B27">
      <w:headerReference w:type="default" r:id="rId8"/>
      <w:footerReference w:type="even" r:id="rId9"/>
      <w:footerReference w:type="default" r:id="rId10"/>
      <w:pgSz w:w="11906" w:h="16838"/>
      <w:pgMar w:top="1418" w:right="1418" w:bottom="1135" w:left="1418" w:header="709" w:footer="3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06695A" w14:textId="77777777" w:rsidR="002C53CB" w:rsidRDefault="002C53CB">
      <w:r>
        <w:separator/>
      </w:r>
    </w:p>
  </w:endnote>
  <w:endnote w:type="continuationSeparator" w:id="0">
    <w:p w14:paraId="7DD2D39E" w14:textId="77777777" w:rsidR="002C53CB" w:rsidRDefault="002C5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2CA4A" w14:textId="77777777" w:rsidR="009A4CD3" w:rsidRDefault="002904F1" w:rsidP="004704CB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9A4CD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A674A67" w14:textId="77777777" w:rsidR="009A4CD3" w:rsidRDefault="009A4CD3" w:rsidP="00336EE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62B44" w14:textId="77777777" w:rsidR="009A4CD3" w:rsidRDefault="009A4CD3" w:rsidP="004704CB">
    <w:pPr>
      <w:pStyle w:val="Stopka"/>
      <w:framePr w:wrap="around" w:vAnchor="text" w:hAnchor="margin" w:xAlign="right" w:y="1"/>
      <w:rPr>
        <w:rStyle w:val="Numerstrony"/>
      </w:rPr>
    </w:pPr>
  </w:p>
  <w:p w14:paraId="3F369AB5" w14:textId="03DA602F" w:rsidR="009A4CD3" w:rsidRDefault="004B3533" w:rsidP="00336EEB">
    <w:pPr>
      <w:pStyle w:val="Stopka"/>
      <w:tabs>
        <w:tab w:val="clear" w:pos="4536"/>
      </w:tabs>
      <w:jc w:val="center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728" behindDoc="0" locked="0" layoutInCell="1" allowOverlap="1" wp14:anchorId="403E4113" wp14:editId="09B8712C">
              <wp:simplePos x="0" y="0"/>
              <wp:positionH relativeFrom="column">
                <wp:posOffset>-48895</wp:posOffset>
              </wp:positionH>
              <wp:positionV relativeFrom="paragraph">
                <wp:posOffset>110489</wp:posOffset>
              </wp:positionV>
              <wp:extent cx="582930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293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3AE393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3.85pt,8.7pt" to="455.1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"/>
          </w:pict>
        </mc:Fallback>
      </mc:AlternateContent>
    </w:r>
  </w:p>
  <w:p w14:paraId="2CD9E4C7" w14:textId="77777777" w:rsidR="009A4CD3" w:rsidRDefault="009A4CD3" w:rsidP="00336EEB">
    <w:pPr>
      <w:pStyle w:val="Stopka"/>
      <w:ind w:right="360"/>
    </w:pPr>
    <w:r>
      <w:rPr>
        <w:rFonts w:ascii="Arial" w:hAnsi="Arial"/>
        <w:sz w:val="18"/>
        <w:szCs w:val="18"/>
      </w:rPr>
      <w:tab/>
    </w:r>
    <w:r>
      <w:rPr>
        <w:rFonts w:ascii="Arial" w:hAnsi="Arial"/>
        <w:sz w:val="18"/>
        <w:szCs w:val="18"/>
      </w:rPr>
      <w:tab/>
    </w:r>
    <w:r>
      <w:rPr>
        <w:rStyle w:val="Numerstrony"/>
        <w:rFonts w:ascii="Arial" w:hAnsi="Arial"/>
        <w:sz w:val="18"/>
        <w:szCs w:val="18"/>
      </w:rPr>
      <w:t xml:space="preserve">Strona: </w:t>
    </w:r>
    <w:r w:rsidR="002904F1">
      <w:rPr>
        <w:rStyle w:val="Numerstrony"/>
        <w:rFonts w:ascii="Arial" w:hAnsi="Arial"/>
        <w:sz w:val="18"/>
        <w:szCs w:val="18"/>
      </w:rPr>
      <w:fldChar w:fldCharType="begin"/>
    </w:r>
    <w:r>
      <w:rPr>
        <w:rStyle w:val="Numerstrony"/>
        <w:rFonts w:ascii="Arial" w:hAnsi="Arial"/>
        <w:sz w:val="18"/>
        <w:szCs w:val="18"/>
      </w:rPr>
      <w:instrText xml:space="preserve"> PAGE </w:instrText>
    </w:r>
    <w:r w:rsidR="002904F1">
      <w:rPr>
        <w:rStyle w:val="Numerstrony"/>
        <w:rFonts w:ascii="Arial" w:hAnsi="Arial"/>
        <w:sz w:val="18"/>
        <w:szCs w:val="18"/>
      </w:rPr>
      <w:fldChar w:fldCharType="separate"/>
    </w:r>
    <w:r w:rsidR="006255B3">
      <w:rPr>
        <w:rStyle w:val="Numerstrony"/>
        <w:rFonts w:ascii="Arial" w:hAnsi="Arial"/>
        <w:noProof/>
        <w:sz w:val="18"/>
        <w:szCs w:val="18"/>
      </w:rPr>
      <w:t>1</w:t>
    </w:r>
    <w:r w:rsidR="002904F1">
      <w:rPr>
        <w:rStyle w:val="Numerstrony"/>
        <w:rFonts w:ascii="Arial" w:hAnsi="Arial"/>
        <w:sz w:val="18"/>
        <w:szCs w:val="18"/>
      </w:rPr>
      <w:fldChar w:fldCharType="end"/>
    </w:r>
    <w:r>
      <w:rPr>
        <w:rStyle w:val="Numerstrony"/>
        <w:rFonts w:ascii="Arial" w:hAnsi="Arial"/>
        <w:sz w:val="18"/>
        <w:szCs w:val="18"/>
      </w:rPr>
      <w:t>/</w:t>
    </w:r>
    <w:r w:rsidR="002904F1">
      <w:rPr>
        <w:rStyle w:val="Numerstrony"/>
        <w:rFonts w:ascii="Arial" w:hAnsi="Arial"/>
        <w:sz w:val="18"/>
        <w:szCs w:val="18"/>
      </w:rPr>
      <w:fldChar w:fldCharType="begin"/>
    </w:r>
    <w:r>
      <w:rPr>
        <w:rStyle w:val="Numerstrony"/>
        <w:rFonts w:ascii="Arial" w:hAnsi="Arial"/>
        <w:sz w:val="18"/>
        <w:szCs w:val="18"/>
      </w:rPr>
      <w:instrText xml:space="preserve"> NUMPAGES </w:instrText>
    </w:r>
    <w:r w:rsidR="002904F1">
      <w:rPr>
        <w:rStyle w:val="Numerstrony"/>
        <w:rFonts w:ascii="Arial" w:hAnsi="Arial"/>
        <w:sz w:val="18"/>
        <w:szCs w:val="18"/>
      </w:rPr>
      <w:fldChar w:fldCharType="separate"/>
    </w:r>
    <w:r w:rsidR="006255B3">
      <w:rPr>
        <w:rStyle w:val="Numerstrony"/>
        <w:rFonts w:ascii="Arial" w:hAnsi="Arial"/>
        <w:noProof/>
        <w:sz w:val="18"/>
        <w:szCs w:val="18"/>
      </w:rPr>
      <w:t>2</w:t>
    </w:r>
    <w:r w:rsidR="002904F1">
      <w:rPr>
        <w:rStyle w:val="Numerstrony"/>
        <w:rFonts w:ascii="Arial" w:hAnsi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003DE5" w14:textId="77777777" w:rsidR="002C53CB" w:rsidRDefault="002C53CB">
      <w:r>
        <w:separator/>
      </w:r>
    </w:p>
  </w:footnote>
  <w:footnote w:type="continuationSeparator" w:id="0">
    <w:p w14:paraId="46184B9C" w14:textId="77777777" w:rsidR="002C53CB" w:rsidRDefault="002C53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90F6D" w14:textId="5A69FBF0" w:rsidR="009506CF" w:rsidRDefault="0001048B">
    <w:pPr>
      <w:pStyle w:val="Nagwek"/>
    </w:pPr>
    <w:r>
      <w:rPr>
        <w:noProof/>
      </w:rPr>
      <w:drawing>
        <wp:inline distT="0" distB="0" distL="0" distR="0" wp14:anchorId="2EF31AA1" wp14:editId="686390B4">
          <wp:extent cx="5759450" cy="501015"/>
          <wp:effectExtent l="0" t="0" r="0" b="0"/>
          <wp:docPr id="476258375" name="Obraz 4762583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C2AD9B6" w14:textId="77777777" w:rsidR="0001048B" w:rsidRDefault="0001048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698"/>
    <w:multiLevelType w:val="hybridMultilevel"/>
    <w:tmpl w:val="5612808C"/>
    <w:lvl w:ilvl="0" w:tplc="CBF4C4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425401D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A36C7"/>
    <w:multiLevelType w:val="hybridMultilevel"/>
    <w:tmpl w:val="23CA4914"/>
    <w:lvl w:ilvl="0" w:tplc="166C92BC">
      <w:start w:val="1"/>
      <w:numFmt w:val="decimal"/>
      <w:lvlText w:val="%1)"/>
      <w:lvlJc w:val="left"/>
      <w:pPr>
        <w:tabs>
          <w:tab w:val="num" w:pos="737"/>
        </w:tabs>
        <w:ind w:left="737" w:hanging="37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9B5305"/>
    <w:multiLevelType w:val="multilevel"/>
    <w:tmpl w:val="C284DBAE"/>
    <w:lvl w:ilvl="0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3" w15:restartNumberingAfterBreak="0">
    <w:nsid w:val="12421B9D"/>
    <w:multiLevelType w:val="hybridMultilevel"/>
    <w:tmpl w:val="B1B62F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EE1B9D"/>
    <w:multiLevelType w:val="hybridMultilevel"/>
    <w:tmpl w:val="EC5653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6" w15:restartNumberingAfterBreak="0">
    <w:nsid w:val="1FD1415B"/>
    <w:multiLevelType w:val="hybridMultilevel"/>
    <w:tmpl w:val="8C6ED3E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D51518"/>
    <w:multiLevelType w:val="hybridMultilevel"/>
    <w:tmpl w:val="49FE08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BC1149"/>
    <w:multiLevelType w:val="hybridMultilevel"/>
    <w:tmpl w:val="08D881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4239CC"/>
    <w:multiLevelType w:val="hybridMultilevel"/>
    <w:tmpl w:val="FB5240A2"/>
    <w:lvl w:ilvl="0" w:tplc="ABC8B14E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69E0EEE"/>
    <w:multiLevelType w:val="multilevel"/>
    <w:tmpl w:val="46C4442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3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1" w15:restartNumberingAfterBreak="0">
    <w:nsid w:val="3AF21C2F"/>
    <w:multiLevelType w:val="hybridMultilevel"/>
    <w:tmpl w:val="C284DBAE"/>
    <w:lvl w:ilvl="0" w:tplc="ABC8B14E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2" w15:restartNumberingAfterBreak="0">
    <w:nsid w:val="3B5439AC"/>
    <w:multiLevelType w:val="hybridMultilevel"/>
    <w:tmpl w:val="64B4DF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1F410A"/>
    <w:multiLevelType w:val="hybridMultilevel"/>
    <w:tmpl w:val="D76E56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5D1481"/>
    <w:multiLevelType w:val="hybridMultilevel"/>
    <w:tmpl w:val="922407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46653B"/>
    <w:multiLevelType w:val="hybridMultilevel"/>
    <w:tmpl w:val="BEA8EDE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5F1F0E"/>
    <w:multiLevelType w:val="multilevel"/>
    <w:tmpl w:val="7EC27F8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3E835EF"/>
    <w:multiLevelType w:val="hybridMultilevel"/>
    <w:tmpl w:val="A04E45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29304A"/>
    <w:multiLevelType w:val="hybridMultilevel"/>
    <w:tmpl w:val="834C5B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54726A"/>
    <w:multiLevelType w:val="hybridMultilevel"/>
    <w:tmpl w:val="834C5B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753467"/>
    <w:multiLevelType w:val="hybridMultilevel"/>
    <w:tmpl w:val="2206B0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D035A81"/>
    <w:multiLevelType w:val="hybridMultilevel"/>
    <w:tmpl w:val="64B4DF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9648661">
    <w:abstractNumId w:val="20"/>
  </w:num>
  <w:num w:numId="2" w16cid:durableId="199975041">
    <w:abstractNumId w:val="1"/>
  </w:num>
  <w:num w:numId="3" w16cid:durableId="516622098">
    <w:abstractNumId w:val="16"/>
  </w:num>
  <w:num w:numId="4" w16cid:durableId="1835219870">
    <w:abstractNumId w:val="11"/>
  </w:num>
  <w:num w:numId="5" w16cid:durableId="1345281914">
    <w:abstractNumId w:val="10"/>
  </w:num>
  <w:num w:numId="6" w16cid:durableId="1718893329">
    <w:abstractNumId w:val="2"/>
  </w:num>
  <w:num w:numId="7" w16cid:durableId="25955081">
    <w:abstractNumId w:val="9"/>
  </w:num>
  <w:num w:numId="8" w16cid:durableId="1711878161">
    <w:abstractNumId w:val="4"/>
  </w:num>
  <w:num w:numId="9" w16cid:durableId="1701123569">
    <w:abstractNumId w:val="3"/>
  </w:num>
  <w:num w:numId="10" w16cid:durableId="516389763">
    <w:abstractNumId w:val="7"/>
  </w:num>
  <w:num w:numId="11" w16cid:durableId="2116703161">
    <w:abstractNumId w:val="14"/>
  </w:num>
  <w:num w:numId="12" w16cid:durableId="964969351">
    <w:abstractNumId w:val="5"/>
  </w:num>
  <w:num w:numId="13" w16cid:durableId="1272202229">
    <w:abstractNumId w:val="13"/>
  </w:num>
  <w:num w:numId="14" w16cid:durableId="2112622541">
    <w:abstractNumId w:val="17"/>
  </w:num>
  <w:num w:numId="15" w16cid:durableId="1275212118">
    <w:abstractNumId w:val="8"/>
  </w:num>
  <w:num w:numId="16" w16cid:durableId="1663922275">
    <w:abstractNumId w:val="12"/>
  </w:num>
  <w:num w:numId="17" w16cid:durableId="756251649">
    <w:abstractNumId w:val="0"/>
  </w:num>
  <w:num w:numId="18" w16cid:durableId="1005596519">
    <w:abstractNumId w:val="21"/>
  </w:num>
  <w:num w:numId="19" w16cid:durableId="1371764647">
    <w:abstractNumId w:val="15"/>
  </w:num>
  <w:num w:numId="20" w16cid:durableId="2035879100">
    <w:abstractNumId w:val="19"/>
  </w:num>
  <w:num w:numId="21" w16cid:durableId="1461535757">
    <w:abstractNumId w:val="18"/>
  </w:num>
  <w:num w:numId="22" w16cid:durableId="9346351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F57"/>
    <w:rsid w:val="0000184A"/>
    <w:rsid w:val="00002B16"/>
    <w:rsid w:val="0001048B"/>
    <w:rsid w:val="00012997"/>
    <w:rsid w:val="00020DBA"/>
    <w:rsid w:val="000621A2"/>
    <w:rsid w:val="00065A28"/>
    <w:rsid w:val="000719DC"/>
    <w:rsid w:val="00075CEC"/>
    <w:rsid w:val="00086EF6"/>
    <w:rsid w:val="000B4C49"/>
    <w:rsid w:val="000E0467"/>
    <w:rsid w:val="00106AC7"/>
    <w:rsid w:val="00111985"/>
    <w:rsid w:val="00147532"/>
    <w:rsid w:val="001614BA"/>
    <w:rsid w:val="001C3937"/>
    <w:rsid w:val="001F6DD9"/>
    <w:rsid w:val="00203003"/>
    <w:rsid w:val="00204613"/>
    <w:rsid w:val="00243450"/>
    <w:rsid w:val="00282B1E"/>
    <w:rsid w:val="002904F1"/>
    <w:rsid w:val="00294345"/>
    <w:rsid w:val="002A6B48"/>
    <w:rsid w:val="002B1E07"/>
    <w:rsid w:val="002B2EAB"/>
    <w:rsid w:val="002C2DE7"/>
    <w:rsid w:val="002C53CB"/>
    <w:rsid w:val="002C75E4"/>
    <w:rsid w:val="002D160C"/>
    <w:rsid w:val="002D3BDF"/>
    <w:rsid w:val="003024A8"/>
    <w:rsid w:val="00307E5F"/>
    <w:rsid w:val="00312A4F"/>
    <w:rsid w:val="00336EEB"/>
    <w:rsid w:val="00337BF5"/>
    <w:rsid w:val="00352B98"/>
    <w:rsid w:val="00356D50"/>
    <w:rsid w:val="00360BC3"/>
    <w:rsid w:val="003624A3"/>
    <w:rsid w:val="003A1757"/>
    <w:rsid w:val="003B5F7B"/>
    <w:rsid w:val="003E1997"/>
    <w:rsid w:val="003E5D20"/>
    <w:rsid w:val="003F6927"/>
    <w:rsid w:val="00415097"/>
    <w:rsid w:val="00422381"/>
    <w:rsid w:val="0042685F"/>
    <w:rsid w:val="0043102D"/>
    <w:rsid w:val="004578A9"/>
    <w:rsid w:val="00460820"/>
    <w:rsid w:val="004704CB"/>
    <w:rsid w:val="00477136"/>
    <w:rsid w:val="0049779F"/>
    <w:rsid w:val="004B3533"/>
    <w:rsid w:val="004C55DE"/>
    <w:rsid w:val="004D5C77"/>
    <w:rsid w:val="004E30C5"/>
    <w:rsid w:val="00500957"/>
    <w:rsid w:val="00513F4B"/>
    <w:rsid w:val="0053301E"/>
    <w:rsid w:val="00533E9F"/>
    <w:rsid w:val="0056132E"/>
    <w:rsid w:val="00565216"/>
    <w:rsid w:val="00583ED5"/>
    <w:rsid w:val="00585A24"/>
    <w:rsid w:val="00597BBC"/>
    <w:rsid w:val="005A2D36"/>
    <w:rsid w:val="005A4312"/>
    <w:rsid w:val="005A5013"/>
    <w:rsid w:val="005B1524"/>
    <w:rsid w:val="005C0282"/>
    <w:rsid w:val="005C3627"/>
    <w:rsid w:val="005E144A"/>
    <w:rsid w:val="005E622E"/>
    <w:rsid w:val="005E700F"/>
    <w:rsid w:val="005F00B6"/>
    <w:rsid w:val="00614791"/>
    <w:rsid w:val="006204BA"/>
    <w:rsid w:val="006255B3"/>
    <w:rsid w:val="00641063"/>
    <w:rsid w:val="00664D2F"/>
    <w:rsid w:val="006806B5"/>
    <w:rsid w:val="00686C95"/>
    <w:rsid w:val="00697D36"/>
    <w:rsid w:val="006A0227"/>
    <w:rsid w:val="006B51E7"/>
    <w:rsid w:val="006C2CE7"/>
    <w:rsid w:val="006D68D8"/>
    <w:rsid w:val="006E037E"/>
    <w:rsid w:val="006E0FAA"/>
    <w:rsid w:val="006E77DA"/>
    <w:rsid w:val="0070113A"/>
    <w:rsid w:val="00704B6F"/>
    <w:rsid w:val="00736B31"/>
    <w:rsid w:val="00747C6F"/>
    <w:rsid w:val="00753DC1"/>
    <w:rsid w:val="00766B05"/>
    <w:rsid w:val="00775E2B"/>
    <w:rsid w:val="00780739"/>
    <w:rsid w:val="00781563"/>
    <w:rsid w:val="007823E9"/>
    <w:rsid w:val="00795015"/>
    <w:rsid w:val="007951AD"/>
    <w:rsid w:val="007B38A6"/>
    <w:rsid w:val="007D36CE"/>
    <w:rsid w:val="007E6A07"/>
    <w:rsid w:val="008032C1"/>
    <w:rsid w:val="0081681A"/>
    <w:rsid w:val="00834017"/>
    <w:rsid w:val="00841FAF"/>
    <w:rsid w:val="008460DE"/>
    <w:rsid w:val="00882E9F"/>
    <w:rsid w:val="008843C0"/>
    <w:rsid w:val="008A06C7"/>
    <w:rsid w:val="008A0D67"/>
    <w:rsid w:val="008B3C7B"/>
    <w:rsid w:val="008C2CBF"/>
    <w:rsid w:val="008D4CAF"/>
    <w:rsid w:val="008E370F"/>
    <w:rsid w:val="008F3B27"/>
    <w:rsid w:val="00920A14"/>
    <w:rsid w:val="009506CF"/>
    <w:rsid w:val="00952336"/>
    <w:rsid w:val="00972A50"/>
    <w:rsid w:val="00974A15"/>
    <w:rsid w:val="00996C31"/>
    <w:rsid w:val="009A21D7"/>
    <w:rsid w:val="009A4A2C"/>
    <w:rsid w:val="009A4CD3"/>
    <w:rsid w:val="009C1F57"/>
    <w:rsid w:val="009E72CA"/>
    <w:rsid w:val="009F0116"/>
    <w:rsid w:val="00A24942"/>
    <w:rsid w:val="00A311C9"/>
    <w:rsid w:val="00A46EFE"/>
    <w:rsid w:val="00A50FE9"/>
    <w:rsid w:val="00A56756"/>
    <w:rsid w:val="00A66CFB"/>
    <w:rsid w:val="00A807A7"/>
    <w:rsid w:val="00AB6C06"/>
    <w:rsid w:val="00AB7377"/>
    <w:rsid w:val="00AD329C"/>
    <w:rsid w:val="00AD649D"/>
    <w:rsid w:val="00AF2E5B"/>
    <w:rsid w:val="00AF76EA"/>
    <w:rsid w:val="00B04D14"/>
    <w:rsid w:val="00B26102"/>
    <w:rsid w:val="00B4526E"/>
    <w:rsid w:val="00B45ED4"/>
    <w:rsid w:val="00B52341"/>
    <w:rsid w:val="00B54FB4"/>
    <w:rsid w:val="00B61AF6"/>
    <w:rsid w:val="00B7771E"/>
    <w:rsid w:val="00B810A6"/>
    <w:rsid w:val="00B949BD"/>
    <w:rsid w:val="00BA1730"/>
    <w:rsid w:val="00BE6092"/>
    <w:rsid w:val="00BF405A"/>
    <w:rsid w:val="00BF4CFC"/>
    <w:rsid w:val="00C05C4B"/>
    <w:rsid w:val="00C33407"/>
    <w:rsid w:val="00C37CD2"/>
    <w:rsid w:val="00C527C7"/>
    <w:rsid w:val="00C606B9"/>
    <w:rsid w:val="00C61345"/>
    <w:rsid w:val="00CA3BEC"/>
    <w:rsid w:val="00CA57DC"/>
    <w:rsid w:val="00CB3B1B"/>
    <w:rsid w:val="00CB3DE2"/>
    <w:rsid w:val="00CB6204"/>
    <w:rsid w:val="00CC527A"/>
    <w:rsid w:val="00CE5A75"/>
    <w:rsid w:val="00CF4169"/>
    <w:rsid w:val="00D327BC"/>
    <w:rsid w:val="00D32C49"/>
    <w:rsid w:val="00D37096"/>
    <w:rsid w:val="00D5318F"/>
    <w:rsid w:val="00D66CF6"/>
    <w:rsid w:val="00D74F94"/>
    <w:rsid w:val="00D7547D"/>
    <w:rsid w:val="00D96B96"/>
    <w:rsid w:val="00DD482A"/>
    <w:rsid w:val="00DE0396"/>
    <w:rsid w:val="00DE0405"/>
    <w:rsid w:val="00DE252B"/>
    <w:rsid w:val="00DF7460"/>
    <w:rsid w:val="00E32DC0"/>
    <w:rsid w:val="00E37A20"/>
    <w:rsid w:val="00E4420F"/>
    <w:rsid w:val="00E76F17"/>
    <w:rsid w:val="00EA4B65"/>
    <w:rsid w:val="00EB5766"/>
    <w:rsid w:val="00EC667E"/>
    <w:rsid w:val="00EE556A"/>
    <w:rsid w:val="00EF7C26"/>
    <w:rsid w:val="00F2722D"/>
    <w:rsid w:val="00F46593"/>
    <w:rsid w:val="00F568D6"/>
    <w:rsid w:val="00F60002"/>
    <w:rsid w:val="00F70072"/>
    <w:rsid w:val="00F90368"/>
    <w:rsid w:val="00FA33C4"/>
    <w:rsid w:val="00FB0831"/>
    <w:rsid w:val="00FC1B6F"/>
    <w:rsid w:val="00FC3DB9"/>
    <w:rsid w:val="00FD06FE"/>
    <w:rsid w:val="00FF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0B9AD5F"/>
  <w15:docId w15:val="{9A36F21E-8122-4CE6-9C93-9E46B8F24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B6204"/>
  </w:style>
  <w:style w:type="paragraph" w:styleId="Nagwek3">
    <w:name w:val="heading 3"/>
    <w:basedOn w:val="Normalny"/>
    <w:next w:val="Normalny"/>
    <w:qFormat/>
    <w:rsid w:val="00CB6204"/>
    <w:pPr>
      <w:keepNext/>
      <w:spacing w:line="360" w:lineRule="auto"/>
      <w:ind w:left="567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CB6204"/>
    <w:pPr>
      <w:keepNext/>
      <w:spacing w:line="360" w:lineRule="auto"/>
      <w:ind w:left="567"/>
      <w:jc w:val="right"/>
      <w:outlineLvl w:val="3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CB6204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link w:val="TekstpodstawowywcityZnak"/>
    <w:rsid w:val="00CB6204"/>
    <w:pPr>
      <w:ind w:firstLine="426"/>
      <w:jc w:val="both"/>
    </w:pPr>
    <w:rPr>
      <w:sz w:val="24"/>
    </w:rPr>
  </w:style>
  <w:style w:type="paragraph" w:styleId="Stopka">
    <w:name w:val="footer"/>
    <w:basedOn w:val="Normalny"/>
    <w:rsid w:val="00336EEB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336EEB"/>
  </w:style>
  <w:style w:type="table" w:styleId="Tabela-Siatka">
    <w:name w:val="Table Grid"/>
    <w:basedOn w:val="Standardowy"/>
    <w:uiPriority w:val="39"/>
    <w:rsid w:val="00B45E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rsid w:val="0000184A"/>
  </w:style>
  <w:style w:type="character" w:customStyle="1" w:styleId="TekstprzypisukocowegoZnak">
    <w:name w:val="Tekst przypisu końcowego Znak"/>
    <w:basedOn w:val="Domylnaczcionkaakapitu"/>
    <w:link w:val="Tekstprzypisukocowego"/>
    <w:rsid w:val="0000184A"/>
  </w:style>
  <w:style w:type="character" w:styleId="Odwoanieprzypisukocowego">
    <w:name w:val="endnote reference"/>
    <w:uiPriority w:val="99"/>
    <w:unhideWhenUsed/>
    <w:rsid w:val="0000184A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753DC1"/>
  </w:style>
  <w:style w:type="character" w:customStyle="1" w:styleId="TekstprzypisudolnegoZnak">
    <w:name w:val="Tekst przypisu dolnego Znak"/>
    <w:basedOn w:val="Domylnaczcionkaakapitu"/>
    <w:link w:val="Tekstprzypisudolnego"/>
    <w:rsid w:val="00753DC1"/>
  </w:style>
  <w:style w:type="character" w:styleId="Odwoanieprzypisudolnego">
    <w:name w:val="footnote reference"/>
    <w:rsid w:val="00753DC1"/>
    <w:rPr>
      <w:vertAlign w:val="superscript"/>
    </w:rPr>
  </w:style>
  <w:style w:type="character" w:customStyle="1" w:styleId="TekstpodstawowywcityZnak">
    <w:name w:val="Tekst podstawowy wcięty Znak"/>
    <w:link w:val="Tekstpodstawowywcity"/>
    <w:rsid w:val="00D74F94"/>
    <w:rPr>
      <w:sz w:val="24"/>
    </w:rPr>
  </w:style>
  <w:style w:type="paragraph" w:styleId="Akapitzlist">
    <w:name w:val="List Paragraph"/>
    <w:aliases w:val="L1,Numerowanie,List Paragraph,2 heading,A_wyliczenie,K-P_odwolanie,Akapit z listą5,maz_wyliczenie,opis dzialania,Akapit z listą BS,Kolorowa lista — akcent 11,sw tekst,normalny tekst,CW_Lista,Lista punktowana1,Lista punktowana2,List bullet"/>
    <w:basedOn w:val="Normalny"/>
    <w:link w:val="AkapitzlistZnak"/>
    <w:uiPriority w:val="34"/>
    <w:qFormat/>
    <w:rsid w:val="00585A2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Kolorowa lista — akcent 11 Znak,sw tekst Znak"/>
    <w:link w:val="Akapitzlist"/>
    <w:uiPriority w:val="34"/>
    <w:qFormat/>
    <w:locked/>
    <w:rsid w:val="00AF2E5B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57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3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1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3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IES~1.JAN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73C1C0-1299-40A4-AD34-5ADBA9780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16</TotalTime>
  <Pages>3</Pages>
  <Words>380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Datacomp Sp. z o.o.</Company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Janiak</dc:creator>
  <cp:lastModifiedBy>ppp</cp:lastModifiedBy>
  <cp:revision>8</cp:revision>
  <cp:lastPrinted>2010-01-07T09:39:00Z</cp:lastPrinted>
  <dcterms:created xsi:type="dcterms:W3CDTF">2025-12-30T17:31:00Z</dcterms:created>
  <dcterms:modified xsi:type="dcterms:W3CDTF">2026-02-17T18:56:00Z</dcterms:modified>
</cp:coreProperties>
</file>