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F016A8" w14:textId="77777777" w:rsidR="007E331F" w:rsidRPr="001670EB" w:rsidRDefault="007E331F" w:rsidP="007E331F">
      <w:pPr>
        <w:pStyle w:val="Nagwek2"/>
        <w:widowControl/>
        <w:spacing w:line="360" w:lineRule="auto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4"/>
      </w:tblGrid>
      <w:tr w:rsidR="00F31EAC" w:rsidRPr="001670EB" w14:paraId="56937CD7" w14:textId="77777777" w:rsidTr="005844F6">
        <w:tc>
          <w:tcPr>
            <w:tcW w:w="9104" w:type="dxa"/>
            <w:shd w:val="clear" w:color="auto" w:fill="F2F2F2"/>
          </w:tcPr>
          <w:p w14:paraId="79A1FDD3" w14:textId="77777777" w:rsidR="00F31EAC" w:rsidRPr="001670EB" w:rsidRDefault="00F31EAC" w:rsidP="005844F6">
            <w:pPr>
              <w:pStyle w:val="Nagwek2"/>
              <w:widowControl/>
              <w:spacing w:before="240" w:after="240" w:line="276" w:lineRule="auto"/>
              <w:rPr>
                <w:bCs/>
                <w:sz w:val="22"/>
                <w:szCs w:val="22"/>
              </w:rPr>
            </w:pPr>
            <w:r w:rsidRPr="001670EB">
              <w:rPr>
                <w:bCs/>
                <w:sz w:val="22"/>
                <w:szCs w:val="22"/>
              </w:rPr>
              <w:t>FORMULARZ OFERTY</w:t>
            </w:r>
          </w:p>
        </w:tc>
      </w:tr>
    </w:tbl>
    <w:p w14:paraId="7329213D" w14:textId="77777777" w:rsidR="007E331F" w:rsidRPr="001670EB" w:rsidRDefault="007E331F" w:rsidP="007E331F">
      <w:pPr>
        <w:pStyle w:val="Nagwek2"/>
        <w:widowControl/>
        <w:spacing w:line="360" w:lineRule="auto"/>
        <w:rPr>
          <w:sz w:val="22"/>
          <w:szCs w:val="22"/>
        </w:rPr>
      </w:pPr>
    </w:p>
    <w:p w14:paraId="2B2B221F" w14:textId="46B11E04" w:rsidR="004937D2" w:rsidRPr="001670EB" w:rsidRDefault="004937D2" w:rsidP="004937D2">
      <w:pPr>
        <w:spacing w:after="240" w:line="276" w:lineRule="auto"/>
        <w:jc w:val="both"/>
        <w:rPr>
          <w:sz w:val="22"/>
          <w:szCs w:val="22"/>
        </w:rPr>
      </w:pPr>
      <w:r w:rsidRPr="001670EB">
        <w:rPr>
          <w:sz w:val="22"/>
          <w:szCs w:val="22"/>
        </w:rPr>
        <w:t xml:space="preserve">Składając ofertę w postępowaniu o udzielenie zamówienia publicznego prowadzonego w trybie podstawowym </w:t>
      </w:r>
      <w:r w:rsidRPr="001670EB">
        <w:rPr>
          <w:sz w:val="22"/>
          <w:szCs w:val="22"/>
          <w:shd w:val="clear" w:color="auto" w:fill="FFFFFF"/>
        </w:rPr>
        <w:t xml:space="preserve">dobrowolnie (fakultatywnie) </w:t>
      </w:r>
      <w:r w:rsidRPr="001670EB">
        <w:rPr>
          <w:b/>
          <w:sz w:val="22"/>
          <w:szCs w:val="22"/>
        </w:rPr>
        <w:t>w oparciu o art. 275 pkt. 1 ustawy z dnia 11 września 2019r. Prawo zamówień publicznych (Dz.U. z 202</w:t>
      </w:r>
      <w:r w:rsidR="004E66D6" w:rsidRPr="001670EB">
        <w:rPr>
          <w:b/>
          <w:sz w:val="22"/>
          <w:szCs w:val="22"/>
        </w:rPr>
        <w:t>4</w:t>
      </w:r>
      <w:r w:rsidRPr="001670EB">
        <w:rPr>
          <w:b/>
          <w:sz w:val="22"/>
          <w:szCs w:val="22"/>
        </w:rPr>
        <w:t>r. poz.</w:t>
      </w:r>
      <w:r w:rsidR="00D750CF" w:rsidRPr="001670EB">
        <w:rPr>
          <w:b/>
          <w:sz w:val="22"/>
          <w:szCs w:val="22"/>
        </w:rPr>
        <w:t xml:space="preserve"> </w:t>
      </w:r>
      <w:r w:rsidR="004E66D6" w:rsidRPr="001670EB">
        <w:rPr>
          <w:b/>
          <w:sz w:val="22"/>
          <w:szCs w:val="22"/>
        </w:rPr>
        <w:t>1320</w:t>
      </w:r>
      <w:r w:rsidR="00534AA8">
        <w:rPr>
          <w:b/>
          <w:sz w:val="22"/>
          <w:szCs w:val="22"/>
        </w:rPr>
        <w:t xml:space="preserve"> z </w:t>
      </w:r>
      <w:proofErr w:type="spellStart"/>
      <w:r w:rsidR="00534AA8">
        <w:rPr>
          <w:b/>
          <w:sz w:val="22"/>
          <w:szCs w:val="22"/>
        </w:rPr>
        <w:t>późn</w:t>
      </w:r>
      <w:proofErr w:type="spellEnd"/>
      <w:r w:rsidR="00534AA8">
        <w:rPr>
          <w:b/>
          <w:sz w:val="22"/>
          <w:szCs w:val="22"/>
        </w:rPr>
        <w:t>. zm.</w:t>
      </w:r>
      <w:r w:rsidRPr="001670EB">
        <w:rPr>
          <w:b/>
          <w:sz w:val="22"/>
          <w:szCs w:val="22"/>
        </w:rPr>
        <w:t xml:space="preserve">), </w:t>
      </w:r>
      <w:r w:rsidRPr="001670EB">
        <w:rPr>
          <w:bCs/>
          <w:sz w:val="22"/>
          <w:szCs w:val="22"/>
        </w:rPr>
        <w:t xml:space="preserve">zwanej dalej ”ustawą </w:t>
      </w:r>
      <w:proofErr w:type="spellStart"/>
      <w:r w:rsidRPr="001670EB">
        <w:rPr>
          <w:bCs/>
          <w:sz w:val="22"/>
          <w:szCs w:val="22"/>
        </w:rPr>
        <w:t>Pzp</w:t>
      </w:r>
      <w:proofErr w:type="spellEnd"/>
      <w:r w:rsidRPr="001670EB">
        <w:rPr>
          <w:bCs/>
          <w:sz w:val="22"/>
          <w:szCs w:val="22"/>
        </w:rPr>
        <w:t>”</w:t>
      </w:r>
      <w:r w:rsidRPr="001670EB">
        <w:rPr>
          <w:b/>
          <w:sz w:val="22"/>
          <w:szCs w:val="22"/>
        </w:rPr>
        <w:t xml:space="preserve"> </w:t>
      </w:r>
      <w:r w:rsidRPr="001670EB">
        <w:rPr>
          <w:sz w:val="22"/>
          <w:szCs w:val="22"/>
        </w:rPr>
        <w:t xml:space="preserve"> pn.: </w:t>
      </w:r>
    </w:p>
    <w:p w14:paraId="0BED18E6" w14:textId="5302DF10" w:rsidR="00F31EAC" w:rsidRPr="001670EB" w:rsidRDefault="00F31EAC" w:rsidP="00F31EAC">
      <w:pPr>
        <w:spacing w:after="240" w:line="276" w:lineRule="auto"/>
        <w:jc w:val="both"/>
        <w:rPr>
          <w:sz w:val="22"/>
          <w:szCs w:val="22"/>
        </w:rPr>
      </w:pPr>
    </w:p>
    <w:p w14:paraId="0AD7FF04" w14:textId="4F66310F" w:rsidR="00BB65E6" w:rsidRPr="00C177C5" w:rsidRDefault="00BB65E6" w:rsidP="00BB65E6">
      <w:pPr>
        <w:jc w:val="center"/>
        <w:rPr>
          <w:b/>
        </w:rPr>
      </w:pPr>
      <w:r w:rsidRPr="00C177C5">
        <w:rPr>
          <w:b/>
        </w:rPr>
        <w:t>„</w:t>
      </w:r>
      <w:r>
        <w:rPr>
          <w:b/>
        </w:rPr>
        <w:t xml:space="preserve"> </w:t>
      </w:r>
      <w:r w:rsidR="005C0509">
        <w:rPr>
          <w:b/>
        </w:rPr>
        <w:t>Rozbudowa oczyszczalni ścieków w Raczycach</w:t>
      </w:r>
      <w:r>
        <w:rPr>
          <w:b/>
        </w:rPr>
        <w:t>”.</w:t>
      </w:r>
    </w:p>
    <w:p w14:paraId="06DA19BC" w14:textId="167B14C1" w:rsidR="00021C35" w:rsidRPr="001670EB" w:rsidRDefault="00021C35" w:rsidP="000C0C66">
      <w:pPr>
        <w:spacing w:line="276" w:lineRule="auto"/>
        <w:jc w:val="center"/>
        <w:rPr>
          <w:b/>
          <w:color w:val="000000"/>
          <w:sz w:val="22"/>
          <w:szCs w:val="22"/>
        </w:rPr>
      </w:pPr>
    </w:p>
    <w:p w14:paraId="21E0ED39" w14:textId="1A04D477" w:rsidR="009F20DB" w:rsidRPr="001670EB" w:rsidRDefault="00021C35" w:rsidP="00E908A2">
      <w:pPr>
        <w:spacing w:after="141" w:line="276" w:lineRule="auto"/>
        <w:ind w:left="54"/>
        <w:jc w:val="center"/>
        <w:rPr>
          <w:color w:val="000000"/>
          <w:sz w:val="22"/>
          <w:szCs w:val="22"/>
        </w:rPr>
      </w:pPr>
      <w:r w:rsidRPr="001670EB">
        <w:rPr>
          <w:color w:val="000000"/>
          <w:sz w:val="22"/>
          <w:szCs w:val="22"/>
        </w:rPr>
        <w:t xml:space="preserve"> </w:t>
      </w:r>
    </w:p>
    <w:p w14:paraId="4CF969FD" w14:textId="77777777" w:rsidR="00054B58" w:rsidRPr="001670EB" w:rsidRDefault="00054B58" w:rsidP="003B769C">
      <w:pPr>
        <w:spacing w:after="120" w:line="276" w:lineRule="auto"/>
        <w:jc w:val="both"/>
        <w:rPr>
          <w:sz w:val="22"/>
          <w:szCs w:val="22"/>
        </w:rPr>
      </w:pPr>
    </w:p>
    <w:p w14:paraId="1763F74A" w14:textId="77777777" w:rsidR="00AA39D6" w:rsidRPr="001670EB" w:rsidRDefault="002F5EA1" w:rsidP="003B769C">
      <w:pPr>
        <w:spacing w:after="120" w:line="276" w:lineRule="auto"/>
        <w:jc w:val="both"/>
        <w:rPr>
          <w:sz w:val="22"/>
          <w:szCs w:val="22"/>
        </w:rPr>
      </w:pPr>
      <w:r w:rsidRPr="001670EB">
        <w:rPr>
          <w:sz w:val="22"/>
          <w:szCs w:val="22"/>
        </w:rPr>
        <w:t>Ja</w:t>
      </w:r>
      <w:r w:rsidR="00AA39D6" w:rsidRPr="001670EB">
        <w:rPr>
          <w:sz w:val="22"/>
          <w:szCs w:val="22"/>
        </w:rPr>
        <w:t xml:space="preserve"> niżej podpisan</w:t>
      </w:r>
      <w:r w:rsidRPr="001670EB">
        <w:rPr>
          <w:sz w:val="22"/>
          <w:szCs w:val="22"/>
        </w:rPr>
        <w:t>y</w:t>
      </w:r>
      <w:r w:rsidR="00AA39D6" w:rsidRPr="001670EB">
        <w:rPr>
          <w:sz w:val="22"/>
          <w:szCs w:val="22"/>
        </w:rPr>
        <w:t>:</w:t>
      </w:r>
    </w:p>
    <w:p w14:paraId="71128654" w14:textId="77777777" w:rsidR="00AA39D6" w:rsidRPr="001670EB" w:rsidRDefault="00525EFF" w:rsidP="003B769C">
      <w:pPr>
        <w:spacing w:after="120" w:line="276" w:lineRule="auto"/>
        <w:jc w:val="both"/>
        <w:rPr>
          <w:sz w:val="22"/>
          <w:szCs w:val="22"/>
        </w:rPr>
      </w:pPr>
      <w:r w:rsidRPr="001670EB">
        <w:rPr>
          <w:sz w:val="22"/>
          <w:szCs w:val="22"/>
        </w:rPr>
        <w:t>__________________________________________________________________________________</w:t>
      </w:r>
    </w:p>
    <w:p w14:paraId="6EB84A69" w14:textId="77777777" w:rsidR="00AA39D6" w:rsidRPr="001670EB" w:rsidRDefault="003B769C" w:rsidP="00AE2ACB">
      <w:pPr>
        <w:spacing w:before="120" w:after="120" w:line="276" w:lineRule="auto"/>
        <w:jc w:val="both"/>
        <w:rPr>
          <w:sz w:val="22"/>
          <w:szCs w:val="22"/>
        </w:rPr>
      </w:pPr>
      <w:r w:rsidRPr="001670EB">
        <w:rPr>
          <w:sz w:val="22"/>
          <w:szCs w:val="22"/>
        </w:rPr>
        <w:t>d</w:t>
      </w:r>
      <w:r w:rsidR="00AA39D6" w:rsidRPr="001670EB">
        <w:rPr>
          <w:sz w:val="22"/>
          <w:szCs w:val="22"/>
        </w:rPr>
        <w:t>ziałając w imieniu i na rzecz:</w:t>
      </w:r>
    </w:p>
    <w:p w14:paraId="2F0B8EC3" w14:textId="77777777" w:rsidR="00AE2ACB" w:rsidRPr="001670EB" w:rsidRDefault="00AE2ACB" w:rsidP="00AE2ACB">
      <w:pPr>
        <w:spacing w:after="100"/>
        <w:rPr>
          <w:b/>
          <w:sz w:val="22"/>
          <w:szCs w:val="22"/>
        </w:rPr>
      </w:pPr>
      <w:r w:rsidRPr="001670EB">
        <w:rPr>
          <w:b/>
          <w:sz w:val="22"/>
          <w:szCs w:val="22"/>
        </w:rPr>
        <w:t>Nazwa i adres Wykonawcy</w:t>
      </w:r>
      <w:r w:rsidRPr="001670EB">
        <w:rPr>
          <w:rStyle w:val="Odwoanieprzypisudolnego"/>
          <w:b/>
          <w:sz w:val="22"/>
          <w:szCs w:val="22"/>
        </w:rPr>
        <w:footnoteReference w:id="1"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5"/>
        <w:gridCol w:w="6149"/>
      </w:tblGrid>
      <w:tr w:rsidR="00AE2ACB" w:rsidRPr="001670EB" w14:paraId="44BD1B0E" w14:textId="77777777" w:rsidTr="00DC336F">
        <w:trPr>
          <w:trHeight w:val="333"/>
        </w:trPr>
        <w:tc>
          <w:tcPr>
            <w:tcW w:w="2835" w:type="dxa"/>
            <w:vAlign w:val="center"/>
          </w:tcPr>
          <w:p w14:paraId="6970A8FA" w14:textId="77777777" w:rsidR="00AE2ACB" w:rsidRPr="00D0510F" w:rsidRDefault="00AE2ACB" w:rsidP="00DC336F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D0510F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237" w:type="dxa"/>
          </w:tcPr>
          <w:p w14:paraId="220F6C5E" w14:textId="77777777" w:rsidR="00AE2ACB" w:rsidRPr="00D0510F" w:rsidRDefault="00AE2ACB" w:rsidP="00DC336F">
            <w:pPr>
              <w:pStyle w:val="Akapitzlist"/>
              <w:autoSpaceDE w:val="0"/>
              <w:autoSpaceDN w:val="0"/>
              <w:adjustRightInd w:val="0"/>
              <w:spacing w:before="60" w:after="60"/>
              <w:ind w:left="0"/>
              <w:rPr>
                <w:sz w:val="22"/>
                <w:szCs w:val="22"/>
              </w:rPr>
            </w:pPr>
          </w:p>
        </w:tc>
      </w:tr>
      <w:tr w:rsidR="00AE2ACB" w:rsidRPr="001670EB" w14:paraId="2C64F1B8" w14:textId="77777777" w:rsidTr="00DC336F">
        <w:trPr>
          <w:trHeight w:val="339"/>
        </w:trPr>
        <w:tc>
          <w:tcPr>
            <w:tcW w:w="2835" w:type="dxa"/>
            <w:vAlign w:val="center"/>
          </w:tcPr>
          <w:p w14:paraId="25C3B7D0" w14:textId="77777777" w:rsidR="00AE2ACB" w:rsidRPr="00D0510F" w:rsidRDefault="00AE2ACB" w:rsidP="00DC336F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D0510F">
              <w:rPr>
                <w:rFonts w:eastAsia="Calibri"/>
                <w:sz w:val="22"/>
                <w:szCs w:val="22"/>
              </w:rPr>
              <w:t>Adres Wykonawcy</w:t>
            </w:r>
          </w:p>
        </w:tc>
        <w:tc>
          <w:tcPr>
            <w:tcW w:w="6237" w:type="dxa"/>
          </w:tcPr>
          <w:p w14:paraId="606F643A" w14:textId="77777777" w:rsidR="00AE2ACB" w:rsidRPr="00D0510F" w:rsidRDefault="00AE2ACB" w:rsidP="00DC336F">
            <w:pPr>
              <w:pStyle w:val="Akapitzlist"/>
              <w:autoSpaceDE w:val="0"/>
              <w:autoSpaceDN w:val="0"/>
              <w:adjustRightInd w:val="0"/>
              <w:spacing w:before="60" w:after="60"/>
              <w:ind w:left="0"/>
              <w:rPr>
                <w:sz w:val="22"/>
                <w:szCs w:val="22"/>
              </w:rPr>
            </w:pPr>
          </w:p>
        </w:tc>
      </w:tr>
      <w:tr w:rsidR="00AE2ACB" w:rsidRPr="001670EB" w14:paraId="6429410B" w14:textId="77777777" w:rsidTr="00DC336F">
        <w:trPr>
          <w:trHeight w:val="373"/>
        </w:trPr>
        <w:tc>
          <w:tcPr>
            <w:tcW w:w="2835" w:type="dxa"/>
            <w:vAlign w:val="center"/>
          </w:tcPr>
          <w:p w14:paraId="3799E1DB" w14:textId="77777777" w:rsidR="00AE2ACB" w:rsidRPr="00D0510F" w:rsidRDefault="00AE2ACB" w:rsidP="00DC336F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D0510F">
              <w:rPr>
                <w:rFonts w:eastAsia="Calibri"/>
                <w:sz w:val="22"/>
                <w:szCs w:val="22"/>
              </w:rPr>
              <w:t xml:space="preserve">NIP </w:t>
            </w:r>
            <w:r w:rsidRPr="00D0510F">
              <w:rPr>
                <w:rFonts w:eastAsia="Calibri"/>
                <w:i/>
                <w:sz w:val="22"/>
                <w:szCs w:val="22"/>
              </w:rPr>
              <w:t>(jeżeli dotyczy)</w:t>
            </w:r>
          </w:p>
        </w:tc>
        <w:tc>
          <w:tcPr>
            <w:tcW w:w="6237" w:type="dxa"/>
          </w:tcPr>
          <w:p w14:paraId="257A6960" w14:textId="77777777" w:rsidR="00AE2ACB" w:rsidRPr="00D0510F" w:rsidRDefault="00AE2ACB" w:rsidP="00DC336F">
            <w:pPr>
              <w:pStyle w:val="Akapitzlist"/>
              <w:autoSpaceDE w:val="0"/>
              <w:autoSpaceDN w:val="0"/>
              <w:adjustRightInd w:val="0"/>
              <w:spacing w:before="60" w:after="60"/>
              <w:ind w:left="0"/>
              <w:rPr>
                <w:sz w:val="22"/>
                <w:szCs w:val="22"/>
              </w:rPr>
            </w:pPr>
          </w:p>
        </w:tc>
      </w:tr>
      <w:tr w:rsidR="00AE2ACB" w:rsidRPr="001670EB" w14:paraId="1F2F83C5" w14:textId="77777777" w:rsidTr="00DC336F">
        <w:trPr>
          <w:trHeight w:val="405"/>
        </w:trPr>
        <w:tc>
          <w:tcPr>
            <w:tcW w:w="2835" w:type="dxa"/>
            <w:vAlign w:val="center"/>
          </w:tcPr>
          <w:p w14:paraId="1DB1338A" w14:textId="77777777" w:rsidR="00AE2ACB" w:rsidRPr="00D0510F" w:rsidRDefault="00AE2ACB" w:rsidP="00DC336F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D0510F">
              <w:rPr>
                <w:rFonts w:eastAsia="Calibri"/>
                <w:sz w:val="22"/>
                <w:szCs w:val="22"/>
              </w:rPr>
              <w:t xml:space="preserve">REGON </w:t>
            </w:r>
            <w:r w:rsidRPr="00D0510F">
              <w:rPr>
                <w:rFonts w:eastAsia="Calibri"/>
                <w:i/>
                <w:sz w:val="22"/>
                <w:szCs w:val="22"/>
              </w:rPr>
              <w:t>(jeżeli dotyczy)</w:t>
            </w:r>
          </w:p>
        </w:tc>
        <w:tc>
          <w:tcPr>
            <w:tcW w:w="6237" w:type="dxa"/>
          </w:tcPr>
          <w:p w14:paraId="3213083B" w14:textId="77777777" w:rsidR="00AE2ACB" w:rsidRPr="00D0510F" w:rsidRDefault="00AE2ACB" w:rsidP="00DC336F">
            <w:pPr>
              <w:pStyle w:val="Akapitzlist"/>
              <w:autoSpaceDE w:val="0"/>
              <w:autoSpaceDN w:val="0"/>
              <w:adjustRightInd w:val="0"/>
              <w:spacing w:before="60" w:after="60"/>
              <w:ind w:left="0"/>
              <w:rPr>
                <w:sz w:val="22"/>
                <w:szCs w:val="22"/>
              </w:rPr>
            </w:pPr>
          </w:p>
        </w:tc>
      </w:tr>
      <w:tr w:rsidR="006056B7" w:rsidRPr="001670EB" w14:paraId="2436CA49" w14:textId="77777777" w:rsidTr="00DC336F">
        <w:trPr>
          <w:trHeight w:val="405"/>
        </w:trPr>
        <w:tc>
          <w:tcPr>
            <w:tcW w:w="2835" w:type="dxa"/>
            <w:vAlign w:val="center"/>
          </w:tcPr>
          <w:p w14:paraId="4D528999" w14:textId="7072FB12" w:rsidR="006056B7" w:rsidRPr="00D0510F" w:rsidRDefault="006056B7" w:rsidP="00DC336F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D0510F">
              <w:rPr>
                <w:rFonts w:eastAsia="Calibri"/>
                <w:sz w:val="22"/>
                <w:szCs w:val="22"/>
              </w:rPr>
              <w:t>Województwo</w:t>
            </w:r>
          </w:p>
        </w:tc>
        <w:tc>
          <w:tcPr>
            <w:tcW w:w="6237" w:type="dxa"/>
          </w:tcPr>
          <w:p w14:paraId="72759735" w14:textId="77777777" w:rsidR="006056B7" w:rsidRPr="00D0510F" w:rsidRDefault="006056B7" w:rsidP="00DC336F">
            <w:pPr>
              <w:pStyle w:val="Akapitzlist"/>
              <w:autoSpaceDE w:val="0"/>
              <w:autoSpaceDN w:val="0"/>
              <w:adjustRightInd w:val="0"/>
              <w:spacing w:before="60" w:after="60"/>
              <w:ind w:left="0"/>
              <w:rPr>
                <w:sz w:val="22"/>
                <w:szCs w:val="22"/>
              </w:rPr>
            </w:pPr>
          </w:p>
        </w:tc>
      </w:tr>
      <w:tr w:rsidR="00AE2ACB" w:rsidRPr="001670EB" w14:paraId="0BFDFFED" w14:textId="77777777" w:rsidTr="00DC336F">
        <w:trPr>
          <w:trHeight w:val="330"/>
        </w:trPr>
        <w:tc>
          <w:tcPr>
            <w:tcW w:w="2835" w:type="dxa"/>
            <w:vAlign w:val="center"/>
          </w:tcPr>
          <w:p w14:paraId="7CDEE937" w14:textId="77777777" w:rsidR="00AE2ACB" w:rsidRPr="00D0510F" w:rsidRDefault="00230BE5" w:rsidP="00DC336F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D0510F">
              <w:rPr>
                <w:rFonts w:eastAsia="Calibri"/>
                <w:sz w:val="22"/>
                <w:szCs w:val="22"/>
              </w:rPr>
              <w:t>Rodzaj Wykonawcy</w:t>
            </w:r>
          </w:p>
        </w:tc>
        <w:tc>
          <w:tcPr>
            <w:tcW w:w="6237" w:type="dxa"/>
          </w:tcPr>
          <w:p w14:paraId="0EA5DC38" w14:textId="77777777" w:rsidR="00AE2ACB" w:rsidRPr="00D0510F" w:rsidRDefault="00230BE5" w:rsidP="00DC336F">
            <w:pPr>
              <w:pStyle w:val="Akapitzlist"/>
              <w:autoSpaceDE w:val="0"/>
              <w:autoSpaceDN w:val="0"/>
              <w:adjustRightInd w:val="0"/>
              <w:spacing w:before="60" w:after="60"/>
              <w:ind w:left="0"/>
              <w:rPr>
                <w:sz w:val="22"/>
                <w:szCs w:val="22"/>
              </w:rPr>
            </w:pPr>
            <w:r w:rsidRPr="00D0510F">
              <w:rPr>
                <w:sz w:val="22"/>
                <w:szCs w:val="22"/>
              </w:rPr>
              <w:t>Mikroprzedsiębiorstwo / Małe przedsiębiorstwo / Średnie przedsiębiorstwo / Jednoosobowa działalność gospodarcza / Osoba fizyczna nieprowadząca działalności gospodarczej / Inny rodzaj *</w:t>
            </w:r>
          </w:p>
        </w:tc>
      </w:tr>
    </w:tbl>
    <w:p w14:paraId="2476D9CF" w14:textId="77777777" w:rsidR="009B60DF" w:rsidRPr="009B60DF" w:rsidRDefault="009B60DF" w:rsidP="009B60DF">
      <w:pPr>
        <w:spacing w:before="240" w:line="360" w:lineRule="auto"/>
        <w:jc w:val="both"/>
        <w:rPr>
          <w:sz w:val="22"/>
          <w:szCs w:val="22"/>
        </w:rPr>
      </w:pPr>
      <w:bookmarkStart w:id="0" w:name="_Hlk88677434"/>
      <w:r w:rsidRPr="009B60DF">
        <w:rPr>
          <w:b/>
          <w:sz w:val="22"/>
          <w:szCs w:val="22"/>
        </w:rPr>
        <w:t>WSZELKĄ KORESPONDENCJĘ</w:t>
      </w:r>
      <w:r w:rsidRPr="009B60DF">
        <w:rPr>
          <w:sz w:val="22"/>
          <w:szCs w:val="22"/>
        </w:rPr>
        <w:t xml:space="preserve"> w sprawie niniejszego postępowania należy kierować do:</w:t>
      </w:r>
    </w:p>
    <w:tbl>
      <w:tblPr>
        <w:tblW w:w="0" w:type="auto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76"/>
        <w:gridCol w:w="6149"/>
      </w:tblGrid>
      <w:tr w:rsidR="009B60DF" w:rsidRPr="001670EB" w14:paraId="18C9C17F" w14:textId="77777777" w:rsidTr="009B60DF">
        <w:tc>
          <w:tcPr>
            <w:tcW w:w="2776" w:type="dxa"/>
            <w:vAlign w:val="center"/>
          </w:tcPr>
          <w:p w14:paraId="7E8E9C35" w14:textId="77777777" w:rsidR="009B60DF" w:rsidRPr="001670EB" w:rsidRDefault="009B60DF" w:rsidP="006747FA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1670EB">
              <w:rPr>
                <w:rFonts w:eastAsia="Calibri"/>
                <w:sz w:val="22"/>
                <w:szCs w:val="22"/>
              </w:rPr>
              <w:t>Imię i nazwisko</w:t>
            </w:r>
          </w:p>
        </w:tc>
        <w:tc>
          <w:tcPr>
            <w:tcW w:w="6149" w:type="dxa"/>
          </w:tcPr>
          <w:p w14:paraId="400B9E6E" w14:textId="77777777" w:rsidR="009B60DF" w:rsidRPr="001670EB" w:rsidRDefault="009B60DF" w:rsidP="006747FA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</w:p>
        </w:tc>
      </w:tr>
      <w:tr w:rsidR="009B60DF" w:rsidRPr="001670EB" w14:paraId="4D74DE04" w14:textId="77777777" w:rsidTr="009B60DF">
        <w:tc>
          <w:tcPr>
            <w:tcW w:w="2776" w:type="dxa"/>
            <w:vAlign w:val="center"/>
          </w:tcPr>
          <w:p w14:paraId="0F10EF52" w14:textId="77777777" w:rsidR="009B60DF" w:rsidRPr="001670EB" w:rsidRDefault="009B60DF" w:rsidP="006747FA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1670EB">
              <w:rPr>
                <w:rFonts w:eastAsia="Calibri"/>
                <w:sz w:val="22"/>
                <w:szCs w:val="22"/>
              </w:rPr>
              <w:t>Adres</w:t>
            </w:r>
          </w:p>
        </w:tc>
        <w:tc>
          <w:tcPr>
            <w:tcW w:w="6149" w:type="dxa"/>
          </w:tcPr>
          <w:p w14:paraId="17B9C986" w14:textId="77777777" w:rsidR="009B60DF" w:rsidRPr="001670EB" w:rsidRDefault="009B60DF" w:rsidP="006747FA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</w:p>
        </w:tc>
      </w:tr>
      <w:tr w:rsidR="009B60DF" w:rsidRPr="001670EB" w14:paraId="77C6FB00" w14:textId="77777777" w:rsidTr="009B60DF">
        <w:tc>
          <w:tcPr>
            <w:tcW w:w="2776" w:type="dxa"/>
            <w:vAlign w:val="center"/>
          </w:tcPr>
          <w:p w14:paraId="17760C1C" w14:textId="77777777" w:rsidR="009B60DF" w:rsidRPr="001670EB" w:rsidRDefault="009B60DF" w:rsidP="006747FA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1670EB">
              <w:rPr>
                <w:rFonts w:eastAsia="Calibri"/>
                <w:sz w:val="22"/>
                <w:szCs w:val="22"/>
              </w:rPr>
              <w:t>Telefon</w:t>
            </w:r>
          </w:p>
        </w:tc>
        <w:tc>
          <w:tcPr>
            <w:tcW w:w="6149" w:type="dxa"/>
          </w:tcPr>
          <w:p w14:paraId="26BB3AAE" w14:textId="77777777" w:rsidR="009B60DF" w:rsidRPr="001670EB" w:rsidRDefault="009B60DF" w:rsidP="006747FA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</w:p>
        </w:tc>
      </w:tr>
      <w:tr w:rsidR="009B60DF" w:rsidRPr="001670EB" w14:paraId="45F073E8" w14:textId="77777777" w:rsidTr="009B60DF">
        <w:tc>
          <w:tcPr>
            <w:tcW w:w="2776" w:type="dxa"/>
            <w:vAlign w:val="center"/>
          </w:tcPr>
          <w:p w14:paraId="27982E61" w14:textId="77777777" w:rsidR="009B60DF" w:rsidRPr="001670EB" w:rsidRDefault="009B60DF" w:rsidP="006747FA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  <w:sz w:val="22"/>
                <w:szCs w:val="22"/>
              </w:rPr>
            </w:pPr>
            <w:r w:rsidRPr="001670EB">
              <w:rPr>
                <w:rFonts w:eastAsia="Calibri"/>
                <w:sz w:val="22"/>
                <w:szCs w:val="22"/>
              </w:rPr>
              <w:t>e-mail</w:t>
            </w:r>
          </w:p>
        </w:tc>
        <w:tc>
          <w:tcPr>
            <w:tcW w:w="6149" w:type="dxa"/>
          </w:tcPr>
          <w:p w14:paraId="143810FD" w14:textId="77777777" w:rsidR="009B60DF" w:rsidRPr="001670EB" w:rsidRDefault="009B60DF" w:rsidP="006747FA">
            <w:pPr>
              <w:autoSpaceDE w:val="0"/>
              <w:autoSpaceDN w:val="0"/>
              <w:adjustRightInd w:val="0"/>
              <w:spacing w:before="60" w:after="60"/>
              <w:rPr>
                <w:rFonts w:eastAsia="Calibri"/>
              </w:rPr>
            </w:pPr>
          </w:p>
        </w:tc>
      </w:tr>
    </w:tbl>
    <w:p w14:paraId="57B51428" w14:textId="77777777" w:rsidR="00D07815" w:rsidRPr="001670EB" w:rsidRDefault="00D07815" w:rsidP="00D07815">
      <w:pPr>
        <w:spacing w:line="276" w:lineRule="auto"/>
        <w:jc w:val="both"/>
        <w:rPr>
          <w:b/>
          <w:sz w:val="22"/>
          <w:szCs w:val="22"/>
        </w:rPr>
      </w:pPr>
    </w:p>
    <w:p w14:paraId="58D32BF4" w14:textId="77777777" w:rsidR="00D07815" w:rsidRDefault="00D07815" w:rsidP="00AA39D6">
      <w:pPr>
        <w:spacing w:line="276" w:lineRule="auto"/>
        <w:jc w:val="both"/>
        <w:rPr>
          <w:sz w:val="22"/>
          <w:szCs w:val="22"/>
        </w:rPr>
      </w:pPr>
    </w:p>
    <w:p w14:paraId="7782D686" w14:textId="77777777" w:rsidR="00B80B96" w:rsidRPr="001670EB" w:rsidRDefault="00B80B96" w:rsidP="00AA39D6">
      <w:pPr>
        <w:spacing w:line="276" w:lineRule="auto"/>
        <w:jc w:val="both"/>
        <w:rPr>
          <w:sz w:val="22"/>
          <w:szCs w:val="22"/>
        </w:rPr>
      </w:pPr>
    </w:p>
    <w:bookmarkEnd w:id="0"/>
    <w:p w14:paraId="384A1F49" w14:textId="1F16146E" w:rsidR="00D07815" w:rsidRPr="00253597" w:rsidRDefault="00D07815" w:rsidP="00253597">
      <w:pPr>
        <w:pStyle w:val="Akapitzlist"/>
        <w:numPr>
          <w:ilvl w:val="0"/>
          <w:numId w:val="12"/>
        </w:numPr>
        <w:spacing w:line="276" w:lineRule="auto"/>
        <w:jc w:val="both"/>
        <w:rPr>
          <w:b/>
          <w:sz w:val="22"/>
          <w:szCs w:val="22"/>
        </w:rPr>
      </w:pPr>
      <w:r w:rsidRPr="00253597">
        <w:rPr>
          <w:b/>
          <w:sz w:val="22"/>
          <w:szCs w:val="22"/>
        </w:rPr>
        <w:t>PIERWSZE</w:t>
      </w:r>
      <w:r w:rsidR="00071393" w:rsidRPr="00253597">
        <w:rPr>
          <w:b/>
          <w:sz w:val="22"/>
          <w:szCs w:val="22"/>
        </w:rPr>
        <w:t xml:space="preserve"> KRYTERIUM OCENY O</w:t>
      </w:r>
      <w:r w:rsidRPr="00253597">
        <w:rPr>
          <w:b/>
          <w:sz w:val="22"/>
          <w:szCs w:val="22"/>
        </w:rPr>
        <w:t>FERT:</w:t>
      </w:r>
    </w:p>
    <w:p w14:paraId="0E9EFFBA" w14:textId="77777777" w:rsidR="00D07815" w:rsidRPr="001670EB" w:rsidRDefault="00D07815" w:rsidP="00D07815">
      <w:pPr>
        <w:spacing w:line="276" w:lineRule="auto"/>
        <w:jc w:val="both"/>
        <w:rPr>
          <w:sz w:val="22"/>
          <w:szCs w:val="22"/>
        </w:rPr>
      </w:pPr>
    </w:p>
    <w:p w14:paraId="04C52BA3" w14:textId="535B53FF" w:rsidR="00D07815" w:rsidRPr="004B33E9" w:rsidRDefault="004B33E9" w:rsidP="004B33E9">
      <w:pPr>
        <w:spacing w:after="120" w:line="276" w:lineRule="auto"/>
        <w:jc w:val="both"/>
        <w:rPr>
          <w:sz w:val="22"/>
          <w:szCs w:val="22"/>
        </w:rPr>
      </w:pPr>
      <w:r w:rsidRPr="004B33E9">
        <w:rPr>
          <w:b/>
          <w:sz w:val="22"/>
        </w:rPr>
        <w:t>SKŁADAM OFERTĘ</w:t>
      </w:r>
      <w:r w:rsidRPr="004B33E9">
        <w:rPr>
          <w:sz w:val="22"/>
        </w:rPr>
        <w:t xml:space="preserve"> na wykonanie przedmiotu zamówienia zgodnie ze Specyfikacją Warunków Zamówienia, stosując niżej wymienione stawki</w:t>
      </w:r>
    </w:p>
    <w:p w14:paraId="5DFCEE3A" w14:textId="77777777" w:rsidR="00085C6E" w:rsidRDefault="00085C6E" w:rsidP="00A85EB2">
      <w:pPr>
        <w:pStyle w:val="Akapitzlist"/>
        <w:spacing w:after="120" w:line="276" w:lineRule="auto"/>
        <w:ind w:left="284"/>
        <w:jc w:val="both"/>
        <w:rPr>
          <w:b/>
          <w:i/>
          <w:iCs/>
          <w:color w:val="0070C0"/>
          <w:sz w:val="22"/>
          <w:szCs w:val="22"/>
        </w:rPr>
      </w:pPr>
    </w:p>
    <w:p w14:paraId="7DE751E1" w14:textId="77777777" w:rsidR="00D955F3" w:rsidRDefault="00D955F3" w:rsidP="00D955F3">
      <w:pPr>
        <w:spacing w:line="360" w:lineRule="auto"/>
        <w:rPr>
          <w:b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368"/>
        <w:gridCol w:w="1843"/>
        <w:gridCol w:w="1405"/>
        <w:gridCol w:w="2162"/>
      </w:tblGrid>
      <w:tr w:rsidR="00C548F2" w:rsidRPr="00C548F2" w14:paraId="6DCF8FAA" w14:textId="77777777" w:rsidTr="00C548F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6858D3" w14:textId="1F107FC8" w:rsidR="00C548F2" w:rsidRPr="000D7A6B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  <w:r w:rsidRPr="000D7A6B">
              <w:rPr>
                <w:b/>
                <w:sz w:val="22"/>
                <w:szCs w:val="22"/>
              </w:rPr>
              <w:t>Zakres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2DBA5" w14:textId="77777777" w:rsidR="00C548F2" w:rsidRPr="000D7A6B" w:rsidRDefault="00C548F2" w:rsidP="00B013EE">
            <w:pPr>
              <w:pStyle w:val="Akapitzlist"/>
              <w:ind w:left="0"/>
              <w:rPr>
                <w:b/>
                <w:sz w:val="22"/>
                <w:szCs w:val="22"/>
              </w:rPr>
            </w:pPr>
            <w:r w:rsidRPr="000D7A6B">
              <w:rPr>
                <w:b/>
                <w:sz w:val="22"/>
                <w:szCs w:val="22"/>
              </w:rPr>
              <w:t>Cena</w:t>
            </w:r>
            <w:r w:rsidRPr="000D7A6B"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0D7A6B">
              <w:rPr>
                <w:b/>
                <w:sz w:val="22"/>
                <w:szCs w:val="22"/>
              </w:rPr>
              <w:t>oferty netto</w:t>
            </w:r>
          </w:p>
          <w:p w14:paraId="13247CDC" w14:textId="23B1276E" w:rsidR="00C548F2" w:rsidRPr="000D7A6B" w:rsidRDefault="00C548F2" w:rsidP="00B013EE">
            <w:pPr>
              <w:rPr>
                <w:b/>
                <w:sz w:val="22"/>
                <w:szCs w:val="22"/>
              </w:rPr>
            </w:pPr>
            <w:r w:rsidRPr="000D7A6B">
              <w:rPr>
                <w:b/>
                <w:sz w:val="22"/>
                <w:szCs w:val="22"/>
              </w:rPr>
              <w:t>(do dwóch miejsc po przecinku)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D4BD2" w14:textId="5D828660" w:rsidR="000D7A6B" w:rsidRPr="000D7A6B" w:rsidRDefault="00C548F2" w:rsidP="00B013EE">
            <w:pPr>
              <w:pStyle w:val="Akapitzlist"/>
              <w:ind w:left="0"/>
              <w:rPr>
                <w:b/>
                <w:sz w:val="22"/>
                <w:szCs w:val="22"/>
              </w:rPr>
            </w:pPr>
            <w:r w:rsidRPr="000D7A6B">
              <w:rPr>
                <w:b/>
                <w:sz w:val="22"/>
                <w:szCs w:val="22"/>
              </w:rPr>
              <w:t>Wartość podatku VAT</w:t>
            </w:r>
          </w:p>
          <w:p w14:paraId="32DC2921" w14:textId="77777777" w:rsidR="00C548F2" w:rsidRPr="000821CB" w:rsidRDefault="00C548F2" w:rsidP="00B013EE">
            <w:pPr>
              <w:pStyle w:val="Akapitzlist"/>
              <w:ind w:left="0"/>
              <w:rPr>
                <w:b/>
                <w:color w:val="000000" w:themeColor="text1"/>
                <w:sz w:val="22"/>
                <w:szCs w:val="22"/>
              </w:rPr>
            </w:pPr>
            <w:r w:rsidRPr="000821CB">
              <w:rPr>
                <w:b/>
                <w:color w:val="000000" w:themeColor="text1"/>
                <w:sz w:val="22"/>
                <w:szCs w:val="22"/>
              </w:rPr>
              <w:t>23%</w:t>
            </w:r>
          </w:p>
          <w:p w14:paraId="79D6AE1A" w14:textId="43229614" w:rsidR="00C548F2" w:rsidRPr="000D7A6B" w:rsidRDefault="00C548F2" w:rsidP="00B013EE">
            <w:pPr>
              <w:rPr>
                <w:b/>
                <w:sz w:val="22"/>
                <w:szCs w:val="22"/>
              </w:rPr>
            </w:pPr>
            <w:r w:rsidRPr="000D7A6B">
              <w:rPr>
                <w:b/>
                <w:sz w:val="22"/>
                <w:szCs w:val="22"/>
              </w:rPr>
              <w:t>(do dwóch miejsc po przecinku)</w:t>
            </w: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225C3" w14:textId="20E454DC" w:rsidR="00C548F2" w:rsidRPr="000D7A6B" w:rsidRDefault="00C548F2" w:rsidP="00B013EE">
            <w:pPr>
              <w:rPr>
                <w:b/>
                <w:sz w:val="22"/>
                <w:szCs w:val="22"/>
              </w:rPr>
            </w:pPr>
            <w:r w:rsidRPr="000D7A6B">
              <w:rPr>
                <w:b/>
                <w:sz w:val="22"/>
                <w:szCs w:val="22"/>
              </w:rPr>
              <w:t>Cena oferty brutto (do dwóch miejsc po przecinku)</w:t>
            </w:r>
          </w:p>
        </w:tc>
      </w:tr>
      <w:tr w:rsidR="00C548F2" w:rsidRPr="00C548F2" w14:paraId="5FF31686" w14:textId="77777777" w:rsidTr="00C548F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76731" w14:textId="620D373B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  <w:r w:rsidRPr="00C548F2">
              <w:rPr>
                <w:b/>
                <w:sz w:val="22"/>
                <w:szCs w:val="22"/>
              </w:rPr>
              <w:t xml:space="preserve">Roboty budowlane </w:t>
            </w:r>
            <w:r w:rsidRPr="000D7A6B">
              <w:rPr>
                <w:b/>
                <w:sz w:val="22"/>
                <w:szCs w:val="22"/>
              </w:rPr>
              <w:t>:</w:t>
            </w:r>
            <w:r w:rsidRPr="000D7A6B">
              <w:rPr>
                <w:sz w:val="22"/>
                <w:szCs w:val="22"/>
              </w:rPr>
              <w:t xml:space="preserve"> Rozbudowa oczyszczalni ścieków w Raczycach</w:t>
            </w:r>
            <w:r w:rsidR="00092FF1">
              <w:t xml:space="preserve"> </w:t>
            </w:r>
            <w:r w:rsidR="00092FF1" w:rsidRPr="00092FF1">
              <w:rPr>
                <w:sz w:val="22"/>
                <w:szCs w:val="22"/>
              </w:rPr>
              <w:t>Branża: Architektura / konstrukcje / drogi</w:t>
            </w:r>
            <w:r w:rsidRPr="00800B1D">
              <w:rPr>
                <w:sz w:val="22"/>
                <w:szCs w:val="22"/>
                <w:highlight w:val="yellow"/>
              </w:rPr>
              <w:br/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E9525" w14:textId="77777777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C9E2E" w14:textId="77777777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D4092" w14:textId="77777777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C548F2" w:rsidRPr="00C548F2" w14:paraId="02325138" w14:textId="77777777" w:rsidTr="00C548F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14631" w14:textId="6C4227E6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  <w:r w:rsidRPr="00C548F2">
              <w:rPr>
                <w:b/>
                <w:sz w:val="22"/>
                <w:szCs w:val="22"/>
              </w:rPr>
              <w:t xml:space="preserve">Roboty budowlane </w:t>
            </w:r>
            <w:r w:rsidRPr="000D7A6B">
              <w:rPr>
                <w:b/>
                <w:sz w:val="22"/>
                <w:szCs w:val="22"/>
              </w:rPr>
              <w:t>:</w:t>
            </w:r>
            <w:r w:rsidRPr="000D7A6B">
              <w:rPr>
                <w:sz w:val="22"/>
                <w:szCs w:val="22"/>
              </w:rPr>
              <w:t xml:space="preserve"> Rozbudowa oczyszczalni ścieków w Raczycach</w:t>
            </w:r>
            <w:r w:rsidR="00092FF1">
              <w:t xml:space="preserve"> </w:t>
            </w:r>
            <w:r w:rsidR="00092FF1" w:rsidRPr="00092FF1">
              <w:rPr>
                <w:sz w:val="22"/>
                <w:szCs w:val="22"/>
              </w:rPr>
              <w:t>Branża: Technologia / Instalacje / sieci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E84D1" w14:textId="77777777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A168D" w14:textId="77777777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FE3C9" w14:textId="77777777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C548F2" w:rsidRPr="00C548F2" w14:paraId="574ED128" w14:textId="77777777" w:rsidTr="00C548F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40451" w14:textId="704F7863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  <w:r w:rsidRPr="00C548F2">
              <w:rPr>
                <w:b/>
                <w:sz w:val="22"/>
                <w:szCs w:val="22"/>
              </w:rPr>
              <w:t xml:space="preserve">Roboty budowlane </w:t>
            </w:r>
            <w:r w:rsidRPr="000D7A6B">
              <w:rPr>
                <w:b/>
                <w:sz w:val="22"/>
                <w:szCs w:val="22"/>
              </w:rPr>
              <w:t>:</w:t>
            </w:r>
            <w:r w:rsidRPr="000D7A6B">
              <w:rPr>
                <w:sz w:val="22"/>
                <w:szCs w:val="22"/>
              </w:rPr>
              <w:t xml:space="preserve"> Rozbudowa oczyszczalni ścieków w Raczycach</w:t>
            </w:r>
            <w:r w:rsidR="00092FF1">
              <w:t xml:space="preserve"> </w:t>
            </w:r>
            <w:r w:rsidR="00092FF1" w:rsidRPr="00092FF1">
              <w:rPr>
                <w:sz w:val="22"/>
                <w:szCs w:val="22"/>
              </w:rPr>
              <w:t xml:space="preserve">Branża: Elektryka i </w:t>
            </w:r>
            <w:proofErr w:type="spellStart"/>
            <w:r w:rsidR="00092FF1" w:rsidRPr="00092FF1">
              <w:rPr>
                <w:sz w:val="22"/>
                <w:szCs w:val="22"/>
              </w:rPr>
              <w:t>AKP</w:t>
            </w:r>
            <w:r w:rsidR="00BC0738">
              <w:rPr>
                <w:sz w:val="22"/>
                <w:szCs w:val="22"/>
              </w:rPr>
              <w:t>iA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67CCE" w14:textId="77777777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EBB77" w14:textId="77777777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A626D" w14:textId="77777777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C548F2" w:rsidRPr="00C548F2" w14:paraId="66CB2B60" w14:textId="77777777" w:rsidTr="00C548F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2717D" w14:textId="7533D8EC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  <w:r w:rsidRPr="00C548F2">
              <w:rPr>
                <w:b/>
                <w:sz w:val="22"/>
                <w:szCs w:val="22"/>
              </w:rPr>
              <w:t>Łączna wartość oferty (</w:t>
            </w:r>
            <w:r w:rsidR="00092FF1" w:rsidRPr="00092FF1">
              <w:rPr>
                <w:sz w:val="22"/>
                <w:szCs w:val="22"/>
              </w:rPr>
              <w:t>Branża: Architektura / konstrukcje / drogi</w:t>
            </w:r>
            <w:r w:rsidR="00092FF1" w:rsidRPr="00800B1D">
              <w:rPr>
                <w:sz w:val="22"/>
                <w:szCs w:val="22"/>
                <w:highlight w:val="yellow"/>
              </w:rPr>
              <w:br/>
            </w:r>
            <w:r w:rsidR="00092FF1">
              <w:rPr>
                <w:b/>
                <w:sz w:val="22"/>
                <w:szCs w:val="22"/>
              </w:rPr>
              <w:t xml:space="preserve">+ </w:t>
            </w:r>
            <w:r w:rsidR="00092FF1" w:rsidRPr="00092FF1">
              <w:rPr>
                <w:sz w:val="22"/>
                <w:szCs w:val="22"/>
              </w:rPr>
              <w:t>Branża: Technologia / Instalacje / sieci</w:t>
            </w:r>
            <w:r w:rsidR="00092FF1">
              <w:rPr>
                <w:sz w:val="22"/>
                <w:szCs w:val="22"/>
              </w:rPr>
              <w:t xml:space="preserve"> +</w:t>
            </w:r>
            <w:r w:rsidR="00092FF1" w:rsidRPr="00092FF1">
              <w:rPr>
                <w:sz w:val="22"/>
                <w:szCs w:val="22"/>
              </w:rPr>
              <w:t xml:space="preserve"> Branża: Elektryka i AKP</w:t>
            </w:r>
            <w:r w:rsidR="00BC0738">
              <w:rPr>
                <w:sz w:val="22"/>
                <w:szCs w:val="22"/>
              </w:rPr>
              <w:t>iA</w:t>
            </w:r>
            <w:r w:rsidRPr="00C548F2">
              <w:rPr>
                <w:b/>
                <w:sz w:val="22"/>
                <w:szCs w:val="22"/>
              </w:rPr>
              <w:t xml:space="preserve">):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89F54" w14:textId="77777777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53EF9" w14:textId="77777777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D87B0" w14:textId="77777777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C548F2" w:rsidRPr="00C548F2" w14:paraId="4BD7D6C0" w14:textId="77777777" w:rsidTr="00C548F2">
        <w:tc>
          <w:tcPr>
            <w:tcW w:w="87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BE3CF" w14:textId="77777777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  <w:r w:rsidRPr="00C548F2">
              <w:rPr>
                <w:b/>
                <w:sz w:val="22"/>
                <w:szCs w:val="22"/>
              </w:rPr>
              <w:t>(łączna wartość oferty słownie: __________________________________________________________________brutto)</w:t>
            </w:r>
          </w:p>
          <w:p w14:paraId="496F3F2F" w14:textId="77777777" w:rsidR="00C548F2" w:rsidRPr="00C548F2" w:rsidRDefault="00C548F2" w:rsidP="00C548F2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14:paraId="2B1BE340" w14:textId="77777777" w:rsidR="00C548F2" w:rsidRPr="001670EB" w:rsidRDefault="00C548F2" w:rsidP="00D955F3">
      <w:pPr>
        <w:spacing w:line="360" w:lineRule="auto"/>
        <w:rPr>
          <w:b/>
          <w:sz w:val="22"/>
          <w:szCs w:val="22"/>
        </w:rPr>
      </w:pPr>
    </w:p>
    <w:p w14:paraId="79073728" w14:textId="77777777" w:rsidR="00D955F3" w:rsidRPr="001670EB" w:rsidRDefault="00D955F3" w:rsidP="00D955F3">
      <w:pPr>
        <w:spacing w:line="360" w:lineRule="auto"/>
        <w:rPr>
          <w:b/>
          <w:sz w:val="22"/>
          <w:szCs w:val="22"/>
        </w:rPr>
      </w:pPr>
    </w:p>
    <w:p w14:paraId="514E2A4D" w14:textId="6496DE9B" w:rsidR="00D955F3" w:rsidRPr="00253597" w:rsidRDefault="00E26261" w:rsidP="00253597">
      <w:pPr>
        <w:pStyle w:val="Akapitzlist"/>
        <w:numPr>
          <w:ilvl w:val="0"/>
          <w:numId w:val="12"/>
        </w:numPr>
        <w:spacing w:line="360" w:lineRule="auto"/>
        <w:rPr>
          <w:b/>
          <w:sz w:val="22"/>
          <w:szCs w:val="22"/>
        </w:rPr>
      </w:pPr>
      <w:r w:rsidRPr="00253597">
        <w:rPr>
          <w:b/>
          <w:sz w:val="22"/>
          <w:szCs w:val="22"/>
        </w:rPr>
        <w:t>DRUGIE</w:t>
      </w:r>
      <w:r w:rsidR="00D955F3" w:rsidRPr="00253597">
        <w:rPr>
          <w:b/>
          <w:sz w:val="22"/>
          <w:szCs w:val="22"/>
        </w:rPr>
        <w:t xml:space="preserve"> KRYTERIUM OCENY OFERT:</w:t>
      </w:r>
    </w:p>
    <w:p w14:paraId="5D796A57" w14:textId="77777777" w:rsidR="00D955F3" w:rsidRPr="001670EB" w:rsidRDefault="00D955F3" w:rsidP="00D955F3">
      <w:pPr>
        <w:spacing w:line="360" w:lineRule="auto"/>
        <w:rPr>
          <w:b/>
          <w:sz w:val="22"/>
          <w:szCs w:val="22"/>
        </w:rPr>
      </w:pPr>
    </w:p>
    <w:p w14:paraId="1008034C" w14:textId="21CE0D35" w:rsidR="007D02AF" w:rsidRPr="00B013EE" w:rsidRDefault="00D955F3" w:rsidP="00D955F3">
      <w:pPr>
        <w:spacing w:line="360" w:lineRule="auto"/>
        <w:rPr>
          <w:bCs/>
          <w:sz w:val="22"/>
          <w:szCs w:val="22"/>
        </w:rPr>
      </w:pPr>
      <w:r w:rsidRPr="00B013EE">
        <w:rPr>
          <w:b/>
          <w:sz w:val="22"/>
          <w:szCs w:val="22"/>
        </w:rPr>
        <w:t xml:space="preserve">OŚWIADCZAM, </w:t>
      </w:r>
      <w:r w:rsidRPr="00B013EE">
        <w:rPr>
          <w:bCs/>
          <w:sz w:val="22"/>
          <w:szCs w:val="22"/>
        </w:rPr>
        <w:t>iż zobowiązujemy się udzielić</w:t>
      </w:r>
      <w:r w:rsidRPr="00B013EE">
        <w:rPr>
          <w:b/>
          <w:sz w:val="22"/>
          <w:szCs w:val="22"/>
        </w:rPr>
        <w:t>………… miesięcznej gwarancji</w:t>
      </w:r>
      <w:r w:rsidR="009B6287" w:rsidRPr="00B013EE">
        <w:rPr>
          <w:b/>
          <w:sz w:val="22"/>
          <w:szCs w:val="22"/>
        </w:rPr>
        <w:t xml:space="preserve"> i rękojmi</w:t>
      </w:r>
      <w:r w:rsidR="00B80B96" w:rsidRPr="00B013EE">
        <w:rPr>
          <w:sz w:val="22"/>
          <w:szCs w:val="22"/>
        </w:rPr>
        <w:t xml:space="preserve"> za wady na wykonane roboty budowlane oraz wbudowane materiały i urządzenia</w:t>
      </w:r>
      <w:r w:rsidR="009B6287" w:rsidRPr="00B013EE">
        <w:rPr>
          <w:rStyle w:val="TematkomentarzaZnak"/>
          <w:b w:val="0"/>
          <w:sz w:val="22"/>
          <w:szCs w:val="22"/>
        </w:rPr>
        <w:t xml:space="preserve"> </w:t>
      </w:r>
      <w:r w:rsidR="00533CE6" w:rsidRPr="00B013EE">
        <w:rPr>
          <w:rStyle w:val="Odwoanieprzypisudolnego"/>
          <w:b/>
          <w:sz w:val="22"/>
          <w:szCs w:val="22"/>
        </w:rPr>
        <w:footnoteReference w:id="2"/>
      </w:r>
      <w:r w:rsidRPr="00B013EE">
        <w:rPr>
          <w:bCs/>
          <w:sz w:val="22"/>
          <w:szCs w:val="22"/>
        </w:rPr>
        <w:t xml:space="preserve"> na przedmiot zamówienia</w:t>
      </w:r>
      <w:r w:rsidR="00EB6056" w:rsidRPr="00B013EE">
        <w:rPr>
          <w:bCs/>
          <w:sz w:val="22"/>
          <w:szCs w:val="22"/>
        </w:rPr>
        <w:t xml:space="preserve"> </w:t>
      </w:r>
    </w:p>
    <w:p w14:paraId="458A2BB8" w14:textId="77777777" w:rsidR="009B6287" w:rsidRPr="00B013EE" w:rsidRDefault="009B6287" w:rsidP="00D955F3">
      <w:pPr>
        <w:spacing w:line="360" w:lineRule="auto"/>
        <w:rPr>
          <w:bCs/>
          <w:sz w:val="22"/>
          <w:szCs w:val="22"/>
        </w:rPr>
      </w:pPr>
    </w:p>
    <w:p w14:paraId="679982E5" w14:textId="19499C9D" w:rsidR="00B013EE" w:rsidRPr="00B013EE" w:rsidRDefault="00B013EE" w:rsidP="00B013EE">
      <w:pPr>
        <w:pStyle w:val="Akapitzlist1"/>
        <w:autoSpaceDE w:val="0"/>
        <w:autoSpaceDN w:val="0"/>
        <w:adjustRightInd w:val="0"/>
        <w:spacing w:after="80" w:line="360" w:lineRule="auto"/>
        <w:ind w:left="0"/>
        <w:jc w:val="both"/>
        <w:rPr>
          <w:bCs/>
          <w:sz w:val="22"/>
          <w:szCs w:val="22"/>
        </w:rPr>
      </w:pPr>
      <w:r w:rsidRPr="00B013EE">
        <w:rPr>
          <w:bCs/>
          <w:sz w:val="22"/>
          <w:szCs w:val="22"/>
        </w:rPr>
        <w:t xml:space="preserve">W okresie gwarancji Wykonawca zobowiązany jest do nieodpłatnego usuwania ujawnionych wad, w tym do ponoszenia w całości wszelkich kosztów z tym związanych, obejmujących w szczególności koszty robocizny, materiałów, urządzeń, transportu, dojazdu, demontażu, ponownego montażu, </w:t>
      </w:r>
      <w:r w:rsidRPr="00B013EE">
        <w:rPr>
          <w:bCs/>
          <w:sz w:val="22"/>
          <w:szCs w:val="22"/>
        </w:rPr>
        <w:lastRenderedPageBreak/>
        <w:t xml:space="preserve">zabezpieczenia terenu, badań, prób, uruchomień oraz wszelkich innych czynności niezbędnych do </w:t>
      </w:r>
      <w:bookmarkStart w:id="1" w:name="_GoBack"/>
      <w:bookmarkEnd w:id="1"/>
      <w:r w:rsidRPr="00B013EE">
        <w:rPr>
          <w:bCs/>
          <w:sz w:val="22"/>
          <w:szCs w:val="22"/>
        </w:rPr>
        <w:t>skutecznego usunięcia wad i przywrócenia przedmiotu zamówienia do stanu zgodnego z umową – bez prawa do dodatkowego wynagrodzenia. Zamawiający zastrzega, że w okresie gwarancji dokonywane będą przeglądy gwarancyjne wykonanych robót budowlanych i urządzeń: obowiązkowy przegląd 1 raz w roku oraz, w razie konieczności, przeglądy nadzwyczajne. Udział przedstawiciela Wykonawcy lub osoby przez niego pisemnie upoważnionej w przeglądach jest obowiązkowy i odbywa się na koszt Wykonawcy, bez prawa do odrębnego wynagrodzenia, w tym bez prawa do zwrotu kosztów dojazdu, delegacji, pracy personelu lub użycia sprzętu. W przypadku przeglądu obowiązkowego Zamawiający przekaże Wykonawcy pisemną informację o terminie planowanego przeglądu na co najmniej 7 dni przed tym terminem. Brak stawiennictwa przedstawiciela Wykonawcy nie wstrzymuje przeprowadzenia przeglądu przez Zamawiającego, a ewentualne ustalenia z przeglądu są dla Wykonawcy wiążące. Wszelkie czynności wynikające z ustaleń przeglądu, w tym usunięcie stwierdzonych wad lub usterek, realizowane będą na koszt i ryzyko Wykonawcy.</w:t>
      </w:r>
    </w:p>
    <w:p w14:paraId="307C593C" w14:textId="77777777" w:rsidR="00AF6F67" w:rsidRPr="00B013EE" w:rsidRDefault="00AF6F67" w:rsidP="00B013EE">
      <w:pPr>
        <w:spacing w:line="360" w:lineRule="auto"/>
        <w:rPr>
          <w:bCs/>
          <w:sz w:val="22"/>
          <w:szCs w:val="22"/>
        </w:rPr>
      </w:pPr>
    </w:p>
    <w:p w14:paraId="6365E5A1" w14:textId="77777777" w:rsidR="00B013EE" w:rsidRPr="00B013EE" w:rsidRDefault="00AF6F67" w:rsidP="00B013EE">
      <w:pPr>
        <w:spacing w:line="360" w:lineRule="auto"/>
        <w:ind w:left="20"/>
        <w:jc w:val="both"/>
        <w:rPr>
          <w:b/>
          <w:sz w:val="22"/>
          <w:szCs w:val="22"/>
        </w:rPr>
      </w:pPr>
      <w:r w:rsidRPr="00B013EE">
        <w:rPr>
          <w:sz w:val="22"/>
          <w:szCs w:val="22"/>
        </w:rPr>
        <w:t xml:space="preserve">Wymagany termin realizacji zamówienia: w </w:t>
      </w:r>
      <w:r w:rsidRPr="00B013EE">
        <w:rPr>
          <w:b/>
          <w:sz w:val="22"/>
          <w:szCs w:val="22"/>
        </w:rPr>
        <w:t>ciągu maksymalnie</w:t>
      </w:r>
      <w:r w:rsidR="00B013EE" w:rsidRPr="00B013EE">
        <w:rPr>
          <w:b/>
          <w:sz w:val="22"/>
          <w:szCs w:val="22"/>
        </w:rPr>
        <w:t xml:space="preserve"> </w:t>
      </w:r>
      <w:r w:rsidR="00B013EE" w:rsidRPr="00B013EE">
        <w:rPr>
          <w:b/>
          <w:sz w:val="22"/>
          <w:szCs w:val="22"/>
          <w:u w:val="single"/>
        </w:rPr>
        <w:t>20 miesięcy</w:t>
      </w:r>
      <w:r w:rsidR="00B013EE" w:rsidRPr="00B013EE">
        <w:rPr>
          <w:b/>
          <w:sz w:val="22"/>
          <w:szCs w:val="22"/>
        </w:rPr>
        <w:t xml:space="preserve"> </w:t>
      </w:r>
      <w:r w:rsidR="00B013EE" w:rsidRPr="00B013EE">
        <w:rPr>
          <w:sz w:val="22"/>
          <w:szCs w:val="22"/>
        </w:rPr>
        <w:t xml:space="preserve">od dnia podpisania umowy </w:t>
      </w:r>
      <w:r w:rsidR="00B013EE" w:rsidRPr="00B013EE">
        <w:rPr>
          <w:b/>
          <w:sz w:val="22"/>
          <w:szCs w:val="22"/>
        </w:rPr>
        <w:t xml:space="preserve">, przy czym całość przedmiotu zamówienia powinna zostać zrealizowana </w:t>
      </w:r>
      <w:r w:rsidR="00B013EE" w:rsidRPr="00B013EE">
        <w:rPr>
          <w:b/>
          <w:sz w:val="22"/>
          <w:szCs w:val="22"/>
          <w:u w:val="single"/>
        </w:rPr>
        <w:t>do dnia 30.11.2027</w:t>
      </w:r>
      <w:r w:rsidR="00B013EE" w:rsidRPr="00B013EE">
        <w:rPr>
          <w:b/>
          <w:sz w:val="22"/>
          <w:szCs w:val="22"/>
        </w:rPr>
        <w:t xml:space="preserve"> r. z zastrzeżeniem, że realizacja przedmiotu umowy przez Wykonawcę nastąpi w 6 etapach:</w:t>
      </w:r>
    </w:p>
    <w:p w14:paraId="572738AA" w14:textId="77777777" w:rsidR="00B013EE" w:rsidRPr="00B013EE" w:rsidRDefault="00B013EE" w:rsidP="00B013EE">
      <w:pPr>
        <w:spacing w:line="360" w:lineRule="auto"/>
        <w:ind w:left="728"/>
        <w:rPr>
          <w:sz w:val="22"/>
          <w:szCs w:val="22"/>
          <w:u w:val="single"/>
        </w:rPr>
      </w:pPr>
      <w:r w:rsidRPr="00B013EE">
        <w:rPr>
          <w:sz w:val="22"/>
          <w:szCs w:val="22"/>
          <w:u w:val="single"/>
        </w:rPr>
        <w:t>1) Etap 1 - zgłoszenie gotowości do odbioru częściowego przy wykonaniu 16% wartości</w:t>
      </w:r>
    </w:p>
    <w:p w14:paraId="16B5B02C" w14:textId="77777777" w:rsidR="00B013EE" w:rsidRPr="00B013EE" w:rsidRDefault="00B013EE" w:rsidP="00B013EE">
      <w:pPr>
        <w:spacing w:line="360" w:lineRule="auto"/>
        <w:ind w:left="728"/>
        <w:rPr>
          <w:sz w:val="22"/>
          <w:szCs w:val="22"/>
          <w:u w:val="single"/>
        </w:rPr>
      </w:pPr>
      <w:r w:rsidRPr="00B013EE">
        <w:rPr>
          <w:sz w:val="22"/>
          <w:szCs w:val="22"/>
          <w:u w:val="single"/>
        </w:rPr>
        <w:t>wynagrodzenia wykonawcy brutto określonego w § 7 ust. 1  Umowy - w terminie nie później niż do dnia 31.08.2026r.</w:t>
      </w:r>
    </w:p>
    <w:p w14:paraId="5334365D" w14:textId="77777777" w:rsidR="00B013EE" w:rsidRPr="00B013EE" w:rsidRDefault="00B013EE" w:rsidP="00B013EE">
      <w:pPr>
        <w:spacing w:line="360" w:lineRule="auto"/>
        <w:ind w:left="708"/>
        <w:rPr>
          <w:sz w:val="22"/>
          <w:szCs w:val="22"/>
          <w:u w:val="single"/>
        </w:rPr>
      </w:pPr>
      <w:r w:rsidRPr="00B013EE">
        <w:rPr>
          <w:sz w:val="22"/>
          <w:szCs w:val="22"/>
          <w:u w:val="single"/>
        </w:rPr>
        <w:t>2) Etap 2 - zgłoszenie gotowości do odbioru częściowego przy wykonaniu 16% wartości</w:t>
      </w:r>
    </w:p>
    <w:p w14:paraId="15167856" w14:textId="77777777" w:rsidR="00B013EE" w:rsidRPr="00B013EE" w:rsidRDefault="00B013EE" w:rsidP="00B013EE">
      <w:pPr>
        <w:spacing w:line="360" w:lineRule="auto"/>
        <w:ind w:left="728"/>
        <w:rPr>
          <w:sz w:val="22"/>
          <w:szCs w:val="22"/>
          <w:u w:val="single"/>
        </w:rPr>
      </w:pPr>
      <w:r w:rsidRPr="00B013EE">
        <w:rPr>
          <w:sz w:val="22"/>
          <w:szCs w:val="22"/>
          <w:u w:val="single"/>
        </w:rPr>
        <w:t>wynagrodzenia wykonawcy brutto określonego w § 7 ust. 1 Umowy - w terminie nie później niż do dnia 30.11.2026r.</w:t>
      </w:r>
    </w:p>
    <w:p w14:paraId="1A1339F6" w14:textId="77777777" w:rsidR="00B013EE" w:rsidRPr="00B013EE" w:rsidRDefault="00B013EE" w:rsidP="00B013EE">
      <w:pPr>
        <w:spacing w:line="360" w:lineRule="auto"/>
        <w:ind w:left="708"/>
        <w:rPr>
          <w:sz w:val="22"/>
          <w:szCs w:val="22"/>
          <w:u w:val="single"/>
        </w:rPr>
      </w:pPr>
      <w:r w:rsidRPr="00B013EE">
        <w:rPr>
          <w:sz w:val="22"/>
          <w:szCs w:val="22"/>
        </w:rPr>
        <w:t xml:space="preserve">3) </w:t>
      </w:r>
      <w:r w:rsidRPr="00B013EE">
        <w:rPr>
          <w:sz w:val="22"/>
          <w:szCs w:val="22"/>
          <w:u w:val="single"/>
        </w:rPr>
        <w:t>Etap 3 - zgłoszenie gotowości do odbioru częściowego przy wykonaniu 16% wartości</w:t>
      </w:r>
    </w:p>
    <w:p w14:paraId="6EA3471D" w14:textId="77777777" w:rsidR="00B013EE" w:rsidRPr="00B013EE" w:rsidRDefault="00B013EE" w:rsidP="00B013EE">
      <w:pPr>
        <w:spacing w:line="360" w:lineRule="auto"/>
        <w:ind w:left="728"/>
        <w:rPr>
          <w:sz w:val="22"/>
          <w:szCs w:val="22"/>
          <w:u w:val="single"/>
        </w:rPr>
      </w:pPr>
      <w:r w:rsidRPr="00B013EE">
        <w:rPr>
          <w:sz w:val="22"/>
          <w:szCs w:val="22"/>
          <w:u w:val="single"/>
        </w:rPr>
        <w:t>wynagrodzenia wykonawcy brutto określonego w § 7 ust. 1 Umowy - w terminie nie później niż do dnia 28.02.2027r.</w:t>
      </w:r>
    </w:p>
    <w:p w14:paraId="08EC1EF2" w14:textId="77777777" w:rsidR="00B013EE" w:rsidRPr="00B013EE" w:rsidRDefault="00B013EE" w:rsidP="00B013EE">
      <w:pPr>
        <w:spacing w:line="360" w:lineRule="auto"/>
        <w:ind w:left="708"/>
        <w:rPr>
          <w:sz w:val="22"/>
          <w:szCs w:val="22"/>
          <w:u w:val="single"/>
        </w:rPr>
      </w:pPr>
      <w:r w:rsidRPr="00B013EE">
        <w:rPr>
          <w:sz w:val="22"/>
          <w:szCs w:val="22"/>
          <w:u w:val="single"/>
        </w:rPr>
        <w:t>4) Etap 4- zgłoszenie gotowości do odbioru częściowego przy wykonaniu 16% wartości</w:t>
      </w:r>
    </w:p>
    <w:p w14:paraId="656BE3AF" w14:textId="77777777" w:rsidR="00B013EE" w:rsidRPr="00B013EE" w:rsidRDefault="00B013EE" w:rsidP="00B013EE">
      <w:pPr>
        <w:spacing w:line="360" w:lineRule="auto"/>
        <w:ind w:left="728"/>
        <w:rPr>
          <w:sz w:val="22"/>
          <w:szCs w:val="22"/>
          <w:u w:val="single"/>
        </w:rPr>
      </w:pPr>
      <w:r w:rsidRPr="00B013EE">
        <w:rPr>
          <w:sz w:val="22"/>
          <w:szCs w:val="22"/>
          <w:u w:val="single"/>
        </w:rPr>
        <w:t xml:space="preserve">wynagrodzenia wykonawcy brutto określonego w § 7 ust. 1 Umowy - w terminie nie później niż do dnia 31.05.2027r. </w:t>
      </w:r>
    </w:p>
    <w:p w14:paraId="770A8C22" w14:textId="77777777" w:rsidR="00B013EE" w:rsidRPr="00B013EE" w:rsidRDefault="00B013EE" w:rsidP="00B013EE">
      <w:pPr>
        <w:spacing w:line="360" w:lineRule="auto"/>
        <w:ind w:left="708"/>
        <w:rPr>
          <w:sz w:val="22"/>
          <w:szCs w:val="22"/>
          <w:u w:val="single"/>
        </w:rPr>
      </w:pPr>
      <w:r w:rsidRPr="00B013EE">
        <w:rPr>
          <w:sz w:val="22"/>
          <w:szCs w:val="22"/>
          <w:u w:val="single"/>
        </w:rPr>
        <w:t>5) Etap 5- zgłoszenie gotowości do odbioru częściowego przy wykonaniu 16% wartości</w:t>
      </w:r>
    </w:p>
    <w:p w14:paraId="6AAEF334" w14:textId="77777777" w:rsidR="00B013EE" w:rsidRPr="00B013EE" w:rsidRDefault="00B013EE" w:rsidP="00B013EE">
      <w:pPr>
        <w:spacing w:line="360" w:lineRule="auto"/>
        <w:ind w:left="728"/>
        <w:rPr>
          <w:sz w:val="22"/>
          <w:szCs w:val="22"/>
          <w:u w:val="single"/>
        </w:rPr>
      </w:pPr>
      <w:r w:rsidRPr="00B013EE">
        <w:rPr>
          <w:sz w:val="22"/>
          <w:szCs w:val="22"/>
          <w:u w:val="single"/>
        </w:rPr>
        <w:t>wynagrodzenia wykonawcy brutto określonego w § 7 ust. 1 Umowy - w terminie nie później niż do dnia 31.08.2027r.</w:t>
      </w:r>
    </w:p>
    <w:p w14:paraId="54B4FFA9" w14:textId="77777777" w:rsidR="00B013EE" w:rsidRPr="00B013EE" w:rsidRDefault="00B013EE" w:rsidP="00B013EE">
      <w:pPr>
        <w:spacing w:line="360" w:lineRule="auto"/>
        <w:ind w:left="708"/>
        <w:rPr>
          <w:sz w:val="22"/>
          <w:szCs w:val="22"/>
          <w:u w:val="single"/>
        </w:rPr>
      </w:pPr>
      <w:r w:rsidRPr="00B013EE">
        <w:rPr>
          <w:sz w:val="22"/>
          <w:szCs w:val="22"/>
          <w:u w:val="single"/>
        </w:rPr>
        <w:t>6) Etap 6 - zgłoszenie gotowości do odbioru końcowego w terminie końcowym wykonania</w:t>
      </w:r>
    </w:p>
    <w:p w14:paraId="3EC0D435" w14:textId="77777777" w:rsidR="00B013EE" w:rsidRPr="00B013EE" w:rsidRDefault="00B013EE" w:rsidP="00B013EE">
      <w:pPr>
        <w:spacing w:line="360" w:lineRule="auto"/>
        <w:ind w:left="708"/>
        <w:rPr>
          <w:sz w:val="22"/>
          <w:szCs w:val="22"/>
          <w:u w:val="single"/>
        </w:rPr>
      </w:pPr>
      <w:r w:rsidRPr="00B013EE">
        <w:rPr>
          <w:sz w:val="22"/>
          <w:szCs w:val="22"/>
          <w:u w:val="single"/>
        </w:rPr>
        <w:t xml:space="preserve">zamówienia tj. maksymalnie 20 miesięcy od dnia podpisania umowy nie dłużej niż do dnia 30.11.2027r., przy wykonaniu 20% wartości wynagrodzenia wykonawcy brutto określonego </w:t>
      </w:r>
      <w:r w:rsidRPr="00B013EE">
        <w:rPr>
          <w:sz w:val="22"/>
          <w:szCs w:val="22"/>
          <w:u w:val="single"/>
        </w:rPr>
        <w:br/>
        <w:t>w § 7 ust.. 1  Umowy lub pozostałej do zapłaty kwoty wynagrodzenia, z uwzględnieniem sumy wypłaconej wcześniej kwot wynagrodzenia oraz rozliczenia pełnego zakresu inwestycji</w:t>
      </w:r>
    </w:p>
    <w:p w14:paraId="08618379" w14:textId="471A03CF" w:rsidR="00B013EE" w:rsidRDefault="00AF6F67" w:rsidP="00B013EE">
      <w:pPr>
        <w:spacing w:line="360" w:lineRule="auto"/>
        <w:ind w:left="20"/>
        <w:rPr>
          <w:b/>
          <w:color w:val="EE0000"/>
          <w:sz w:val="22"/>
          <w:szCs w:val="22"/>
        </w:rPr>
      </w:pPr>
      <w:r w:rsidRPr="00B013EE">
        <w:rPr>
          <w:b/>
          <w:sz w:val="22"/>
          <w:szCs w:val="22"/>
        </w:rPr>
        <w:t xml:space="preserve"> </w:t>
      </w:r>
    </w:p>
    <w:p w14:paraId="3F8B33FD" w14:textId="77777777" w:rsidR="00B013EE" w:rsidRPr="00B013EE" w:rsidRDefault="00B013EE" w:rsidP="00B013EE">
      <w:pPr>
        <w:spacing w:line="360" w:lineRule="auto"/>
        <w:ind w:left="20"/>
        <w:rPr>
          <w:b/>
          <w:color w:val="EE0000"/>
          <w:sz w:val="22"/>
          <w:szCs w:val="22"/>
        </w:rPr>
      </w:pPr>
    </w:p>
    <w:p w14:paraId="28B5545F" w14:textId="6085CEF5" w:rsidR="00A94DBE" w:rsidRPr="00B013EE" w:rsidRDefault="00A94DBE" w:rsidP="00B013EE">
      <w:pPr>
        <w:spacing w:line="360" w:lineRule="auto"/>
        <w:ind w:left="20"/>
        <w:rPr>
          <w:sz w:val="22"/>
          <w:szCs w:val="22"/>
        </w:rPr>
      </w:pPr>
      <w:r w:rsidRPr="00B013EE">
        <w:rPr>
          <w:b/>
          <w:sz w:val="22"/>
          <w:szCs w:val="22"/>
        </w:rPr>
        <w:t>OŚWIADCZAMY</w:t>
      </w:r>
      <w:r w:rsidRPr="00B013EE">
        <w:rPr>
          <w:sz w:val="22"/>
          <w:szCs w:val="22"/>
        </w:rPr>
        <w:t>, że:</w:t>
      </w:r>
    </w:p>
    <w:p w14:paraId="4F7284B2" w14:textId="77777777" w:rsidR="00A94DBE" w:rsidRPr="001670EB" w:rsidRDefault="00A94DBE" w:rsidP="00D07815">
      <w:pPr>
        <w:pStyle w:val="Akapitzlist"/>
        <w:numPr>
          <w:ilvl w:val="0"/>
          <w:numId w:val="7"/>
        </w:numPr>
        <w:spacing w:before="120" w:line="276" w:lineRule="auto"/>
        <w:jc w:val="both"/>
        <w:rPr>
          <w:sz w:val="22"/>
          <w:szCs w:val="22"/>
        </w:rPr>
      </w:pPr>
      <w:r w:rsidRPr="001670EB">
        <w:rPr>
          <w:sz w:val="22"/>
          <w:szCs w:val="22"/>
        </w:rPr>
        <w:t>zapoznaliśmy się ze Specyfikacją Warunków Zamówienia i uznajemy się za związanych określonymi w niej zasadami postępowania;</w:t>
      </w:r>
    </w:p>
    <w:p w14:paraId="775985BD" w14:textId="77777777" w:rsidR="00A94DBE" w:rsidRPr="001670EB" w:rsidRDefault="00A94DBE" w:rsidP="00D07815">
      <w:pPr>
        <w:pStyle w:val="Akapitzlist"/>
        <w:numPr>
          <w:ilvl w:val="0"/>
          <w:numId w:val="7"/>
        </w:numPr>
        <w:spacing w:before="120" w:line="276" w:lineRule="auto"/>
        <w:ind w:left="641" w:hanging="357"/>
        <w:jc w:val="both"/>
        <w:rPr>
          <w:sz w:val="22"/>
          <w:szCs w:val="22"/>
        </w:rPr>
      </w:pPr>
      <w:r w:rsidRPr="001670EB">
        <w:rPr>
          <w:sz w:val="22"/>
          <w:szCs w:val="22"/>
        </w:rPr>
        <w:t>uważamy się za związanych niniejszą ofertą na czas wskazany w Specyfikacji Warunków Zamówienia;</w:t>
      </w:r>
    </w:p>
    <w:p w14:paraId="3EC3EA78" w14:textId="3B6EAB5B" w:rsidR="00B77AF6" w:rsidRPr="001670EB" w:rsidRDefault="00B77AF6" w:rsidP="00D07815">
      <w:pPr>
        <w:pStyle w:val="Akapitzlist"/>
        <w:numPr>
          <w:ilvl w:val="0"/>
          <w:numId w:val="7"/>
        </w:numPr>
        <w:spacing w:before="120" w:line="276" w:lineRule="auto"/>
        <w:ind w:left="641" w:hanging="357"/>
        <w:jc w:val="both"/>
        <w:rPr>
          <w:sz w:val="22"/>
          <w:szCs w:val="22"/>
        </w:rPr>
      </w:pPr>
      <w:r w:rsidRPr="001670EB">
        <w:rPr>
          <w:sz w:val="22"/>
          <w:szCs w:val="22"/>
        </w:rPr>
        <w:t>akceptujemy warunki płatności określone przez Zamawiającego w specyfikacji warunków zamówienia</w:t>
      </w:r>
      <w:r w:rsidR="00875E34" w:rsidRPr="001670EB">
        <w:rPr>
          <w:sz w:val="22"/>
          <w:szCs w:val="22"/>
        </w:rPr>
        <w:t xml:space="preserve"> oraz we wzorze umowy</w:t>
      </w:r>
    </w:p>
    <w:p w14:paraId="0CF55430" w14:textId="77777777" w:rsidR="00B77AF6" w:rsidRPr="001670EB" w:rsidRDefault="00B77AF6" w:rsidP="00B77AF6">
      <w:pPr>
        <w:numPr>
          <w:ilvl w:val="0"/>
          <w:numId w:val="7"/>
        </w:numPr>
        <w:suppressAutoHyphens/>
        <w:jc w:val="both"/>
        <w:rPr>
          <w:sz w:val="22"/>
          <w:szCs w:val="22"/>
        </w:rPr>
      </w:pPr>
      <w:r w:rsidRPr="001670EB">
        <w:rPr>
          <w:sz w:val="22"/>
          <w:szCs w:val="22"/>
        </w:rPr>
        <w:t>w przypadku zatrudnienia podwykonawców, odpowiadamy za ich pracę jak za swoją własną,</w:t>
      </w:r>
    </w:p>
    <w:p w14:paraId="50006845" w14:textId="77777777" w:rsidR="00B77AF6" w:rsidRPr="001670EB" w:rsidRDefault="00B77AF6" w:rsidP="00B77AF6">
      <w:pPr>
        <w:numPr>
          <w:ilvl w:val="0"/>
          <w:numId w:val="7"/>
        </w:numPr>
        <w:suppressAutoHyphens/>
        <w:jc w:val="both"/>
        <w:rPr>
          <w:sz w:val="22"/>
          <w:szCs w:val="22"/>
        </w:rPr>
      </w:pPr>
      <w:r w:rsidRPr="001670EB">
        <w:rPr>
          <w:sz w:val="22"/>
          <w:szCs w:val="22"/>
        </w:rPr>
        <w:t>zapoznaliśmy się ze specyfikacją warunków zamówienia i nie wnosimy do niej zastrzeżeń,</w:t>
      </w:r>
    </w:p>
    <w:p w14:paraId="446DE18B" w14:textId="77777777" w:rsidR="00B77AF6" w:rsidRPr="001670EB" w:rsidRDefault="00B77AF6" w:rsidP="00B77AF6">
      <w:pPr>
        <w:numPr>
          <w:ilvl w:val="0"/>
          <w:numId w:val="7"/>
        </w:numPr>
        <w:suppressAutoHyphens/>
        <w:jc w:val="both"/>
        <w:rPr>
          <w:sz w:val="22"/>
          <w:szCs w:val="22"/>
        </w:rPr>
      </w:pPr>
      <w:r w:rsidRPr="001670EB">
        <w:rPr>
          <w:sz w:val="22"/>
          <w:szCs w:val="22"/>
        </w:rPr>
        <w:t xml:space="preserve">zdobyliśmy konieczne informacje do przygotowania oferty, </w:t>
      </w:r>
    </w:p>
    <w:p w14:paraId="2194B5DD" w14:textId="61E293EB" w:rsidR="00B77AF6" w:rsidRPr="001670EB" w:rsidRDefault="00B77AF6" w:rsidP="00125570">
      <w:pPr>
        <w:pStyle w:val="Akapitzlist"/>
        <w:numPr>
          <w:ilvl w:val="0"/>
          <w:numId w:val="7"/>
        </w:numPr>
        <w:spacing w:before="120" w:line="276" w:lineRule="auto"/>
        <w:ind w:left="641" w:hanging="357"/>
        <w:jc w:val="both"/>
        <w:rPr>
          <w:sz w:val="22"/>
          <w:szCs w:val="22"/>
        </w:rPr>
      </w:pPr>
      <w:r w:rsidRPr="001670EB">
        <w:rPr>
          <w:sz w:val="22"/>
          <w:szCs w:val="22"/>
        </w:rPr>
        <w:t>w cenie oferty zostały uwzględnione wszystkie koszty wykonania zamówienia i realizacji przyszłego świadczenia umownego</w:t>
      </w:r>
    </w:p>
    <w:p w14:paraId="05AB668A" w14:textId="050F1A95" w:rsidR="00A94DBE" w:rsidRPr="00800B1D" w:rsidRDefault="00A94DBE" w:rsidP="00A94DBE">
      <w:pPr>
        <w:numPr>
          <w:ilvl w:val="0"/>
          <w:numId w:val="7"/>
        </w:numPr>
        <w:spacing w:after="120"/>
        <w:ind w:left="641" w:hanging="357"/>
        <w:contextualSpacing/>
        <w:jc w:val="both"/>
        <w:rPr>
          <w:sz w:val="22"/>
          <w:szCs w:val="22"/>
        </w:rPr>
      </w:pPr>
      <w:r w:rsidRPr="001670EB">
        <w:rPr>
          <w:sz w:val="22"/>
          <w:szCs w:val="22"/>
        </w:rPr>
        <w:t>zamierzamy / nie zamierzamy powierzyć realizację następujących części zamówienia podwykonawcom*:</w:t>
      </w:r>
    </w:p>
    <w:p w14:paraId="1B896A5E" w14:textId="77777777" w:rsidR="00A94DBE" w:rsidRPr="001670EB" w:rsidRDefault="00A94DBE" w:rsidP="00A94DBE">
      <w:pPr>
        <w:spacing w:after="120"/>
        <w:contextualSpacing/>
        <w:jc w:val="both"/>
        <w:rPr>
          <w:sz w:val="22"/>
          <w:szCs w:val="22"/>
        </w:rPr>
      </w:pPr>
    </w:p>
    <w:p w14:paraId="01C24E67" w14:textId="77777777" w:rsidR="00A94DBE" w:rsidRPr="001670EB" w:rsidRDefault="00A94DBE" w:rsidP="00A94DBE">
      <w:pPr>
        <w:spacing w:before="120" w:after="120"/>
        <w:ind w:left="644"/>
        <w:contextualSpacing/>
        <w:jc w:val="both"/>
        <w:rPr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516"/>
        <w:gridCol w:w="4337"/>
        <w:gridCol w:w="2102"/>
        <w:gridCol w:w="2101"/>
      </w:tblGrid>
      <w:tr w:rsidR="00D67388" w:rsidRPr="001670EB" w14:paraId="69BE202D" w14:textId="77777777" w:rsidTr="00D67388">
        <w:tc>
          <w:tcPr>
            <w:tcW w:w="26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vAlign w:val="center"/>
            <w:hideMark/>
          </w:tcPr>
          <w:p w14:paraId="16466604" w14:textId="77777777" w:rsidR="00D67388" w:rsidRPr="001670EB" w:rsidRDefault="00D67388" w:rsidP="001A3795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1670EB">
              <w:rPr>
                <w:sz w:val="22"/>
                <w:szCs w:val="22"/>
              </w:rPr>
              <w:t>Lp.</w:t>
            </w:r>
          </w:p>
        </w:tc>
        <w:tc>
          <w:tcPr>
            <w:tcW w:w="240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vAlign w:val="center"/>
            <w:hideMark/>
          </w:tcPr>
          <w:p w14:paraId="25C45B75" w14:textId="77777777" w:rsidR="00D67388" w:rsidRPr="001670EB" w:rsidRDefault="00D67388" w:rsidP="001A3795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1670EB">
              <w:rPr>
                <w:sz w:val="22"/>
                <w:szCs w:val="22"/>
              </w:rPr>
              <w:t xml:space="preserve">Opis części zamówienia, którą Wykonawca </w:t>
            </w:r>
          </w:p>
          <w:p w14:paraId="78F5643A" w14:textId="77777777" w:rsidR="00D67388" w:rsidRPr="001670EB" w:rsidRDefault="00D67388" w:rsidP="001A3795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1670EB">
              <w:rPr>
                <w:sz w:val="22"/>
                <w:szCs w:val="22"/>
              </w:rPr>
              <w:t>zamierza powierzyć do realizacji przez Podwykonawcę</w:t>
            </w:r>
          </w:p>
        </w:tc>
        <w:tc>
          <w:tcPr>
            <w:tcW w:w="11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vAlign w:val="center"/>
          </w:tcPr>
          <w:p w14:paraId="1E62121E" w14:textId="72B162CD" w:rsidR="00D67388" w:rsidRPr="001670EB" w:rsidRDefault="00D67388" w:rsidP="00D67388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1670EB">
              <w:rPr>
                <w:sz w:val="22"/>
                <w:szCs w:val="22"/>
              </w:rPr>
              <w:t>Wartość lub procentowa część zamówienia, jaka zostanie powierzona podwykonawcy lub podwykonawcom</w:t>
            </w:r>
          </w:p>
        </w:tc>
        <w:tc>
          <w:tcPr>
            <w:tcW w:w="11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vAlign w:val="center"/>
            <w:hideMark/>
          </w:tcPr>
          <w:p w14:paraId="79130545" w14:textId="274F0AE7" w:rsidR="00D67388" w:rsidRPr="001670EB" w:rsidRDefault="00D67388" w:rsidP="001A3795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1670EB">
              <w:rPr>
                <w:sz w:val="22"/>
                <w:szCs w:val="22"/>
              </w:rPr>
              <w:t>Nazwa Podwykonawcy</w:t>
            </w:r>
          </w:p>
        </w:tc>
      </w:tr>
      <w:tr w:rsidR="00D67388" w:rsidRPr="001670EB" w14:paraId="51586661" w14:textId="77777777" w:rsidTr="00D67388">
        <w:trPr>
          <w:trHeight w:val="415"/>
        </w:trPr>
        <w:tc>
          <w:tcPr>
            <w:tcW w:w="26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53EC8" w14:textId="77777777" w:rsidR="00D67388" w:rsidRPr="001670EB" w:rsidRDefault="00D67388" w:rsidP="001A3795">
            <w:pPr>
              <w:autoSpaceDE w:val="0"/>
              <w:autoSpaceDN w:val="0"/>
              <w:adjustRightInd w:val="0"/>
              <w:spacing w:after="120"/>
              <w:jc w:val="both"/>
              <w:rPr>
                <w:sz w:val="22"/>
                <w:szCs w:val="22"/>
              </w:rPr>
            </w:pPr>
          </w:p>
        </w:tc>
        <w:tc>
          <w:tcPr>
            <w:tcW w:w="240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A64FBB" w14:textId="77777777" w:rsidR="00D67388" w:rsidRPr="001670EB" w:rsidRDefault="00D67388" w:rsidP="001A3795">
            <w:pPr>
              <w:autoSpaceDE w:val="0"/>
              <w:autoSpaceDN w:val="0"/>
              <w:adjustRightInd w:val="0"/>
              <w:spacing w:after="240"/>
              <w:rPr>
                <w:sz w:val="22"/>
                <w:szCs w:val="22"/>
              </w:rPr>
            </w:pPr>
          </w:p>
        </w:tc>
        <w:tc>
          <w:tcPr>
            <w:tcW w:w="11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ECF59" w14:textId="77777777" w:rsidR="00D67388" w:rsidRPr="001670EB" w:rsidRDefault="00D67388" w:rsidP="001A3795">
            <w:pPr>
              <w:autoSpaceDE w:val="0"/>
              <w:autoSpaceDN w:val="0"/>
              <w:adjustRightInd w:val="0"/>
              <w:spacing w:after="240"/>
              <w:rPr>
                <w:sz w:val="22"/>
                <w:szCs w:val="22"/>
              </w:rPr>
            </w:pPr>
          </w:p>
        </w:tc>
        <w:tc>
          <w:tcPr>
            <w:tcW w:w="11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4D80F0" w14:textId="335DC657" w:rsidR="00D67388" w:rsidRPr="001670EB" w:rsidRDefault="00D67388" w:rsidP="001A3795">
            <w:pPr>
              <w:autoSpaceDE w:val="0"/>
              <w:autoSpaceDN w:val="0"/>
              <w:adjustRightInd w:val="0"/>
              <w:spacing w:after="240"/>
              <w:rPr>
                <w:sz w:val="22"/>
                <w:szCs w:val="22"/>
              </w:rPr>
            </w:pPr>
          </w:p>
        </w:tc>
      </w:tr>
      <w:tr w:rsidR="00D67388" w:rsidRPr="001670EB" w14:paraId="3F780A94" w14:textId="77777777" w:rsidTr="00D67388">
        <w:trPr>
          <w:trHeight w:val="415"/>
        </w:trPr>
        <w:tc>
          <w:tcPr>
            <w:tcW w:w="26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5C865B" w14:textId="77777777" w:rsidR="00D67388" w:rsidRPr="001670EB" w:rsidRDefault="00D67388" w:rsidP="001A3795">
            <w:pPr>
              <w:autoSpaceDE w:val="0"/>
              <w:autoSpaceDN w:val="0"/>
              <w:adjustRightInd w:val="0"/>
              <w:spacing w:after="120"/>
              <w:jc w:val="both"/>
              <w:rPr>
                <w:sz w:val="22"/>
                <w:szCs w:val="22"/>
              </w:rPr>
            </w:pPr>
          </w:p>
        </w:tc>
        <w:tc>
          <w:tcPr>
            <w:tcW w:w="240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B3936" w14:textId="77777777" w:rsidR="00D67388" w:rsidRPr="001670EB" w:rsidRDefault="00D67388" w:rsidP="001A3795">
            <w:pPr>
              <w:autoSpaceDE w:val="0"/>
              <w:autoSpaceDN w:val="0"/>
              <w:adjustRightInd w:val="0"/>
              <w:spacing w:after="240"/>
              <w:rPr>
                <w:sz w:val="22"/>
                <w:szCs w:val="22"/>
              </w:rPr>
            </w:pPr>
          </w:p>
        </w:tc>
        <w:tc>
          <w:tcPr>
            <w:tcW w:w="11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F29472" w14:textId="77777777" w:rsidR="00D67388" w:rsidRPr="001670EB" w:rsidRDefault="00D67388" w:rsidP="001A3795">
            <w:pPr>
              <w:autoSpaceDE w:val="0"/>
              <w:autoSpaceDN w:val="0"/>
              <w:adjustRightInd w:val="0"/>
              <w:spacing w:after="240"/>
              <w:rPr>
                <w:sz w:val="22"/>
                <w:szCs w:val="22"/>
              </w:rPr>
            </w:pPr>
          </w:p>
        </w:tc>
        <w:tc>
          <w:tcPr>
            <w:tcW w:w="116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E9287" w14:textId="14B557B6" w:rsidR="00D67388" w:rsidRPr="001670EB" w:rsidRDefault="00D67388" w:rsidP="001A3795">
            <w:pPr>
              <w:autoSpaceDE w:val="0"/>
              <w:autoSpaceDN w:val="0"/>
              <w:adjustRightInd w:val="0"/>
              <w:spacing w:after="240"/>
              <w:rPr>
                <w:sz w:val="22"/>
                <w:szCs w:val="22"/>
              </w:rPr>
            </w:pPr>
          </w:p>
        </w:tc>
      </w:tr>
    </w:tbl>
    <w:p w14:paraId="12058DF4" w14:textId="77777777" w:rsidR="00A94DBE" w:rsidRPr="0070560E" w:rsidRDefault="00A94DBE" w:rsidP="0070560E">
      <w:pPr>
        <w:spacing w:before="120" w:line="276" w:lineRule="auto"/>
        <w:jc w:val="both"/>
        <w:rPr>
          <w:i/>
          <w:sz w:val="22"/>
          <w:szCs w:val="22"/>
        </w:rPr>
      </w:pPr>
    </w:p>
    <w:p w14:paraId="1A1A8208" w14:textId="77777777" w:rsidR="008E4EFA" w:rsidRDefault="00974CA0" w:rsidP="008E4EFA">
      <w:pPr>
        <w:pStyle w:val="Akapitzlist"/>
        <w:numPr>
          <w:ilvl w:val="0"/>
          <w:numId w:val="7"/>
        </w:numPr>
        <w:spacing w:before="120" w:line="276" w:lineRule="auto"/>
        <w:jc w:val="both"/>
        <w:rPr>
          <w:sz w:val="22"/>
          <w:szCs w:val="22"/>
        </w:rPr>
      </w:pPr>
      <w:r w:rsidRPr="00974CA0">
        <w:rPr>
          <w:iCs/>
          <w:sz w:val="22"/>
          <w:szCs w:val="22"/>
        </w:rPr>
        <w:t>akceptuję proponowany przez zamawiającego projekt umowy</w:t>
      </w:r>
      <w:r w:rsidR="00A94DBE" w:rsidRPr="00974CA0">
        <w:rPr>
          <w:sz w:val="22"/>
          <w:szCs w:val="22"/>
        </w:rPr>
        <w:t xml:space="preserve"> i zobowiązuj</w:t>
      </w:r>
      <w:r w:rsidR="00BF4A6B" w:rsidRPr="00974CA0">
        <w:rPr>
          <w:sz w:val="22"/>
          <w:szCs w:val="22"/>
        </w:rPr>
        <w:t>e</w:t>
      </w:r>
      <w:r w:rsidR="00BF4A6B" w:rsidRPr="001670EB">
        <w:rPr>
          <w:sz w:val="22"/>
          <w:szCs w:val="22"/>
        </w:rPr>
        <w:t xml:space="preserve"> </w:t>
      </w:r>
      <w:r w:rsidR="00A94DBE" w:rsidRPr="001670EB">
        <w:rPr>
          <w:sz w:val="22"/>
          <w:szCs w:val="22"/>
        </w:rPr>
        <w:t xml:space="preserve">się, w przypadku wyboru </w:t>
      </w:r>
      <w:r w:rsidR="00BF4A6B" w:rsidRPr="001670EB">
        <w:rPr>
          <w:sz w:val="22"/>
          <w:szCs w:val="22"/>
        </w:rPr>
        <w:t>mojej</w:t>
      </w:r>
      <w:r w:rsidR="00A94DBE" w:rsidRPr="001670EB">
        <w:rPr>
          <w:sz w:val="22"/>
          <w:szCs w:val="22"/>
        </w:rPr>
        <w:t xml:space="preserve"> oferty, do zawarcia umowy na zawartych tam warunkach, w miejscu i terminie wyznaczonym przez Zamawiającego;</w:t>
      </w:r>
    </w:p>
    <w:p w14:paraId="2A695437" w14:textId="7A4E2D11" w:rsidR="008E4EFA" w:rsidRPr="00F67AF5" w:rsidRDefault="008E4EFA" w:rsidP="008E4EFA">
      <w:pPr>
        <w:pStyle w:val="Akapitzlist"/>
        <w:numPr>
          <w:ilvl w:val="0"/>
          <w:numId w:val="7"/>
        </w:numPr>
        <w:spacing w:before="120" w:line="276" w:lineRule="auto"/>
        <w:jc w:val="both"/>
        <w:rPr>
          <w:sz w:val="22"/>
          <w:szCs w:val="22"/>
        </w:rPr>
      </w:pPr>
      <w:r w:rsidRPr="00F67AF5">
        <w:rPr>
          <w:iCs/>
          <w:sz w:val="22"/>
          <w:szCs w:val="22"/>
        </w:rPr>
        <w:t>zobowiązujemy się do wniesienia zabezpieczenia należytego wykonania umowy;</w:t>
      </w:r>
    </w:p>
    <w:p w14:paraId="3ED435F3" w14:textId="77777777" w:rsidR="00A94DBE" w:rsidRPr="001670EB" w:rsidRDefault="00A94DBE" w:rsidP="00D07815">
      <w:pPr>
        <w:pStyle w:val="Akapitzlist"/>
        <w:numPr>
          <w:ilvl w:val="0"/>
          <w:numId w:val="7"/>
        </w:numPr>
        <w:spacing w:before="120" w:after="120" w:line="276" w:lineRule="auto"/>
        <w:ind w:left="641" w:hanging="357"/>
        <w:jc w:val="both"/>
        <w:rPr>
          <w:sz w:val="22"/>
          <w:szCs w:val="22"/>
        </w:rPr>
      </w:pPr>
      <w:r w:rsidRPr="001670EB">
        <w:rPr>
          <w:sz w:val="22"/>
          <w:szCs w:val="22"/>
        </w:rPr>
        <w:t>wypełn</w:t>
      </w:r>
      <w:r w:rsidR="003C35F5" w:rsidRPr="001670EB">
        <w:rPr>
          <w:sz w:val="22"/>
          <w:szCs w:val="22"/>
        </w:rPr>
        <w:t>iłem</w:t>
      </w:r>
      <w:r w:rsidRPr="001670EB">
        <w:rPr>
          <w:sz w:val="22"/>
          <w:szCs w:val="22"/>
        </w:rPr>
        <w:t xml:space="preserve"> obowiązki informacyjne przewidziane w art. 13 lub art. 14 RODO</w:t>
      </w:r>
      <w:r w:rsidRPr="001670EB">
        <w:rPr>
          <w:rStyle w:val="Odwoanieprzypisudolnego"/>
          <w:sz w:val="22"/>
          <w:szCs w:val="22"/>
        </w:rPr>
        <w:footnoteReference w:id="3"/>
      </w:r>
      <w:r w:rsidRPr="001670EB">
        <w:rPr>
          <w:sz w:val="22"/>
          <w:szCs w:val="22"/>
        </w:rPr>
        <w:t xml:space="preserve">  wobec osób fizycznych, od których dane osobowe bezpośrednio lub pośrednio pozyska</w:t>
      </w:r>
      <w:r w:rsidR="003C35F5" w:rsidRPr="001670EB">
        <w:rPr>
          <w:sz w:val="22"/>
          <w:szCs w:val="22"/>
        </w:rPr>
        <w:t>łem</w:t>
      </w:r>
      <w:r w:rsidRPr="001670EB">
        <w:rPr>
          <w:sz w:val="22"/>
          <w:szCs w:val="22"/>
        </w:rPr>
        <w:t xml:space="preserve"> w celu ubiegania się o udzielenie zamówienia publicznego w niniejszym postępowaniu</w:t>
      </w:r>
      <w:r w:rsidRPr="001670EB">
        <w:rPr>
          <w:rStyle w:val="Odwoanieprzypisudolnego"/>
          <w:sz w:val="22"/>
          <w:szCs w:val="22"/>
        </w:rPr>
        <w:footnoteReference w:id="4"/>
      </w:r>
      <w:r w:rsidRPr="001670EB">
        <w:rPr>
          <w:sz w:val="22"/>
          <w:szCs w:val="22"/>
        </w:rPr>
        <w:t>.</w:t>
      </w:r>
    </w:p>
    <w:p w14:paraId="6E268484" w14:textId="77777777" w:rsidR="00C81B74" w:rsidRPr="001670EB" w:rsidRDefault="00C81B74" w:rsidP="00C81B74">
      <w:pPr>
        <w:pStyle w:val="Akapitzlist"/>
        <w:spacing w:before="120" w:after="120" w:line="276" w:lineRule="auto"/>
        <w:ind w:left="641"/>
        <w:jc w:val="both"/>
        <w:rPr>
          <w:sz w:val="22"/>
          <w:szCs w:val="22"/>
        </w:rPr>
      </w:pPr>
    </w:p>
    <w:p w14:paraId="56B6A29B" w14:textId="77777777" w:rsidR="00A94DBE" w:rsidRPr="001670EB" w:rsidRDefault="00A94DBE" w:rsidP="00A94DBE">
      <w:pPr>
        <w:pStyle w:val="Akapitzlist"/>
        <w:spacing w:before="120" w:after="120" w:line="276" w:lineRule="auto"/>
        <w:ind w:left="641"/>
        <w:jc w:val="both"/>
        <w:rPr>
          <w:sz w:val="22"/>
          <w:szCs w:val="22"/>
        </w:rPr>
      </w:pPr>
    </w:p>
    <w:p w14:paraId="3788E874" w14:textId="77777777" w:rsidR="00A94DBE" w:rsidRPr="001670EB" w:rsidRDefault="00A94DBE" w:rsidP="00A94DBE">
      <w:pPr>
        <w:pStyle w:val="Akapitzlist"/>
        <w:numPr>
          <w:ilvl w:val="0"/>
          <w:numId w:val="1"/>
        </w:numPr>
        <w:spacing w:before="240" w:after="120" w:line="360" w:lineRule="auto"/>
        <w:ind w:left="284" w:hanging="284"/>
        <w:jc w:val="both"/>
        <w:rPr>
          <w:b/>
          <w:sz w:val="22"/>
          <w:szCs w:val="22"/>
        </w:rPr>
      </w:pPr>
      <w:r w:rsidRPr="001670EB">
        <w:rPr>
          <w:b/>
          <w:sz w:val="22"/>
          <w:szCs w:val="22"/>
        </w:rPr>
        <w:t>OŚWIADCZAM</w:t>
      </w:r>
      <w:r w:rsidRPr="001670EB">
        <w:rPr>
          <w:bCs/>
          <w:sz w:val="22"/>
          <w:szCs w:val="22"/>
        </w:rPr>
        <w:t xml:space="preserve">, że wybór </w:t>
      </w:r>
      <w:r w:rsidR="003C35F5" w:rsidRPr="001670EB">
        <w:rPr>
          <w:bCs/>
          <w:sz w:val="22"/>
          <w:szCs w:val="22"/>
        </w:rPr>
        <w:t xml:space="preserve">mojej </w:t>
      </w:r>
      <w:r w:rsidRPr="001670EB">
        <w:rPr>
          <w:bCs/>
          <w:sz w:val="22"/>
          <w:szCs w:val="22"/>
        </w:rPr>
        <w:t>oferty</w:t>
      </w:r>
      <w:r w:rsidRPr="001670EB">
        <w:rPr>
          <w:bCs/>
          <w:sz w:val="22"/>
          <w:szCs w:val="22"/>
          <w:vertAlign w:val="superscript"/>
        </w:rPr>
        <w:t>*</w:t>
      </w:r>
      <w:r w:rsidRPr="001670EB">
        <w:rPr>
          <w:bCs/>
          <w:sz w:val="22"/>
          <w:szCs w:val="22"/>
        </w:rPr>
        <w:t>:</w:t>
      </w:r>
    </w:p>
    <w:p w14:paraId="1A4A834F" w14:textId="77777777" w:rsidR="001819D7" w:rsidRPr="001670EB" w:rsidRDefault="001819D7" w:rsidP="001819D7">
      <w:pPr>
        <w:pStyle w:val="Akapitzlist"/>
        <w:spacing w:before="240" w:after="120" w:line="360" w:lineRule="auto"/>
        <w:ind w:left="284"/>
        <w:jc w:val="both"/>
        <w:rPr>
          <w:b/>
          <w:sz w:val="22"/>
          <w:szCs w:val="22"/>
        </w:rPr>
      </w:pPr>
    </w:p>
    <w:p w14:paraId="379C2705" w14:textId="5B822F92" w:rsidR="00A94DBE" w:rsidRDefault="00A94DBE" w:rsidP="00A94DBE">
      <w:pPr>
        <w:pStyle w:val="Akapitzlist"/>
        <w:spacing w:before="240" w:after="240" w:line="276" w:lineRule="auto"/>
        <w:ind w:left="284"/>
        <w:jc w:val="both"/>
        <w:rPr>
          <w:bCs/>
          <w:sz w:val="22"/>
          <w:szCs w:val="22"/>
        </w:rPr>
      </w:pPr>
      <w:r w:rsidRPr="001670EB">
        <w:rPr>
          <w:b/>
          <w:sz w:val="22"/>
          <w:szCs w:val="22"/>
          <w:u w:val="single"/>
        </w:rPr>
        <w:t>nie będzie</w:t>
      </w:r>
      <w:r w:rsidRPr="001670EB">
        <w:rPr>
          <w:bCs/>
          <w:sz w:val="22"/>
          <w:szCs w:val="22"/>
        </w:rPr>
        <w:t xml:space="preserve"> prowadzić u Zamawiającego do powstania obowiązku podatkowego zgodnie z ustawą z dnia 11 marca 2014 r. o podatku od tow</w:t>
      </w:r>
      <w:r w:rsidR="007F6E3C">
        <w:rPr>
          <w:bCs/>
          <w:sz w:val="22"/>
          <w:szCs w:val="22"/>
        </w:rPr>
        <w:t>arów i usług (</w:t>
      </w:r>
      <w:proofErr w:type="spellStart"/>
      <w:r w:rsidR="007F6E3C">
        <w:rPr>
          <w:bCs/>
          <w:sz w:val="22"/>
          <w:szCs w:val="22"/>
        </w:rPr>
        <w:t>t.j</w:t>
      </w:r>
      <w:proofErr w:type="spellEnd"/>
      <w:r w:rsidR="007F6E3C">
        <w:rPr>
          <w:bCs/>
          <w:sz w:val="22"/>
          <w:szCs w:val="22"/>
        </w:rPr>
        <w:t>. Dz. U. z 2024r. poz. 361</w:t>
      </w:r>
      <w:r w:rsidRPr="001670EB">
        <w:rPr>
          <w:bCs/>
          <w:sz w:val="22"/>
          <w:szCs w:val="22"/>
        </w:rPr>
        <w:t>)</w:t>
      </w:r>
    </w:p>
    <w:p w14:paraId="1021DCB7" w14:textId="77777777" w:rsidR="009B60DF" w:rsidRPr="001670EB" w:rsidRDefault="009B60DF" w:rsidP="00A94DBE">
      <w:pPr>
        <w:pStyle w:val="Akapitzlist"/>
        <w:spacing w:before="240" w:after="240" w:line="276" w:lineRule="auto"/>
        <w:ind w:left="284"/>
        <w:jc w:val="both"/>
        <w:rPr>
          <w:bCs/>
          <w:sz w:val="22"/>
          <w:szCs w:val="22"/>
        </w:rPr>
      </w:pPr>
    </w:p>
    <w:p w14:paraId="7C91C2EE" w14:textId="77777777" w:rsidR="00A94DBE" w:rsidRPr="001670EB" w:rsidRDefault="00A94DBE" w:rsidP="00A94DBE">
      <w:pPr>
        <w:pStyle w:val="Akapitzlist"/>
        <w:spacing w:line="276" w:lineRule="auto"/>
        <w:ind w:left="284"/>
        <w:jc w:val="both"/>
        <w:rPr>
          <w:bCs/>
          <w:sz w:val="22"/>
          <w:szCs w:val="22"/>
        </w:rPr>
      </w:pPr>
    </w:p>
    <w:p w14:paraId="7EF015AD" w14:textId="6AD98DEF" w:rsidR="00A94DBE" w:rsidRPr="001670EB" w:rsidRDefault="00A94DBE" w:rsidP="00A94DBE">
      <w:pPr>
        <w:pStyle w:val="Akapitzlist"/>
        <w:spacing w:before="240" w:after="120" w:line="276" w:lineRule="auto"/>
        <w:ind w:left="284"/>
        <w:jc w:val="both"/>
        <w:rPr>
          <w:bCs/>
          <w:sz w:val="22"/>
          <w:szCs w:val="22"/>
        </w:rPr>
      </w:pPr>
      <w:r w:rsidRPr="001670EB">
        <w:rPr>
          <w:b/>
          <w:sz w:val="22"/>
          <w:szCs w:val="22"/>
          <w:u w:val="single"/>
        </w:rPr>
        <w:t>będzie prowadzić</w:t>
      </w:r>
      <w:r w:rsidRPr="001670EB">
        <w:rPr>
          <w:bCs/>
          <w:sz w:val="22"/>
          <w:szCs w:val="22"/>
        </w:rPr>
        <w:t xml:space="preserve"> u Zamawiającego do powstania obowiązku podatkowego zgodnie z ustawą z dnia 11 marca 2014 r. o podatku od tow</w:t>
      </w:r>
      <w:r w:rsidR="007F6E3C">
        <w:rPr>
          <w:bCs/>
          <w:sz w:val="22"/>
          <w:szCs w:val="22"/>
        </w:rPr>
        <w:t>arów i usług (</w:t>
      </w:r>
      <w:proofErr w:type="spellStart"/>
      <w:r w:rsidR="007F6E3C">
        <w:rPr>
          <w:bCs/>
          <w:sz w:val="22"/>
          <w:szCs w:val="22"/>
        </w:rPr>
        <w:t>t.j</w:t>
      </w:r>
      <w:proofErr w:type="spellEnd"/>
      <w:r w:rsidR="007F6E3C">
        <w:rPr>
          <w:bCs/>
          <w:sz w:val="22"/>
          <w:szCs w:val="22"/>
        </w:rPr>
        <w:t>. Dz. U. z 2024r. poz. 361</w:t>
      </w:r>
      <w:r w:rsidRPr="001670EB">
        <w:rPr>
          <w:bCs/>
          <w:sz w:val="22"/>
          <w:szCs w:val="22"/>
        </w:rPr>
        <w:t>), wobec czego wskazujemy nazwę (rodzaj) towaru lub usługi, których dostawa lub świadczenie będzie prowadzić do obowiązku jego powstania oraz ich wartość bez kwoty podatku:</w:t>
      </w:r>
    </w:p>
    <w:p w14:paraId="7F4D1BC7" w14:textId="77777777" w:rsidR="00C81B74" w:rsidRPr="00134984" w:rsidRDefault="00C81B74" w:rsidP="00134984">
      <w:pPr>
        <w:spacing w:before="240" w:after="120" w:line="276" w:lineRule="auto"/>
        <w:jc w:val="both"/>
        <w:rPr>
          <w:bCs/>
          <w:sz w:val="22"/>
          <w:szCs w:val="22"/>
        </w:rPr>
      </w:pP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2580"/>
        <w:gridCol w:w="2551"/>
        <w:gridCol w:w="2948"/>
      </w:tblGrid>
      <w:tr w:rsidR="00A94DBE" w:rsidRPr="001670EB" w14:paraId="159526F9" w14:textId="77777777" w:rsidTr="001A3795">
        <w:trPr>
          <w:trHeight w:val="75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C2FA0BF" w14:textId="77777777" w:rsidR="00A94DBE" w:rsidRPr="001670EB" w:rsidRDefault="00A94DBE" w:rsidP="001A3795">
            <w:pPr>
              <w:snapToGrid w:val="0"/>
              <w:spacing w:before="120" w:line="276" w:lineRule="auto"/>
              <w:jc w:val="center"/>
              <w:rPr>
                <w:sz w:val="22"/>
                <w:szCs w:val="22"/>
              </w:rPr>
            </w:pPr>
            <w:r w:rsidRPr="001670EB">
              <w:rPr>
                <w:sz w:val="22"/>
                <w:szCs w:val="22"/>
              </w:rPr>
              <w:t>Lp.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A36982D" w14:textId="77777777" w:rsidR="00A94DBE" w:rsidRPr="001670EB" w:rsidRDefault="00A94DBE" w:rsidP="001A3795">
            <w:pPr>
              <w:snapToGrid w:val="0"/>
              <w:spacing w:before="120" w:line="276" w:lineRule="auto"/>
              <w:jc w:val="center"/>
              <w:rPr>
                <w:sz w:val="22"/>
                <w:szCs w:val="22"/>
              </w:rPr>
            </w:pPr>
            <w:r w:rsidRPr="001670EB">
              <w:rPr>
                <w:sz w:val="22"/>
                <w:szCs w:val="22"/>
              </w:rPr>
              <w:t>Nazwy (rodzaje) towaru lub usługi, których dostawa lub świadczenie będą prowadziły do powstania obowiązku podatkowego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B78D98D" w14:textId="77777777" w:rsidR="00A94DBE" w:rsidRPr="001670EB" w:rsidRDefault="00A94DBE" w:rsidP="001A3795">
            <w:pPr>
              <w:snapToGrid w:val="0"/>
              <w:spacing w:before="120" w:line="276" w:lineRule="auto"/>
              <w:jc w:val="center"/>
              <w:rPr>
                <w:sz w:val="22"/>
                <w:szCs w:val="22"/>
              </w:rPr>
            </w:pPr>
            <w:r w:rsidRPr="001670EB">
              <w:rPr>
                <w:sz w:val="22"/>
                <w:szCs w:val="22"/>
              </w:rPr>
              <w:t>Wartość towaru lub usługi objętego obowiązkiem podatkowym Zamawiającego, bez kwoty podatku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3EE2F1" w14:textId="77777777" w:rsidR="00A94DBE" w:rsidRPr="001670EB" w:rsidRDefault="00A94DBE" w:rsidP="001A3795">
            <w:pPr>
              <w:snapToGrid w:val="0"/>
              <w:spacing w:before="120" w:line="276" w:lineRule="auto"/>
              <w:jc w:val="center"/>
              <w:rPr>
                <w:sz w:val="22"/>
                <w:szCs w:val="22"/>
              </w:rPr>
            </w:pPr>
            <w:r w:rsidRPr="001670EB">
              <w:rPr>
                <w:sz w:val="22"/>
                <w:szCs w:val="22"/>
              </w:rPr>
              <w:t>Stawka podatku od towarów i usług, która zgodnie z wiedzą Wykonawcy, będzie miała zastosowanie</w:t>
            </w:r>
          </w:p>
        </w:tc>
      </w:tr>
      <w:tr w:rsidR="00A94DBE" w:rsidRPr="001670EB" w14:paraId="7A25C3B6" w14:textId="77777777" w:rsidTr="001A379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4D5C2" w14:textId="77777777" w:rsidR="00A94DBE" w:rsidRPr="001670EB" w:rsidRDefault="00A94DBE" w:rsidP="001A3795">
            <w:pPr>
              <w:snapToGrid w:val="0"/>
              <w:spacing w:before="120"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928E6" w14:textId="77777777" w:rsidR="00A94DBE" w:rsidRPr="001670EB" w:rsidRDefault="00A94DBE" w:rsidP="001A3795">
            <w:pPr>
              <w:snapToGrid w:val="0"/>
              <w:spacing w:before="120"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2ECF2" w14:textId="77777777" w:rsidR="00A94DBE" w:rsidRPr="001670EB" w:rsidRDefault="00A94DBE" w:rsidP="001A3795">
            <w:pPr>
              <w:snapToGrid w:val="0"/>
              <w:spacing w:before="120"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9079B" w14:textId="77777777" w:rsidR="00A94DBE" w:rsidRPr="001670EB" w:rsidRDefault="00A94DBE" w:rsidP="001A3795">
            <w:pPr>
              <w:snapToGrid w:val="0"/>
              <w:spacing w:before="120" w:line="276" w:lineRule="auto"/>
              <w:jc w:val="center"/>
              <w:rPr>
                <w:sz w:val="22"/>
                <w:szCs w:val="22"/>
              </w:rPr>
            </w:pPr>
          </w:p>
        </w:tc>
      </w:tr>
      <w:tr w:rsidR="00A94DBE" w:rsidRPr="001670EB" w14:paraId="71C0E519" w14:textId="77777777" w:rsidTr="001A379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20771" w14:textId="77777777" w:rsidR="00A94DBE" w:rsidRPr="001670EB" w:rsidRDefault="00A94DBE" w:rsidP="001A3795">
            <w:pPr>
              <w:snapToGrid w:val="0"/>
              <w:spacing w:before="120"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44A4D" w14:textId="77777777" w:rsidR="00A94DBE" w:rsidRPr="001670EB" w:rsidRDefault="00A94DBE" w:rsidP="001A3795">
            <w:pPr>
              <w:snapToGrid w:val="0"/>
              <w:spacing w:before="120"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3340E" w14:textId="77777777" w:rsidR="00A94DBE" w:rsidRPr="001670EB" w:rsidRDefault="00A94DBE" w:rsidP="001A3795">
            <w:pPr>
              <w:snapToGrid w:val="0"/>
              <w:spacing w:before="120"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0CCE3" w14:textId="77777777" w:rsidR="00A94DBE" w:rsidRPr="001670EB" w:rsidRDefault="00A94DBE" w:rsidP="001A3795">
            <w:pPr>
              <w:snapToGrid w:val="0"/>
              <w:spacing w:before="120" w:line="276" w:lineRule="auto"/>
              <w:jc w:val="center"/>
              <w:rPr>
                <w:sz w:val="22"/>
                <w:szCs w:val="22"/>
              </w:rPr>
            </w:pPr>
          </w:p>
        </w:tc>
      </w:tr>
    </w:tbl>
    <w:p w14:paraId="3F06BDA5" w14:textId="77777777" w:rsidR="009B60DF" w:rsidRPr="0070560E" w:rsidRDefault="009B60DF" w:rsidP="0070560E">
      <w:pPr>
        <w:spacing w:after="120" w:line="276" w:lineRule="auto"/>
        <w:jc w:val="both"/>
        <w:rPr>
          <w:bCs/>
          <w:sz w:val="22"/>
          <w:szCs w:val="22"/>
        </w:rPr>
      </w:pPr>
    </w:p>
    <w:p w14:paraId="048941D8" w14:textId="2D2AEED1" w:rsidR="009B60DF" w:rsidRDefault="00A94DBE" w:rsidP="0070560E">
      <w:pPr>
        <w:pStyle w:val="Akapitzlist"/>
        <w:numPr>
          <w:ilvl w:val="0"/>
          <w:numId w:val="1"/>
        </w:numPr>
        <w:spacing w:before="240" w:after="120" w:line="360" w:lineRule="auto"/>
        <w:ind w:left="284" w:hanging="284"/>
        <w:jc w:val="both"/>
        <w:rPr>
          <w:b/>
          <w:sz w:val="22"/>
          <w:szCs w:val="22"/>
        </w:rPr>
      </w:pPr>
      <w:r w:rsidRPr="001670EB">
        <w:rPr>
          <w:b/>
          <w:sz w:val="22"/>
          <w:szCs w:val="22"/>
        </w:rPr>
        <w:t>PROS</w:t>
      </w:r>
      <w:r w:rsidR="00BF4A6B" w:rsidRPr="001670EB">
        <w:rPr>
          <w:b/>
          <w:sz w:val="22"/>
          <w:szCs w:val="22"/>
        </w:rPr>
        <w:t>ZĘ</w:t>
      </w:r>
      <w:r w:rsidRPr="001670EB">
        <w:rPr>
          <w:sz w:val="22"/>
          <w:szCs w:val="22"/>
        </w:rPr>
        <w:t xml:space="preserve"> o zwrot pieniędzy wniesionych tytułem wadium na rachunek bankowy o numerze:</w:t>
      </w:r>
      <w:r w:rsidRPr="001670EB">
        <w:rPr>
          <w:b/>
          <w:sz w:val="22"/>
          <w:szCs w:val="22"/>
        </w:rPr>
        <w:t xml:space="preserve">___________________________________________________ </w:t>
      </w:r>
      <w:r w:rsidRPr="001670EB">
        <w:rPr>
          <w:sz w:val="22"/>
          <w:szCs w:val="22"/>
        </w:rPr>
        <w:t>prowadzony przez bank</w:t>
      </w:r>
      <w:r w:rsidRPr="001670EB">
        <w:rPr>
          <w:b/>
          <w:sz w:val="22"/>
          <w:szCs w:val="22"/>
        </w:rPr>
        <w:t xml:space="preserve"> _______________________________________</w:t>
      </w:r>
      <w:r w:rsidRPr="001670EB">
        <w:rPr>
          <w:rStyle w:val="Odwoanieprzypisudolnego"/>
          <w:b/>
          <w:sz w:val="22"/>
          <w:szCs w:val="22"/>
        </w:rPr>
        <w:footnoteReference w:id="5"/>
      </w:r>
      <w:r w:rsidRPr="001670EB">
        <w:rPr>
          <w:b/>
          <w:sz w:val="22"/>
          <w:szCs w:val="22"/>
        </w:rPr>
        <w:t>.</w:t>
      </w:r>
    </w:p>
    <w:p w14:paraId="4175FFB9" w14:textId="77777777" w:rsidR="0070560E" w:rsidRPr="0070560E" w:rsidRDefault="0070560E" w:rsidP="0070560E">
      <w:pPr>
        <w:pStyle w:val="Akapitzlist"/>
        <w:spacing w:before="240" w:after="120" w:line="360" w:lineRule="auto"/>
        <w:ind w:left="284"/>
        <w:jc w:val="both"/>
        <w:rPr>
          <w:b/>
          <w:sz w:val="22"/>
          <w:szCs w:val="22"/>
        </w:rPr>
      </w:pPr>
    </w:p>
    <w:p w14:paraId="14A84368" w14:textId="77777777" w:rsidR="00DB26FA" w:rsidRPr="001670EB" w:rsidRDefault="00DB26FA" w:rsidP="00DB26FA">
      <w:pPr>
        <w:pStyle w:val="Akapitzlist"/>
        <w:numPr>
          <w:ilvl w:val="0"/>
          <w:numId w:val="1"/>
        </w:numPr>
        <w:spacing w:before="240" w:line="360" w:lineRule="auto"/>
        <w:ind w:left="284" w:hanging="284"/>
        <w:jc w:val="both"/>
        <w:rPr>
          <w:sz w:val="22"/>
          <w:szCs w:val="22"/>
        </w:rPr>
      </w:pPr>
      <w:r w:rsidRPr="001670EB">
        <w:rPr>
          <w:b/>
          <w:sz w:val="22"/>
          <w:szCs w:val="22"/>
        </w:rPr>
        <w:t>OŚWIADCZAMY</w:t>
      </w:r>
      <w:r w:rsidRPr="001670EB">
        <w:rPr>
          <w:bCs/>
          <w:sz w:val="22"/>
          <w:szCs w:val="22"/>
        </w:rPr>
        <w:t>, że:</w:t>
      </w:r>
    </w:p>
    <w:p w14:paraId="162EBC82" w14:textId="7DCACC64" w:rsidR="00DB26FA" w:rsidRPr="001670EB" w:rsidRDefault="00DB26FA" w:rsidP="00DB26FA">
      <w:pPr>
        <w:pStyle w:val="Akapitzlist"/>
        <w:spacing w:before="240" w:after="120" w:line="360" w:lineRule="auto"/>
        <w:ind w:left="0"/>
        <w:jc w:val="both"/>
        <w:rPr>
          <w:sz w:val="22"/>
          <w:szCs w:val="22"/>
        </w:rPr>
      </w:pPr>
      <w:r w:rsidRPr="001670EB">
        <w:rPr>
          <w:sz w:val="22"/>
          <w:szCs w:val="22"/>
        </w:rPr>
        <w:t>- osoby wykonujące wskazane przez Zamawiającego czynności w zakresie realizacji zamówienia, zatrudnione są na podstawie stosunku pracy, jeżeli wykonanie tych czynności polega na wykonywaniu pracy w sposób określony w art. 22 § 1 ustawy z dnia 26 czerwca 1974 r. - Kodeks pracy (t. j. Dz. U. z 202</w:t>
      </w:r>
      <w:r w:rsidR="00B07EFD">
        <w:rPr>
          <w:sz w:val="22"/>
          <w:szCs w:val="22"/>
        </w:rPr>
        <w:t>5</w:t>
      </w:r>
      <w:r w:rsidRPr="001670EB">
        <w:rPr>
          <w:sz w:val="22"/>
          <w:szCs w:val="22"/>
        </w:rPr>
        <w:t xml:space="preserve"> r. poz. </w:t>
      </w:r>
      <w:r w:rsidR="00B07EFD">
        <w:rPr>
          <w:sz w:val="22"/>
          <w:szCs w:val="22"/>
        </w:rPr>
        <w:t>277</w:t>
      </w:r>
      <w:r w:rsidRPr="001670EB">
        <w:rPr>
          <w:sz w:val="22"/>
          <w:szCs w:val="22"/>
        </w:rPr>
        <w:t>);</w:t>
      </w:r>
    </w:p>
    <w:p w14:paraId="27955BE7" w14:textId="1419E2FE" w:rsidR="009B60DF" w:rsidRPr="001670EB" w:rsidRDefault="00DB26FA" w:rsidP="00DB26FA">
      <w:pPr>
        <w:pStyle w:val="Akapitzlist"/>
        <w:spacing w:before="240" w:after="120" w:line="360" w:lineRule="auto"/>
        <w:ind w:left="0"/>
        <w:jc w:val="both"/>
        <w:rPr>
          <w:sz w:val="22"/>
          <w:szCs w:val="22"/>
        </w:rPr>
      </w:pPr>
      <w:r w:rsidRPr="001670EB">
        <w:rPr>
          <w:sz w:val="22"/>
          <w:szCs w:val="22"/>
        </w:rPr>
        <w:t>- zapoznaliśmy się z wymogami Zamawiającego odnośnie zatrudnienia przez Wykonawcę lub Podwykonawcę osób wykonujących czynności w zakresie realizacji zamówienia na podstawie stosunku pracy, określonymi w Specyfikacji Warunków Zamówienia i uznajemy się za związanych określonymi w niej zasadami postępowania.</w:t>
      </w:r>
    </w:p>
    <w:p w14:paraId="6DB10B79" w14:textId="77777777" w:rsidR="00DB26FA" w:rsidRPr="001670EB" w:rsidRDefault="00DB26FA" w:rsidP="00DB26FA">
      <w:pPr>
        <w:pStyle w:val="Akapitzlist"/>
        <w:spacing w:before="240" w:after="120" w:line="360" w:lineRule="auto"/>
        <w:ind w:left="426"/>
        <w:jc w:val="both"/>
        <w:rPr>
          <w:b/>
          <w:sz w:val="22"/>
          <w:szCs w:val="22"/>
        </w:rPr>
      </w:pPr>
    </w:p>
    <w:p w14:paraId="3C120955" w14:textId="77777777" w:rsidR="00A94DBE" w:rsidRPr="001670EB" w:rsidRDefault="00A94DBE" w:rsidP="00A94DBE">
      <w:pPr>
        <w:pStyle w:val="Akapitzlist"/>
        <w:numPr>
          <w:ilvl w:val="0"/>
          <w:numId w:val="1"/>
        </w:numPr>
        <w:spacing w:before="240" w:after="120" w:line="360" w:lineRule="auto"/>
        <w:ind w:left="426" w:hanging="426"/>
        <w:jc w:val="both"/>
        <w:rPr>
          <w:b/>
          <w:sz w:val="22"/>
          <w:szCs w:val="22"/>
        </w:rPr>
      </w:pPr>
      <w:r w:rsidRPr="001670EB">
        <w:rPr>
          <w:b/>
          <w:sz w:val="22"/>
          <w:szCs w:val="22"/>
        </w:rPr>
        <w:t>Przedmiot zamówienia zamierzam/y:</w:t>
      </w:r>
    </w:p>
    <w:p w14:paraId="1AFCDCC5" w14:textId="77777777" w:rsidR="00A94DBE" w:rsidRPr="001670EB" w:rsidRDefault="00A94DBE" w:rsidP="00A94DBE">
      <w:pPr>
        <w:pStyle w:val="Akapitzlist"/>
        <w:numPr>
          <w:ilvl w:val="0"/>
          <w:numId w:val="5"/>
        </w:numPr>
        <w:spacing w:before="240" w:line="276" w:lineRule="auto"/>
        <w:jc w:val="both"/>
        <w:rPr>
          <w:sz w:val="22"/>
          <w:szCs w:val="22"/>
        </w:rPr>
      </w:pPr>
      <w:r w:rsidRPr="001670EB">
        <w:rPr>
          <w:sz w:val="22"/>
          <w:szCs w:val="22"/>
        </w:rPr>
        <w:t>wykonać sam/*</w:t>
      </w:r>
    </w:p>
    <w:p w14:paraId="71AE31B4" w14:textId="77777777" w:rsidR="00A94DBE" w:rsidRPr="001670EB" w:rsidRDefault="00A94DBE" w:rsidP="00A94DBE">
      <w:pPr>
        <w:pStyle w:val="Akapitzlist"/>
        <w:numPr>
          <w:ilvl w:val="0"/>
          <w:numId w:val="5"/>
        </w:numPr>
        <w:spacing w:before="240" w:line="276" w:lineRule="auto"/>
        <w:jc w:val="both"/>
        <w:rPr>
          <w:sz w:val="22"/>
          <w:szCs w:val="22"/>
        </w:rPr>
      </w:pPr>
      <w:r w:rsidRPr="001670EB">
        <w:rPr>
          <w:sz w:val="22"/>
          <w:szCs w:val="22"/>
        </w:rPr>
        <w:t>wykonać wspólnie/*</w:t>
      </w:r>
    </w:p>
    <w:p w14:paraId="42B5B2D0" w14:textId="77777777" w:rsidR="00A94DBE" w:rsidRPr="001670EB" w:rsidRDefault="00A94DBE" w:rsidP="00A94DBE">
      <w:pPr>
        <w:pStyle w:val="Akapitzlist"/>
        <w:numPr>
          <w:ilvl w:val="0"/>
          <w:numId w:val="5"/>
        </w:numPr>
        <w:spacing w:before="240" w:line="276" w:lineRule="auto"/>
        <w:jc w:val="both"/>
        <w:rPr>
          <w:sz w:val="22"/>
          <w:szCs w:val="22"/>
        </w:rPr>
      </w:pPr>
      <w:r w:rsidRPr="001670EB">
        <w:rPr>
          <w:sz w:val="22"/>
          <w:szCs w:val="22"/>
        </w:rPr>
        <w:t>wykonać sam oraz polegać na zdolności technicznej lub zawodowej innych podmiotów, na zasadach określonych w art.118 ustawy,</w:t>
      </w:r>
    </w:p>
    <w:p w14:paraId="4F99A91B" w14:textId="77777777" w:rsidR="00A94DBE" w:rsidRPr="001670EB" w:rsidRDefault="00A94DBE" w:rsidP="00A94DBE">
      <w:pPr>
        <w:pStyle w:val="Akapitzlist"/>
        <w:spacing w:before="240" w:line="276" w:lineRule="auto"/>
        <w:ind w:left="644"/>
        <w:jc w:val="both"/>
        <w:rPr>
          <w:b/>
          <w:sz w:val="22"/>
          <w:szCs w:val="22"/>
        </w:rPr>
      </w:pPr>
      <w:r w:rsidRPr="001670EB">
        <w:rPr>
          <w:b/>
          <w:sz w:val="22"/>
          <w:szCs w:val="22"/>
        </w:rPr>
        <w:t>/*pozostawić zapis właściwy dla oferty, zapisy niepotrzebne wykreślić</w:t>
      </w:r>
    </w:p>
    <w:p w14:paraId="7DBC90ED" w14:textId="77777777" w:rsidR="00A94DBE" w:rsidRPr="001670EB" w:rsidRDefault="00A94DBE" w:rsidP="00A94DBE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</w:p>
    <w:p w14:paraId="4610CF94" w14:textId="77777777" w:rsidR="00A94DBE" w:rsidRPr="001670EB" w:rsidRDefault="00A94DBE" w:rsidP="00A94DBE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 w:rsidRPr="001670EB">
        <w:rPr>
          <w:sz w:val="22"/>
          <w:szCs w:val="22"/>
        </w:rPr>
        <w:t>Pełnomocnik w przypadku składania oferty wspólnej:</w:t>
      </w:r>
    </w:p>
    <w:p w14:paraId="0DF847CC" w14:textId="77777777" w:rsidR="00A94DBE" w:rsidRPr="001670EB" w:rsidRDefault="00A94DBE" w:rsidP="00A94DBE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 w:rsidRPr="001670EB">
        <w:rPr>
          <w:sz w:val="22"/>
          <w:szCs w:val="22"/>
        </w:rPr>
        <w:tab/>
        <w:t>nazwisko i imię  lub nazwa podmiotu</w:t>
      </w:r>
    </w:p>
    <w:p w14:paraId="08E70739" w14:textId="77777777" w:rsidR="00A94DBE" w:rsidRPr="001670EB" w:rsidRDefault="00A94DBE" w:rsidP="00A94DBE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 w:rsidRPr="001670EB">
        <w:rPr>
          <w:sz w:val="22"/>
          <w:szCs w:val="22"/>
        </w:rPr>
        <w:tab/>
        <w:t>…………………………………………………………………………………..</w:t>
      </w:r>
    </w:p>
    <w:p w14:paraId="220CCC55" w14:textId="77777777" w:rsidR="00A94DBE" w:rsidRPr="001670EB" w:rsidRDefault="00A94DBE" w:rsidP="00A94DBE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 w:rsidRPr="001670EB">
        <w:rPr>
          <w:sz w:val="22"/>
          <w:szCs w:val="22"/>
        </w:rPr>
        <w:tab/>
        <w:t>adres: …………………………………………………………………………...</w:t>
      </w:r>
    </w:p>
    <w:p w14:paraId="60079C50" w14:textId="77777777" w:rsidR="00A94DBE" w:rsidRPr="001670EB" w:rsidRDefault="00A94DBE" w:rsidP="00A94DBE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 w:rsidRPr="001670EB">
        <w:rPr>
          <w:sz w:val="22"/>
          <w:szCs w:val="22"/>
        </w:rPr>
        <w:tab/>
        <w:t>stanowisko………………………………………………………………………</w:t>
      </w:r>
    </w:p>
    <w:p w14:paraId="1F049530" w14:textId="77777777" w:rsidR="00A94DBE" w:rsidRPr="001670EB" w:rsidRDefault="00A94DBE" w:rsidP="00A94DBE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 w:rsidRPr="001670EB">
        <w:rPr>
          <w:sz w:val="22"/>
          <w:szCs w:val="22"/>
        </w:rPr>
        <w:lastRenderedPageBreak/>
        <w:tab/>
        <w:t>nr telefonu………………………………….e-mail…………………………….</w:t>
      </w:r>
    </w:p>
    <w:p w14:paraId="0DDC0A0A" w14:textId="77777777" w:rsidR="00A94DBE" w:rsidRPr="001670EB" w:rsidRDefault="00A94DBE" w:rsidP="00A94DBE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 w:rsidRPr="001670EB">
        <w:rPr>
          <w:sz w:val="22"/>
          <w:szCs w:val="22"/>
        </w:rPr>
        <w:tab/>
        <w:t>zakres:</w:t>
      </w:r>
    </w:p>
    <w:p w14:paraId="4D79CC91" w14:textId="77777777" w:rsidR="00A94DBE" w:rsidRPr="001670EB" w:rsidRDefault="00A94DBE" w:rsidP="00A94DBE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 w:rsidRPr="001670EB">
        <w:rPr>
          <w:sz w:val="22"/>
          <w:szCs w:val="22"/>
        </w:rPr>
        <w:t>- do reprezentowania w postępowaniu/*</w:t>
      </w:r>
    </w:p>
    <w:p w14:paraId="4369A67E" w14:textId="66E02EDA" w:rsidR="001819D7" w:rsidRPr="001670EB" w:rsidRDefault="00A94DBE" w:rsidP="00A94DBE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  <w:r w:rsidRPr="001670EB">
        <w:rPr>
          <w:sz w:val="22"/>
          <w:szCs w:val="22"/>
        </w:rPr>
        <w:t>- do reprezentowania w postępowaniu i zawarcia umowy</w:t>
      </w:r>
    </w:p>
    <w:p w14:paraId="47250498" w14:textId="77777777" w:rsidR="00A94DBE" w:rsidRPr="001670EB" w:rsidRDefault="00A94DBE" w:rsidP="00A94DBE">
      <w:pPr>
        <w:pStyle w:val="Akapitzlist"/>
        <w:spacing w:before="240" w:line="276" w:lineRule="auto"/>
        <w:ind w:left="0"/>
        <w:jc w:val="both"/>
        <w:rPr>
          <w:sz w:val="22"/>
          <w:szCs w:val="22"/>
        </w:rPr>
      </w:pPr>
    </w:p>
    <w:p w14:paraId="722E065E" w14:textId="77777777" w:rsidR="00A94DBE" w:rsidRPr="001670EB" w:rsidRDefault="00A94DBE" w:rsidP="00A94DBE">
      <w:pPr>
        <w:pStyle w:val="Akapitzlist"/>
        <w:numPr>
          <w:ilvl w:val="0"/>
          <w:numId w:val="1"/>
        </w:numPr>
        <w:spacing w:before="240" w:line="276" w:lineRule="auto"/>
        <w:ind w:left="284" w:hanging="284"/>
        <w:jc w:val="both"/>
        <w:rPr>
          <w:sz w:val="22"/>
          <w:szCs w:val="22"/>
        </w:rPr>
      </w:pPr>
      <w:r w:rsidRPr="001670EB">
        <w:rPr>
          <w:b/>
          <w:sz w:val="22"/>
          <w:szCs w:val="22"/>
        </w:rPr>
        <w:t>OFERTĘ</w:t>
      </w:r>
      <w:r w:rsidRPr="001670EB">
        <w:rPr>
          <w:sz w:val="22"/>
          <w:szCs w:val="22"/>
        </w:rPr>
        <w:t xml:space="preserve"> składamy na _____ kolejno ponumerowanych stronach. Załącznikami do oferty, stanowiącymi jej integralną część, są:</w:t>
      </w:r>
    </w:p>
    <w:p w14:paraId="6AB74B77" w14:textId="77777777" w:rsidR="00A94DBE" w:rsidRPr="001670EB" w:rsidRDefault="00A94DBE" w:rsidP="00A94DBE">
      <w:pPr>
        <w:pStyle w:val="Akapitzlist"/>
        <w:numPr>
          <w:ilvl w:val="0"/>
          <w:numId w:val="4"/>
        </w:numPr>
        <w:spacing w:before="240" w:line="276" w:lineRule="auto"/>
        <w:jc w:val="both"/>
        <w:rPr>
          <w:b/>
          <w:sz w:val="22"/>
          <w:szCs w:val="22"/>
        </w:rPr>
      </w:pPr>
      <w:r w:rsidRPr="001670EB">
        <w:rPr>
          <w:b/>
          <w:sz w:val="22"/>
          <w:szCs w:val="22"/>
        </w:rPr>
        <w:t>____________________________________________________________________________</w:t>
      </w:r>
    </w:p>
    <w:p w14:paraId="14D7163C" w14:textId="77777777" w:rsidR="00A94DBE" w:rsidRPr="001670EB" w:rsidRDefault="00A94DBE" w:rsidP="00A94DBE">
      <w:pPr>
        <w:pStyle w:val="Akapitzlist"/>
        <w:numPr>
          <w:ilvl w:val="0"/>
          <w:numId w:val="4"/>
        </w:numPr>
        <w:spacing w:before="240" w:line="276" w:lineRule="auto"/>
        <w:jc w:val="both"/>
        <w:rPr>
          <w:b/>
          <w:sz w:val="22"/>
          <w:szCs w:val="22"/>
        </w:rPr>
      </w:pPr>
      <w:r w:rsidRPr="001670EB">
        <w:rPr>
          <w:b/>
          <w:sz w:val="22"/>
          <w:szCs w:val="22"/>
        </w:rPr>
        <w:t>____________________________________________________________________________</w:t>
      </w:r>
    </w:p>
    <w:p w14:paraId="1A7CB4E5" w14:textId="77777777" w:rsidR="00114296" w:rsidRPr="00A42993" w:rsidRDefault="00114296" w:rsidP="008A0CB0">
      <w:pPr>
        <w:pStyle w:val="Akapitzlist"/>
        <w:numPr>
          <w:ilvl w:val="0"/>
          <w:numId w:val="1"/>
        </w:numPr>
        <w:spacing w:before="240" w:line="276" w:lineRule="auto"/>
        <w:ind w:left="284" w:hanging="284"/>
        <w:jc w:val="both"/>
        <w:rPr>
          <w:b/>
          <w:color w:val="FF0000"/>
          <w:sz w:val="22"/>
          <w:szCs w:val="22"/>
        </w:rPr>
      </w:pPr>
      <w:r w:rsidRPr="00F67AF5">
        <w:rPr>
          <w:rStyle w:val="markedcontent"/>
          <w:sz w:val="22"/>
          <w:szCs w:val="22"/>
        </w:rPr>
        <w:t>Akceptuję bez zastrzeżeń Wzór umowy</w:t>
      </w:r>
      <w:r w:rsidRPr="00A42993">
        <w:rPr>
          <w:rStyle w:val="markedcontent"/>
          <w:color w:val="FF0000"/>
          <w:sz w:val="22"/>
          <w:szCs w:val="22"/>
        </w:rPr>
        <w:t>.</w:t>
      </w:r>
    </w:p>
    <w:p w14:paraId="3D347867" w14:textId="77777777" w:rsidR="00114296" w:rsidRPr="001670EB" w:rsidRDefault="00114296" w:rsidP="008A0CB0">
      <w:pPr>
        <w:pStyle w:val="Akapitzlist"/>
        <w:numPr>
          <w:ilvl w:val="0"/>
          <w:numId w:val="1"/>
        </w:numPr>
        <w:spacing w:before="240" w:line="276" w:lineRule="auto"/>
        <w:ind w:left="284" w:hanging="284"/>
        <w:jc w:val="both"/>
        <w:rPr>
          <w:rStyle w:val="markedcontent"/>
          <w:b/>
          <w:sz w:val="22"/>
          <w:szCs w:val="22"/>
        </w:rPr>
      </w:pPr>
      <w:r w:rsidRPr="001670EB">
        <w:rPr>
          <w:rStyle w:val="markedcontent"/>
          <w:sz w:val="22"/>
          <w:szCs w:val="22"/>
        </w:rPr>
        <w:t>W przypadku uznania mojej oferty za najkorzystniejszą zobowiązuję się zawrzeć umowę w miejscu i terminie wyznaczonym przez Zamawiającego oraz zobowiązuję się do wniesienia zabezpieczenia należytego wykonania umowy zgodnie z treścią SWZ.</w:t>
      </w:r>
    </w:p>
    <w:p w14:paraId="71AA6E3B" w14:textId="77777777" w:rsidR="008A0CB0" w:rsidRPr="008A0CB0" w:rsidRDefault="00114296" w:rsidP="008A0CB0">
      <w:pPr>
        <w:pStyle w:val="Akapitzlist"/>
        <w:numPr>
          <w:ilvl w:val="0"/>
          <w:numId w:val="1"/>
        </w:numPr>
        <w:spacing w:before="240" w:line="276" w:lineRule="auto"/>
        <w:ind w:left="284" w:hanging="284"/>
        <w:jc w:val="both"/>
        <w:rPr>
          <w:i/>
          <w:sz w:val="22"/>
          <w:szCs w:val="22"/>
        </w:rPr>
      </w:pPr>
      <w:r w:rsidRPr="001670EB">
        <w:rPr>
          <w:rStyle w:val="markedcontent"/>
          <w:sz w:val="22"/>
          <w:szCs w:val="22"/>
        </w:rPr>
        <w:t xml:space="preserve">Żadne z informacji zawartych w ofercie </w:t>
      </w:r>
      <w:r w:rsidRPr="001670EB">
        <w:rPr>
          <w:rStyle w:val="markedcontent"/>
          <w:b/>
          <w:sz w:val="22"/>
          <w:szCs w:val="22"/>
        </w:rPr>
        <w:t xml:space="preserve">nie stanowią tajemnicy </w:t>
      </w:r>
      <w:r w:rsidRPr="001670EB">
        <w:rPr>
          <w:rStyle w:val="markedcontent"/>
          <w:sz w:val="22"/>
          <w:szCs w:val="22"/>
        </w:rPr>
        <w:t>przedsiębiorstwa</w:t>
      </w:r>
      <w:r w:rsidRPr="001670EB">
        <w:rPr>
          <w:sz w:val="22"/>
          <w:szCs w:val="22"/>
        </w:rPr>
        <w:br/>
      </w:r>
      <w:r w:rsidRPr="001670EB">
        <w:rPr>
          <w:rStyle w:val="markedcontent"/>
          <w:sz w:val="22"/>
          <w:szCs w:val="22"/>
        </w:rPr>
        <w:t>w rozumieniu przepisów o zwalczaniu nieuczciwej konkurencji</w:t>
      </w:r>
      <w:r w:rsidRPr="001670EB">
        <w:rPr>
          <w:rStyle w:val="markedcontent"/>
          <w:b/>
          <w:sz w:val="22"/>
          <w:szCs w:val="22"/>
        </w:rPr>
        <w:t xml:space="preserve"> / </w:t>
      </w:r>
      <w:r w:rsidRPr="001670EB">
        <w:rPr>
          <w:rStyle w:val="markedcontent"/>
          <w:sz w:val="22"/>
          <w:szCs w:val="22"/>
        </w:rPr>
        <w:t>wskazane poniżej informacje zawarte w ofercie</w:t>
      </w:r>
      <w:r w:rsidRPr="001670EB">
        <w:rPr>
          <w:rStyle w:val="markedcontent"/>
          <w:b/>
          <w:sz w:val="22"/>
          <w:szCs w:val="22"/>
        </w:rPr>
        <w:t xml:space="preserve"> stanowią tajemnicę przedsiębiorstwa</w:t>
      </w:r>
      <w:r w:rsidRPr="001670EB">
        <w:rPr>
          <w:rStyle w:val="markedcontent"/>
          <w:sz w:val="22"/>
          <w:szCs w:val="22"/>
        </w:rPr>
        <w:t xml:space="preserve"> w rozumieniu przepisów o zwalczaniu nieuczciwej konkurencji i w związku z niniejszym nie mogą być one udostępniane, w szczególności innym uczestnikom postępowania.</w:t>
      </w:r>
    </w:p>
    <w:p w14:paraId="20FBDEA3" w14:textId="1710917F" w:rsidR="00114296" w:rsidRPr="001670EB" w:rsidRDefault="008A0CB0" w:rsidP="008A0CB0">
      <w:pPr>
        <w:pStyle w:val="Akapitzlist"/>
        <w:spacing w:before="240" w:line="276" w:lineRule="auto"/>
        <w:ind w:left="284"/>
        <w:jc w:val="both"/>
        <w:rPr>
          <w:rStyle w:val="markedcontent"/>
          <w:i/>
          <w:sz w:val="22"/>
          <w:szCs w:val="22"/>
        </w:rPr>
      </w:pPr>
      <w:r w:rsidRPr="001670EB">
        <w:rPr>
          <w:rStyle w:val="markedcontent"/>
          <w:i/>
          <w:sz w:val="22"/>
          <w:szCs w:val="22"/>
        </w:rPr>
        <w:t xml:space="preserve"> </w:t>
      </w:r>
      <w:r w:rsidR="00114296" w:rsidRPr="001670EB">
        <w:rPr>
          <w:rStyle w:val="markedcontent"/>
          <w:i/>
          <w:sz w:val="22"/>
          <w:szCs w:val="22"/>
        </w:rPr>
        <w:t>Należy wskazać właściwe.</w:t>
      </w:r>
    </w:p>
    <w:tbl>
      <w:tblPr>
        <w:tblStyle w:val="Tabela-Siatka"/>
        <w:tblW w:w="0" w:type="auto"/>
        <w:tblInd w:w="720" w:type="dxa"/>
        <w:tblLook w:val="04A0" w:firstRow="1" w:lastRow="0" w:firstColumn="1" w:lastColumn="0" w:noHBand="0" w:noVBand="1"/>
      </w:tblPr>
      <w:tblGrid>
        <w:gridCol w:w="659"/>
        <w:gridCol w:w="5628"/>
        <w:gridCol w:w="976"/>
        <w:gridCol w:w="1079"/>
      </w:tblGrid>
      <w:tr w:rsidR="00114296" w:rsidRPr="001670EB" w14:paraId="76E1117B" w14:textId="77777777" w:rsidTr="00114296">
        <w:tc>
          <w:tcPr>
            <w:tcW w:w="664" w:type="dxa"/>
            <w:vMerge w:val="restart"/>
            <w:vAlign w:val="center"/>
          </w:tcPr>
          <w:p w14:paraId="7998D72C" w14:textId="77777777" w:rsidR="00114296" w:rsidRPr="001670EB" w:rsidRDefault="00114296" w:rsidP="00114296">
            <w:pPr>
              <w:pStyle w:val="Akapitzlist"/>
              <w:spacing w:before="240" w:line="276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1670EB">
              <w:rPr>
                <w:rStyle w:val="markedcontent"/>
                <w:b/>
                <w:sz w:val="22"/>
                <w:szCs w:val="22"/>
              </w:rPr>
              <w:t>Lp.</w:t>
            </w:r>
          </w:p>
        </w:tc>
        <w:tc>
          <w:tcPr>
            <w:tcW w:w="5812" w:type="dxa"/>
            <w:vMerge w:val="restart"/>
            <w:vAlign w:val="center"/>
          </w:tcPr>
          <w:p w14:paraId="7783A985" w14:textId="77777777" w:rsidR="00114296" w:rsidRPr="001670EB" w:rsidRDefault="00114296" w:rsidP="00114296">
            <w:pPr>
              <w:pStyle w:val="Akapitzlist"/>
              <w:spacing w:before="240" w:line="276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1670EB">
              <w:rPr>
                <w:rStyle w:val="markedcontent"/>
                <w:b/>
                <w:sz w:val="22"/>
                <w:szCs w:val="22"/>
              </w:rPr>
              <w:t>Oznaczenie rodzaju (nazwy) informacji</w:t>
            </w:r>
          </w:p>
        </w:tc>
        <w:tc>
          <w:tcPr>
            <w:tcW w:w="2092" w:type="dxa"/>
            <w:gridSpan w:val="2"/>
          </w:tcPr>
          <w:p w14:paraId="110B3AF2" w14:textId="77777777" w:rsidR="00114296" w:rsidRPr="001670EB" w:rsidRDefault="00114296" w:rsidP="00114296">
            <w:pPr>
              <w:pStyle w:val="Akapitzlist"/>
              <w:spacing w:before="240" w:line="276" w:lineRule="auto"/>
              <w:ind w:left="0"/>
              <w:jc w:val="both"/>
              <w:rPr>
                <w:b/>
                <w:sz w:val="22"/>
                <w:szCs w:val="22"/>
              </w:rPr>
            </w:pPr>
            <w:r w:rsidRPr="001670EB">
              <w:rPr>
                <w:rStyle w:val="markedcontent"/>
                <w:b/>
                <w:sz w:val="22"/>
                <w:szCs w:val="22"/>
              </w:rPr>
              <w:t>Strony w ofercie</w:t>
            </w:r>
            <w:r w:rsidRPr="001670EB">
              <w:rPr>
                <w:b/>
                <w:sz w:val="22"/>
                <w:szCs w:val="22"/>
              </w:rPr>
              <w:br/>
            </w:r>
            <w:r w:rsidRPr="001670EB">
              <w:rPr>
                <w:rStyle w:val="markedcontent"/>
                <w:b/>
                <w:sz w:val="22"/>
                <w:szCs w:val="22"/>
              </w:rPr>
              <w:t>(wyrażone cyfrą)</w:t>
            </w:r>
          </w:p>
        </w:tc>
      </w:tr>
      <w:tr w:rsidR="00114296" w:rsidRPr="001670EB" w14:paraId="064BF0E3" w14:textId="77777777" w:rsidTr="00114296">
        <w:tc>
          <w:tcPr>
            <w:tcW w:w="664" w:type="dxa"/>
            <w:vMerge/>
          </w:tcPr>
          <w:p w14:paraId="33688509" w14:textId="77777777" w:rsidR="00114296" w:rsidRPr="001670EB" w:rsidRDefault="00114296" w:rsidP="00114296">
            <w:pPr>
              <w:pStyle w:val="Akapitzlist"/>
              <w:spacing w:before="240" w:line="276" w:lineRule="auto"/>
              <w:ind w:left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5812" w:type="dxa"/>
            <w:vMerge/>
          </w:tcPr>
          <w:p w14:paraId="4BC46CBB" w14:textId="77777777" w:rsidR="00114296" w:rsidRPr="001670EB" w:rsidRDefault="00114296" w:rsidP="00114296">
            <w:pPr>
              <w:pStyle w:val="Akapitzlist"/>
              <w:spacing w:before="240" w:line="276" w:lineRule="auto"/>
              <w:ind w:left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</w:tcPr>
          <w:p w14:paraId="498C2031" w14:textId="77777777" w:rsidR="00114296" w:rsidRPr="001670EB" w:rsidRDefault="00114296" w:rsidP="00114296">
            <w:pPr>
              <w:pStyle w:val="Akapitzlist"/>
              <w:spacing w:before="240" w:line="276" w:lineRule="auto"/>
              <w:ind w:left="0"/>
              <w:jc w:val="both"/>
              <w:rPr>
                <w:b/>
                <w:sz w:val="22"/>
                <w:szCs w:val="22"/>
              </w:rPr>
            </w:pPr>
            <w:r w:rsidRPr="001670EB">
              <w:rPr>
                <w:b/>
                <w:sz w:val="22"/>
                <w:szCs w:val="22"/>
              </w:rPr>
              <w:t>od</w:t>
            </w:r>
          </w:p>
        </w:tc>
        <w:tc>
          <w:tcPr>
            <w:tcW w:w="1100" w:type="dxa"/>
          </w:tcPr>
          <w:p w14:paraId="1FBBE4F9" w14:textId="16CA2F74" w:rsidR="00114296" w:rsidRPr="001670EB" w:rsidRDefault="0007501F" w:rsidP="00114296">
            <w:pPr>
              <w:pStyle w:val="Akapitzlist"/>
              <w:spacing w:before="240" w:line="276" w:lineRule="auto"/>
              <w:ind w:left="0"/>
              <w:jc w:val="both"/>
              <w:rPr>
                <w:b/>
                <w:sz w:val="22"/>
                <w:szCs w:val="22"/>
              </w:rPr>
            </w:pPr>
            <w:r w:rsidRPr="001670EB">
              <w:rPr>
                <w:b/>
                <w:sz w:val="22"/>
                <w:szCs w:val="22"/>
              </w:rPr>
              <w:t>D</w:t>
            </w:r>
            <w:r w:rsidR="00114296" w:rsidRPr="001670EB">
              <w:rPr>
                <w:b/>
                <w:sz w:val="22"/>
                <w:szCs w:val="22"/>
              </w:rPr>
              <w:t>o</w:t>
            </w:r>
          </w:p>
        </w:tc>
      </w:tr>
      <w:tr w:rsidR="00114296" w:rsidRPr="001670EB" w14:paraId="04A048FC" w14:textId="77777777" w:rsidTr="00114296">
        <w:tc>
          <w:tcPr>
            <w:tcW w:w="664" w:type="dxa"/>
          </w:tcPr>
          <w:p w14:paraId="2A64F26F" w14:textId="77777777" w:rsidR="00114296" w:rsidRPr="001670EB" w:rsidRDefault="00114296" w:rsidP="00114296">
            <w:pPr>
              <w:pStyle w:val="Akapitzlist"/>
              <w:spacing w:before="240" w:line="276" w:lineRule="auto"/>
              <w:ind w:left="0"/>
              <w:jc w:val="both"/>
              <w:rPr>
                <w:sz w:val="22"/>
                <w:szCs w:val="22"/>
              </w:rPr>
            </w:pPr>
          </w:p>
        </w:tc>
        <w:tc>
          <w:tcPr>
            <w:tcW w:w="5812" w:type="dxa"/>
          </w:tcPr>
          <w:p w14:paraId="7DB5481D" w14:textId="77777777" w:rsidR="00114296" w:rsidRPr="001670EB" w:rsidRDefault="00114296" w:rsidP="00114296">
            <w:pPr>
              <w:pStyle w:val="Akapitzlist"/>
              <w:spacing w:before="240" w:line="276" w:lineRule="auto"/>
              <w:ind w:left="0"/>
              <w:jc w:val="both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E9C7ECA" w14:textId="77777777" w:rsidR="00114296" w:rsidRPr="001670EB" w:rsidRDefault="00114296" w:rsidP="00114296">
            <w:pPr>
              <w:pStyle w:val="Akapitzlist"/>
              <w:spacing w:before="240" w:line="276" w:lineRule="auto"/>
              <w:ind w:left="0"/>
              <w:jc w:val="both"/>
              <w:rPr>
                <w:sz w:val="22"/>
                <w:szCs w:val="22"/>
              </w:rPr>
            </w:pPr>
          </w:p>
        </w:tc>
        <w:tc>
          <w:tcPr>
            <w:tcW w:w="1100" w:type="dxa"/>
          </w:tcPr>
          <w:p w14:paraId="44B8E7C5" w14:textId="77777777" w:rsidR="00114296" w:rsidRPr="001670EB" w:rsidRDefault="00114296" w:rsidP="00114296">
            <w:pPr>
              <w:pStyle w:val="Akapitzlist"/>
              <w:spacing w:before="240" w:line="276" w:lineRule="auto"/>
              <w:ind w:left="0"/>
              <w:jc w:val="both"/>
              <w:rPr>
                <w:sz w:val="22"/>
                <w:szCs w:val="22"/>
              </w:rPr>
            </w:pPr>
          </w:p>
        </w:tc>
      </w:tr>
    </w:tbl>
    <w:p w14:paraId="141CABEA" w14:textId="77777777" w:rsidR="00114296" w:rsidRPr="001670EB" w:rsidRDefault="00114296" w:rsidP="00114296">
      <w:pPr>
        <w:pStyle w:val="Akapitzlist"/>
        <w:spacing w:before="240" w:line="276" w:lineRule="auto"/>
        <w:jc w:val="both"/>
        <w:rPr>
          <w:rStyle w:val="markedcontent"/>
          <w:sz w:val="22"/>
          <w:szCs w:val="22"/>
        </w:rPr>
      </w:pPr>
      <w:r w:rsidRPr="001670EB">
        <w:rPr>
          <w:rStyle w:val="markedcontent"/>
          <w:sz w:val="22"/>
          <w:szCs w:val="22"/>
        </w:rPr>
        <w:t>Uwaga! w razie wykazania informacji stanowiących tajemnicę przedsiębiorstwa, Wykonawca zgodnie winien wykazać (w osobnym dokumencie), iż zastrzeżone informacje stanowią tajemnicę przedsiębiorstwa.</w:t>
      </w:r>
    </w:p>
    <w:p w14:paraId="2AFBE49C" w14:textId="77777777" w:rsidR="00114296" w:rsidRPr="001670EB" w:rsidRDefault="00114296" w:rsidP="00114296">
      <w:pPr>
        <w:pStyle w:val="Akapitzlist"/>
        <w:spacing w:before="240" w:line="276" w:lineRule="auto"/>
        <w:jc w:val="both"/>
        <w:rPr>
          <w:b/>
          <w:sz w:val="22"/>
          <w:szCs w:val="22"/>
        </w:rPr>
      </w:pPr>
    </w:p>
    <w:p w14:paraId="1C7DFBC8" w14:textId="77777777" w:rsidR="00114296" w:rsidRPr="001670EB" w:rsidRDefault="00114296" w:rsidP="008A0CB0">
      <w:pPr>
        <w:pStyle w:val="Akapitzlist"/>
        <w:numPr>
          <w:ilvl w:val="0"/>
          <w:numId w:val="1"/>
        </w:numPr>
        <w:spacing w:before="240" w:line="276" w:lineRule="auto"/>
        <w:ind w:left="426" w:hanging="426"/>
        <w:jc w:val="both"/>
        <w:rPr>
          <w:b/>
          <w:sz w:val="22"/>
          <w:szCs w:val="22"/>
        </w:rPr>
      </w:pPr>
      <w:r w:rsidRPr="001670EB">
        <w:rPr>
          <w:rStyle w:val="markedcontent"/>
          <w:sz w:val="22"/>
          <w:szCs w:val="22"/>
        </w:rPr>
        <w:t>Oświadczam, że wypełniłem obowiązki informacyjne przewidziane w art. 13 lub art. 14 RODO wobec osób fizycznych, od których dane osobowe bezpośrednio lub pośrednio pozyskałem w celu ubiegania się o udzielenie zamówienia publicznego w niniejszym postępowaniu.</w:t>
      </w:r>
    </w:p>
    <w:p w14:paraId="4D173B2C" w14:textId="4B5CB22B" w:rsidR="00FC61D3" w:rsidRPr="00FC61D3" w:rsidRDefault="00114296" w:rsidP="00CF4555">
      <w:pPr>
        <w:pStyle w:val="Akapitzlist"/>
        <w:numPr>
          <w:ilvl w:val="0"/>
          <w:numId w:val="1"/>
        </w:numPr>
        <w:tabs>
          <w:tab w:val="center" w:pos="7655"/>
        </w:tabs>
        <w:spacing w:before="120" w:line="320" w:lineRule="atLeast"/>
        <w:ind w:left="426" w:hanging="426"/>
        <w:jc w:val="both"/>
        <w:rPr>
          <w:rStyle w:val="markedcontent"/>
          <w:i/>
          <w:sz w:val="22"/>
          <w:szCs w:val="22"/>
        </w:rPr>
      </w:pPr>
      <w:r w:rsidRPr="00FC61D3">
        <w:rPr>
          <w:rStyle w:val="markedcontent"/>
          <w:sz w:val="22"/>
          <w:szCs w:val="22"/>
        </w:rPr>
        <w:t>Oświadczam, że zapoznałem się z klauzulą informacyjną z art. 13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</w:t>
      </w:r>
      <w:r w:rsidR="00FC61D3">
        <w:rPr>
          <w:rStyle w:val="markedcontent"/>
          <w:sz w:val="22"/>
          <w:szCs w:val="22"/>
        </w:rPr>
        <w:t>)</w:t>
      </w:r>
    </w:p>
    <w:p w14:paraId="06462095" w14:textId="77777777" w:rsidR="00FC61D3" w:rsidRPr="00FC61D3" w:rsidRDefault="00FC61D3" w:rsidP="00FC61D3">
      <w:pPr>
        <w:tabs>
          <w:tab w:val="center" w:pos="7655"/>
        </w:tabs>
        <w:spacing w:before="120" w:line="320" w:lineRule="atLeast"/>
        <w:jc w:val="both"/>
        <w:rPr>
          <w:rStyle w:val="markedcontent"/>
          <w:i/>
          <w:sz w:val="22"/>
          <w:szCs w:val="22"/>
        </w:rPr>
      </w:pPr>
    </w:p>
    <w:p w14:paraId="7845105A" w14:textId="0F45F788" w:rsidR="00A94DBE" w:rsidRPr="00FC61D3" w:rsidRDefault="00A94DBE" w:rsidP="00FC61D3">
      <w:pPr>
        <w:pStyle w:val="Akapitzlist"/>
        <w:tabs>
          <w:tab w:val="center" w:pos="7655"/>
        </w:tabs>
        <w:spacing w:before="120" w:line="320" w:lineRule="atLeast"/>
        <w:ind w:left="426"/>
        <w:jc w:val="both"/>
        <w:rPr>
          <w:i/>
          <w:sz w:val="22"/>
          <w:szCs w:val="22"/>
        </w:rPr>
      </w:pPr>
      <w:r w:rsidRPr="00FC61D3">
        <w:rPr>
          <w:sz w:val="22"/>
          <w:szCs w:val="22"/>
        </w:rPr>
        <w:t>Miejscowość, ________________ dnia _______________</w:t>
      </w:r>
      <w:r w:rsidRPr="00FC61D3">
        <w:rPr>
          <w:i/>
          <w:sz w:val="22"/>
          <w:szCs w:val="22"/>
        </w:rPr>
        <w:tab/>
      </w:r>
    </w:p>
    <w:p w14:paraId="0C914C87" w14:textId="77777777" w:rsidR="00A94DBE" w:rsidRPr="001670EB" w:rsidRDefault="00A94DBE" w:rsidP="00A94DBE">
      <w:pPr>
        <w:tabs>
          <w:tab w:val="center" w:pos="7655"/>
        </w:tabs>
        <w:spacing w:before="120" w:line="320" w:lineRule="atLeast"/>
        <w:ind w:left="5103"/>
        <w:jc w:val="right"/>
        <w:rPr>
          <w:i/>
          <w:sz w:val="22"/>
          <w:szCs w:val="22"/>
        </w:rPr>
      </w:pPr>
      <w:r w:rsidRPr="001670EB">
        <w:rPr>
          <w:i/>
          <w:sz w:val="22"/>
          <w:szCs w:val="22"/>
        </w:rPr>
        <w:t>___________________________________</w:t>
      </w:r>
    </w:p>
    <w:p w14:paraId="3D318606" w14:textId="77777777" w:rsidR="00A94DBE" w:rsidRPr="001670EB" w:rsidRDefault="00A94DBE" w:rsidP="00A94DBE">
      <w:pPr>
        <w:tabs>
          <w:tab w:val="center" w:pos="7655"/>
        </w:tabs>
        <w:spacing w:line="320" w:lineRule="atLeast"/>
        <w:ind w:left="5245"/>
        <w:jc w:val="center"/>
        <w:rPr>
          <w:sz w:val="22"/>
          <w:szCs w:val="22"/>
        </w:rPr>
      </w:pPr>
      <w:r w:rsidRPr="001670EB">
        <w:rPr>
          <w:i/>
          <w:sz w:val="18"/>
          <w:szCs w:val="18"/>
        </w:rPr>
        <w:t>(podpis osoby uprawnionej do składania oświadczeń  woli w imieniu Wykonawcy)</w:t>
      </w:r>
    </w:p>
    <w:p w14:paraId="2FEF69C0" w14:textId="77777777" w:rsidR="0097776D" w:rsidRPr="001670EB" w:rsidRDefault="0097776D" w:rsidP="00A94DBE">
      <w:pPr>
        <w:pStyle w:val="Akapitzlist"/>
        <w:spacing w:before="120" w:line="276" w:lineRule="auto"/>
        <w:ind w:left="284"/>
        <w:jc w:val="both"/>
        <w:rPr>
          <w:sz w:val="22"/>
          <w:szCs w:val="22"/>
        </w:rPr>
      </w:pPr>
    </w:p>
    <w:p w14:paraId="17E0CFF3" w14:textId="77777777" w:rsidR="006A4949" w:rsidRPr="001670EB" w:rsidRDefault="006A4949" w:rsidP="006A4949">
      <w:pPr>
        <w:suppressAutoHyphens/>
        <w:spacing w:before="120"/>
        <w:jc w:val="both"/>
        <w:rPr>
          <w:sz w:val="22"/>
          <w:szCs w:val="22"/>
        </w:rPr>
      </w:pPr>
      <w:r w:rsidRPr="001670EB">
        <w:rPr>
          <w:b/>
          <w:bCs/>
          <w:i/>
          <w:sz w:val="22"/>
          <w:szCs w:val="22"/>
          <w:lang w:eastAsia="ar-SA"/>
        </w:rPr>
        <w:t>Ofertę sporządza się, pod rygorem nieważności, w formie elektronicznej podpisanej kwalifikowanym podpisem elektronicznym lub w postaci elektronicznej opatrzonej podpisem zaufanym lub podpisem osobistym (e-dowód).</w:t>
      </w:r>
    </w:p>
    <w:p w14:paraId="4E4CDFD3" w14:textId="77777777" w:rsidR="006A4949" w:rsidRPr="001670EB" w:rsidRDefault="006A4949" w:rsidP="00A94DBE">
      <w:pPr>
        <w:pStyle w:val="Akapitzlist"/>
        <w:spacing w:before="120" w:line="276" w:lineRule="auto"/>
        <w:ind w:left="284"/>
        <w:jc w:val="both"/>
        <w:rPr>
          <w:sz w:val="22"/>
          <w:szCs w:val="22"/>
        </w:rPr>
      </w:pPr>
    </w:p>
    <w:sectPr w:rsidR="006A4949" w:rsidRPr="001670EB" w:rsidSect="00BC4F99">
      <w:headerReference w:type="default" r:id="rId8"/>
      <w:pgSz w:w="11906" w:h="16838"/>
      <w:pgMar w:top="993" w:right="1417" w:bottom="284" w:left="1417" w:header="284" w:footer="2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C21CBE" w14:textId="77777777" w:rsidR="00FE6451" w:rsidRDefault="00FE6451" w:rsidP="00FF57EE">
      <w:r>
        <w:separator/>
      </w:r>
    </w:p>
  </w:endnote>
  <w:endnote w:type="continuationSeparator" w:id="0">
    <w:p w14:paraId="6F327DDC" w14:textId="77777777" w:rsidR="00FE6451" w:rsidRDefault="00FE6451" w:rsidP="00FF57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1B03C6" w14:textId="77777777" w:rsidR="00FE6451" w:rsidRDefault="00FE6451" w:rsidP="00FF57EE">
      <w:r>
        <w:separator/>
      </w:r>
    </w:p>
  </w:footnote>
  <w:footnote w:type="continuationSeparator" w:id="0">
    <w:p w14:paraId="248511BA" w14:textId="77777777" w:rsidR="00FE6451" w:rsidRDefault="00FE6451" w:rsidP="00FF57EE">
      <w:r>
        <w:continuationSeparator/>
      </w:r>
    </w:p>
  </w:footnote>
  <w:footnote w:id="1">
    <w:p w14:paraId="19897FD6" w14:textId="77777777" w:rsidR="00BC4F99" w:rsidRPr="00BC4F99" w:rsidRDefault="00BC4F99" w:rsidP="00BC4F99">
      <w:p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* </w:t>
      </w:r>
      <w:r w:rsidR="00230BE5">
        <w:rPr>
          <w:sz w:val="20"/>
          <w:szCs w:val="20"/>
        </w:rPr>
        <w:t>niepotrzebne skre</w:t>
      </w:r>
      <w:r w:rsidR="00BA7D7A">
        <w:rPr>
          <w:sz w:val="20"/>
          <w:szCs w:val="20"/>
        </w:rPr>
        <w:t>ślić</w:t>
      </w:r>
      <w:r w:rsidR="00B928CC">
        <w:rPr>
          <w:sz w:val="20"/>
          <w:szCs w:val="20"/>
        </w:rPr>
        <w:t>.</w:t>
      </w:r>
    </w:p>
    <w:p w14:paraId="4AF9FFE5" w14:textId="77777777" w:rsidR="00AE2ACB" w:rsidRDefault="00AE2ACB" w:rsidP="00AE2ACB">
      <w:pPr>
        <w:pStyle w:val="Tekstprzypisudolnego"/>
        <w:ind w:left="142" w:hanging="142"/>
        <w:jc w:val="both"/>
      </w:pPr>
      <w:r>
        <w:rPr>
          <w:rStyle w:val="Odwoanieprzypisudolnego"/>
        </w:rPr>
        <w:footnoteRef/>
      </w:r>
      <w:r>
        <w:t xml:space="preserve"> </w:t>
      </w:r>
      <w:r w:rsidRPr="007677F8">
        <w:t>w przypadku składania oferty przez podmioty występujące wspólnie, należy podać nazwy (firmy) i adresy wszystkich podmio</w:t>
      </w:r>
      <w:r>
        <w:t>tów składających wspólną ofertę.</w:t>
      </w:r>
    </w:p>
  </w:footnote>
  <w:footnote w:id="2">
    <w:p w14:paraId="79304771" w14:textId="5740C8BD" w:rsidR="00533CE6" w:rsidRDefault="00533CE6">
      <w:pPr>
        <w:pStyle w:val="Tekstprzypisudolnego"/>
      </w:pPr>
      <w:r>
        <w:rPr>
          <w:rStyle w:val="Odwoanieprzypisudolnego"/>
        </w:rPr>
        <w:footnoteRef/>
      </w:r>
      <w:r>
        <w:t xml:space="preserve"> Należy wpisać 36 lub więcej miesięcy.</w:t>
      </w:r>
    </w:p>
  </w:footnote>
  <w:footnote w:id="3">
    <w:p w14:paraId="73DAD525" w14:textId="77777777" w:rsidR="00A94DBE" w:rsidRDefault="00A94DBE" w:rsidP="00A94DBE">
      <w:pPr>
        <w:pStyle w:val="Tekstprzypisudolnego"/>
        <w:spacing w:after="60"/>
        <w:ind w:left="142" w:hanging="142"/>
        <w:jc w:val="both"/>
      </w:pPr>
      <w:r>
        <w:t>* niepotrzebne skreślić.</w:t>
      </w:r>
    </w:p>
    <w:p w14:paraId="2D2FEE4B" w14:textId="77777777" w:rsidR="00A94DBE" w:rsidRDefault="00A94DBE" w:rsidP="00A94DBE">
      <w:pPr>
        <w:pStyle w:val="Tekstprzypisudolnego"/>
        <w:spacing w:after="40"/>
        <w:ind w:left="142" w:hanging="142"/>
        <w:jc w:val="both"/>
      </w:pPr>
      <w:r>
        <w:rPr>
          <w:rStyle w:val="Odwoanieprzypisudolnego"/>
        </w:rPr>
        <w:footnoteRef/>
      </w:r>
      <w:r>
        <w:t xml:space="preserve"> </w:t>
      </w:r>
      <w:r w:rsidRPr="00FF57EE"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4">
    <w:p w14:paraId="22D584D8" w14:textId="77777777" w:rsidR="00A94DBE" w:rsidRDefault="00A94DBE" w:rsidP="00A94DBE">
      <w:pPr>
        <w:pStyle w:val="Tekstprzypisudolnego"/>
        <w:spacing w:after="40"/>
        <w:ind w:left="142" w:hanging="142"/>
        <w:jc w:val="both"/>
      </w:pPr>
      <w:r>
        <w:rPr>
          <w:rStyle w:val="Odwoanieprzypisudolnego"/>
        </w:rPr>
        <w:footnoteRef/>
      </w:r>
      <w:r>
        <w:t xml:space="preserve"> </w:t>
      </w:r>
      <w:r w:rsidRPr="00FF57EE">
        <w:t>w przypadku gdy Wykonawca nie przekazuje danych osobowych innych niż bezpośrednio jego dotyczących lub zachodzi wyłączenie stosowania obowiązku informacyjnego, stosownie do art. 13 ust. 4 lub art. 14 ust. 5 RODO treści oświadczenia Wykonawca nie składa (np. przez jego wykreślenie/usunięcie z treści oferty).</w:t>
      </w:r>
    </w:p>
  </w:footnote>
  <w:footnote w:id="5">
    <w:p w14:paraId="745624E3" w14:textId="77777777" w:rsidR="00A94DBE" w:rsidRDefault="00A94DBE" w:rsidP="00A94DB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D475B">
        <w:t xml:space="preserve">dotyczy Wykonawców, którzy wnoszą wadium </w:t>
      </w:r>
      <w:r>
        <w:t>w pieniądzu.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14D325" w14:textId="77777777" w:rsidR="000D7A6B" w:rsidRDefault="000D7A6B" w:rsidP="00C3659E">
    <w:pPr>
      <w:pStyle w:val="Nagwek"/>
      <w:tabs>
        <w:tab w:val="clear" w:pos="4536"/>
        <w:tab w:val="clear" w:pos="9072"/>
        <w:tab w:val="left" w:pos="7905"/>
      </w:tabs>
      <w:rPr>
        <w:sz w:val="20"/>
        <w:szCs w:val="20"/>
      </w:rPr>
    </w:pPr>
  </w:p>
  <w:p w14:paraId="228D8BDC" w14:textId="65DB39A8" w:rsidR="000D7A6B" w:rsidRDefault="000D7A6B" w:rsidP="00C3659E">
    <w:pPr>
      <w:pStyle w:val="Nagwek"/>
      <w:tabs>
        <w:tab w:val="clear" w:pos="4536"/>
        <w:tab w:val="clear" w:pos="9072"/>
        <w:tab w:val="left" w:pos="7905"/>
      </w:tabs>
      <w:rPr>
        <w:sz w:val="20"/>
        <w:szCs w:val="20"/>
      </w:rPr>
    </w:pPr>
    <w:r>
      <w:rPr>
        <w:noProof/>
      </w:rPr>
      <w:drawing>
        <wp:inline distT="0" distB="0" distL="0" distR="0" wp14:anchorId="6F717237" wp14:editId="72D839DD">
          <wp:extent cx="5760720" cy="50101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9E46510" w14:textId="77777777" w:rsidR="000D7A6B" w:rsidRDefault="000D7A6B" w:rsidP="00C3659E">
    <w:pPr>
      <w:pStyle w:val="Nagwek"/>
      <w:tabs>
        <w:tab w:val="clear" w:pos="4536"/>
        <w:tab w:val="clear" w:pos="9072"/>
        <w:tab w:val="left" w:pos="7905"/>
      </w:tabs>
      <w:rPr>
        <w:sz w:val="20"/>
        <w:szCs w:val="20"/>
      </w:rPr>
    </w:pPr>
  </w:p>
  <w:p w14:paraId="08EB8CFA" w14:textId="2B3B381C" w:rsidR="00AE2ACB" w:rsidRPr="00AE2ACB" w:rsidRDefault="00E26261" w:rsidP="00C3659E">
    <w:pPr>
      <w:pStyle w:val="Nagwek"/>
      <w:tabs>
        <w:tab w:val="clear" w:pos="4536"/>
        <w:tab w:val="clear" w:pos="9072"/>
        <w:tab w:val="left" w:pos="7905"/>
      </w:tabs>
      <w:rPr>
        <w:sz w:val="20"/>
        <w:szCs w:val="20"/>
      </w:rPr>
    </w:pPr>
    <w:r>
      <w:rPr>
        <w:sz w:val="20"/>
        <w:szCs w:val="20"/>
      </w:rPr>
      <w:t xml:space="preserve">Znak sprawy  </w:t>
    </w:r>
    <w:r w:rsidR="00BB65E6">
      <w:rPr>
        <w:sz w:val="20"/>
        <w:szCs w:val="20"/>
      </w:rPr>
      <w:t>1</w:t>
    </w:r>
    <w:r w:rsidRPr="00EB6056">
      <w:rPr>
        <w:sz w:val="20"/>
        <w:szCs w:val="20"/>
      </w:rPr>
      <w:t>/ZP/202</w:t>
    </w:r>
    <w:r w:rsidR="00A81F2E">
      <w:rPr>
        <w:sz w:val="20"/>
        <w:szCs w:val="20"/>
      </w:rPr>
      <w:t>6</w:t>
    </w:r>
    <w:r w:rsidR="00973F41" w:rsidRPr="00EB6056">
      <w:rPr>
        <w:sz w:val="20"/>
        <w:szCs w:val="20"/>
      </w:rPr>
      <w:t xml:space="preserve">                                                                                     </w:t>
    </w:r>
    <w:r w:rsidRPr="00EB6056">
      <w:rPr>
        <w:sz w:val="20"/>
        <w:szCs w:val="20"/>
      </w:rPr>
      <w:t xml:space="preserve">                 </w:t>
    </w:r>
    <w:r w:rsidR="00973F41" w:rsidRPr="00EB6056">
      <w:rPr>
        <w:sz w:val="20"/>
        <w:szCs w:val="20"/>
      </w:rPr>
      <w:t xml:space="preserve"> </w:t>
    </w:r>
    <w:r w:rsidR="00C3659E">
      <w:rPr>
        <w:sz w:val="20"/>
        <w:szCs w:val="20"/>
      </w:rPr>
      <w:t>Załącznik nr 1</w:t>
    </w:r>
    <w:r w:rsidR="00FB710B">
      <w:rPr>
        <w:sz w:val="20"/>
        <w:szCs w:val="20"/>
      </w:rPr>
      <w:t xml:space="preserve"> do SWZ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3"/>
    <w:multiLevelType w:val="singleLevel"/>
    <w:tmpl w:val="04150011"/>
    <w:lvl w:ilvl="0">
      <w:start w:val="1"/>
      <w:numFmt w:val="decimal"/>
      <w:lvlText w:val="%1)"/>
      <w:lvlJc w:val="left"/>
      <w:pPr>
        <w:ind w:left="360" w:hanging="360"/>
      </w:pPr>
    </w:lvl>
  </w:abstractNum>
  <w:abstractNum w:abstractNumId="1" w15:restartNumberingAfterBreak="0">
    <w:nsid w:val="0F057415"/>
    <w:multiLevelType w:val="hybridMultilevel"/>
    <w:tmpl w:val="36B08190"/>
    <w:lvl w:ilvl="0" w:tplc="DFDECEA6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29891CB2"/>
    <w:multiLevelType w:val="hybridMultilevel"/>
    <w:tmpl w:val="EB662824"/>
    <w:lvl w:ilvl="0" w:tplc="8BF849D6">
      <w:start w:val="1"/>
      <w:numFmt w:val="upperRoman"/>
      <w:lvlText w:val="%1."/>
      <w:lvlJc w:val="left"/>
      <w:pPr>
        <w:ind w:left="1080" w:hanging="72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1A6FA4"/>
    <w:multiLevelType w:val="hybridMultilevel"/>
    <w:tmpl w:val="D99819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AC145E"/>
    <w:multiLevelType w:val="hybridMultilevel"/>
    <w:tmpl w:val="7110E94E"/>
    <w:lvl w:ilvl="0" w:tplc="E0DCFDDC">
      <w:start w:val="1"/>
      <w:numFmt w:val="decimal"/>
      <w:lvlText w:val="%1)"/>
      <w:lvlJc w:val="left"/>
      <w:pPr>
        <w:ind w:left="71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" w15:restartNumberingAfterBreak="0">
    <w:nsid w:val="31CB6A44"/>
    <w:multiLevelType w:val="hybridMultilevel"/>
    <w:tmpl w:val="87544A6A"/>
    <w:lvl w:ilvl="0" w:tplc="327C04EE">
      <w:start w:val="1"/>
      <w:numFmt w:val="decimal"/>
      <w:lvlText w:val="%1."/>
      <w:lvlJc w:val="left"/>
      <w:pPr>
        <w:ind w:left="928" w:hanging="360"/>
      </w:pPr>
      <w:rPr>
        <w:rFonts w:ascii="Arial" w:eastAsia="Arial Unicode MS" w:hAnsi="Arial" w:cs="Arial" w:hint="default"/>
        <w:b/>
        <w:bCs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C24DDF"/>
    <w:multiLevelType w:val="hybridMultilevel"/>
    <w:tmpl w:val="DE063474"/>
    <w:lvl w:ilvl="0" w:tplc="0B4EF768">
      <w:start w:val="1"/>
      <w:numFmt w:val="lowerLetter"/>
      <w:lvlText w:val="%1.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66202923"/>
    <w:multiLevelType w:val="hybridMultilevel"/>
    <w:tmpl w:val="34805E34"/>
    <w:lvl w:ilvl="0" w:tplc="CAE40182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673A7470"/>
    <w:multiLevelType w:val="hybridMultilevel"/>
    <w:tmpl w:val="F502FF72"/>
    <w:lvl w:ilvl="0" w:tplc="7400928E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682F32A3"/>
    <w:multiLevelType w:val="hybridMultilevel"/>
    <w:tmpl w:val="72B29EF8"/>
    <w:lvl w:ilvl="0" w:tplc="3376A4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ED7766"/>
    <w:multiLevelType w:val="hybridMultilevel"/>
    <w:tmpl w:val="34805E34"/>
    <w:lvl w:ilvl="0" w:tplc="FFFFFFFF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7C726A9E"/>
    <w:multiLevelType w:val="hybridMultilevel"/>
    <w:tmpl w:val="C4CC5020"/>
    <w:lvl w:ilvl="0" w:tplc="5A9A306C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9"/>
  </w:num>
  <w:num w:numId="2">
    <w:abstractNumId w:val="6"/>
  </w:num>
  <w:num w:numId="3">
    <w:abstractNumId w:val="7"/>
  </w:num>
  <w:num w:numId="4">
    <w:abstractNumId w:val="11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10"/>
  </w:num>
  <w:num w:numId="8">
    <w:abstractNumId w:val="1"/>
  </w:num>
  <w:num w:numId="9">
    <w:abstractNumId w:val="2"/>
  </w:num>
  <w:num w:numId="10">
    <w:abstractNumId w:val="0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1D8"/>
    <w:rsid w:val="00004C8F"/>
    <w:rsid w:val="0001658B"/>
    <w:rsid w:val="00021C35"/>
    <w:rsid w:val="00027695"/>
    <w:rsid w:val="00053C4D"/>
    <w:rsid w:val="00054B58"/>
    <w:rsid w:val="00063D68"/>
    <w:rsid w:val="00071393"/>
    <w:rsid w:val="0007501F"/>
    <w:rsid w:val="000821CB"/>
    <w:rsid w:val="00085C6E"/>
    <w:rsid w:val="00092FF1"/>
    <w:rsid w:val="000A685F"/>
    <w:rsid w:val="000B7EF3"/>
    <w:rsid w:val="000C0C66"/>
    <w:rsid w:val="000C7D85"/>
    <w:rsid w:val="000C7F01"/>
    <w:rsid w:val="000D7A6B"/>
    <w:rsid w:val="000E2490"/>
    <w:rsid w:val="000F3310"/>
    <w:rsid w:val="000F5F14"/>
    <w:rsid w:val="000F7A2C"/>
    <w:rsid w:val="001063D3"/>
    <w:rsid w:val="0011395D"/>
    <w:rsid w:val="00113A74"/>
    <w:rsid w:val="00114296"/>
    <w:rsid w:val="001154FC"/>
    <w:rsid w:val="00125570"/>
    <w:rsid w:val="00131162"/>
    <w:rsid w:val="00134984"/>
    <w:rsid w:val="001350A6"/>
    <w:rsid w:val="00135404"/>
    <w:rsid w:val="001476F8"/>
    <w:rsid w:val="001629FE"/>
    <w:rsid w:val="001670EB"/>
    <w:rsid w:val="0016740C"/>
    <w:rsid w:val="001819D7"/>
    <w:rsid w:val="001A28C1"/>
    <w:rsid w:val="001A4779"/>
    <w:rsid w:val="001B0235"/>
    <w:rsid w:val="001C5F8F"/>
    <w:rsid w:val="001C781E"/>
    <w:rsid w:val="001C7D84"/>
    <w:rsid w:val="001D7EEF"/>
    <w:rsid w:val="001E18FD"/>
    <w:rsid w:val="001E510D"/>
    <w:rsid w:val="001E6772"/>
    <w:rsid w:val="001F04EC"/>
    <w:rsid w:val="0021334D"/>
    <w:rsid w:val="00215EE2"/>
    <w:rsid w:val="002214DB"/>
    <w:rsid w:val="00230BE5"/>
    <w:rsid w:val="0023156E"/>
    <w:rsid w:val="00243450"/>
    <w:rsid w:val="00244258"/>
    <w:rsid w:val="00253597"/>
    <w:rsid w:val="00255DCF"/>
    <w:rsid w:val="002577CF"/>
    <w:rsid w:val="00261A94"/>
    <w:rsid w:val="00266580"/>
    <w:rsid w:val="00267D1F"/>
    <w:rsid w:val="00293139"/>
    <w:rsid w:val="0029542A"/>
    <w:rsid w:val="002B0819"/>
    <w:rsid w:val="002B2290"/>
    <w:rsid w:val="002B2312"/>
    <w:rsid w:val="002B3CE3"/>
    <w:rsid w:val="002C1120"/>
    <w:rsid w:val="002D2119"/>
    <w:rsid w:val="002D3792"/>
    <w:rsid w:val="002D638C"/>
    <w:rsid w:val="002E2F0D"/>
    <w:rsid w:val="002E612D"/>
    <w:rsid w:val="002F5EA1"/>
    <w:rsid w:val="00302B6F"/>
    <w:rsid w:val="003169EC"/>
    <w:rsid w:val="00316B79"/>
    <w:rsid w:val="00320DD8"/>
    <w:rsid w:val="00327A15"/>
    <w:rsid w:val="00327D7C"/>
    <w:rsid w:val="003323E9"/>
    <w:rsid w:val="00335AC1"/>
    <w:rsid w:val="00340034"/>
    <w:rsid w:val="0034133F"/>
    <w:rsid w:val="00342934"/>
    <w:rsid w:val="00351056"/>
    <w:rsid w:val="00356D50"/>
    <w:rsid w:val="00357C4B"/>
    <w:rsid w:val="00376989"/>
    <w:rsid w:val="00376D7E"/>
    <w:rsid w:val="0038606D"/>
    <w:rsid w:val="003860B4"/>
    <w:rsid w:val="00393A2D"/>
    <w:rsid w:val="003A1826"/>
    <w:rsid w:val="003B4B9A"/>
    <w:rsid w:val="003B769C"/>
    <w:rsid w:val="003C205A"/>
    <w:rsid w:val="003C35F5"/>
    <w:rsid w:val="003C3F48"/>
    <w:rsid w:val="003E176C"/>
    <w:rsid w:val="003F1B47"/>
    <w:rsid w:val="003F238B"/>
    <w:rsid w:val="003F6D46"/>
    <w:rsid w:val="004041F9"/>
    <w:rsid w:val="00444D64"/>
    <w:rsid w:val="00453693"/>
    <w:rsid w:val="004623F0"/>
    <w:rsid w:val="004677B8"/>
    <w:rsid w:val="00473D64"/>
    <w:rsid w:val="004937D2"/>
    <w:rsid w:val="004978FF"/>
    <w:rsid w:val="004B33E9"/>
    <w:rsid w:val="004D2CF6"/>
    <w:rsid w:val="004D5A42"/>
    <w:rsid w:val="004D730D"/>
    <w:rsid w:val="004E1F83"/>
    <w:rsid w:val="004E66D6"/>
    <w:rsid w:val="004F7B36"/>
    <w:rsid w:val="00525EFF"/>
    <w:rsid w:val="005318FB"/>
    <w:rsid w:val="0053365E"/>
    <w:rsid w:val="00533CE6"/>
    <w:rsid w:val="00534AA8"/>
    <w:rsid w:val="0054722E"/>
    <w:rsid w:val="00555D28"/>
    <w:rsid w:val="005724CE"/>
    <w:rsid w:val="005772CF"/>
    <w:rsid w:val="00582443"/>
    <w:rsid w:val="005844F6"/>
    <w:rsid w:val="005861E9"/>
    <w:rsid w:val="005B1ECA"/>
    <w:rsid w:val="005B48AB"/>
    <w:rsid w:val="005C0509"/>
    <w:rsid w:val="005C2CB2"/>
    <w:rsid w:val="005E35ED"/>
    <w:rsid w:val="005E47E8"/>
    <w:rsid w:val="005E700F"/>
    <w:rsid w:val="005F6F5F"/>
    <w:rsid w:val="005F7A7A"/>
    <w:rsid w:val="006056B7"/>
    <w:rsid w:val="00611519"/>
    <w:rsid w:val="00613D7A"/>
    <w:rsid w:val="00613ED9"/>
    <w:rsid w:val="0061740B"/>
    <w:rsid w:val="00623640"/>
    <w:rsid w:val="0064358B"/>
    <w:rsid w:val="00667294"/>
    <w:rsid w:val="006712E0"/>
    <w:rsid w:val="00674DE8"/>
    <w:rsid w:val="00681A58"/>
    <w:rsid w:val="006854EF"/>
    <w:rsid w:val="006A4949"/>
    <w:rsid w:val="006A6B6C"/>
    <w:rsid w:val="006B63D6"/>
    <w:rsid w:val="006C641D"/>
    <w:rsid w:val="006D09E0"/>
    <w:rsid w:val="006D18A1"/>
    <w:rsid w:val="006D4DE4"/>
    <w:rsid w:val="006D6DBA"/>
    <w:rsid w:val="006F6093"/>
    <w:rsid w:val="0070560E"/>
    <w:rsid w:val="007117EB"/>
    <w:rsid w:val="007268CD"/>
    <w:rsid w:val="0075183B"/>
    <w:rsid w:val="00773E59"/>
    <w:rsid w:val="00782D2E"/>
    <w:rsid w:val="00786525"/>
    <w:rsid w:val="007869A9"/>
    <w:rsid w:val="007B5EAD"/>
    <w:rsid w:val="007C1401"/>
    <w:rsid w:val="007C2900"/>
    <w:rsid w:val="007C3C23"/>
    <w:rsid w:val="007C52F1"/>
    <w:rsid w:val="007C5AC6"/>
    <w:rsid w:val="007D02AF"/>
    <w:rsid w:val="007D0947"/>
    <w:rsid w:val="007D475B"/>
    <w:rsid w:val="007E331F"/>
    <w:rsid w:val="007E4D14"/>
    <w:rsid w:val="007F6E3C"/>
    <w:rsid w:val="00800B1D"/>
    <w:rsid w:val="0081439E"/>
    <w:rsid w:val="00856618"/>
    <w:rsid w:val="00862D1E"/>
    <w:rsid w:val="0087162F"/>
    <w:rsid w:val="008717CE"/>
    <w:rsid w:val="00875E34"/>
    <w:rsid w:val="00887A40"/>
    <w:rsid w:val="008A0CB0"/>
    <w:rsid w:val="008B7BF8"/>
    <w:rsid w:val="008C074B"/>
    <w:rsid w:val="008D428E"/>
    <w:rsid w:val="008E1774"/>
    <w:rsid w:val="008E4EFA"/>
    <w:rsid w:val="008F26B0"/>
    <w:rsid w:val="008F3E17"/>
    <w:rsid w:val="008F6014"/>
    <w:rsid w:val="00904291"/>
    <w:rsid w:val="00927301"/>
    <w:rsid w:val="009305F2"/>
    <w:rsid w:val="009312B4"/>
    <w:rsid w:val="00944D51"/>
    <w:rsid w:val="00946A4F"/>
    <w:rsid w:val="00954A4B"/>
    <w:rsid w:val="00963C87"/>
    <w:rsid w:val="00973F41"/>
    <w:rsid w:val="00974CA0"/>
    <w:rsid w:val="0097776D"/>
    <w:rsid w:val="00977872"/>
    <w:rsid w:val="00981455"/>
    <w:rsid w:val="00983758"/>
    <w:rsid w:val="00983D1D"/>
    <w:rsid w:val="00985CCF"/>
    <w:rsid w:val="009931D0"/>
    <w:rsid w:val="009A06C5"/>
    <w:rsid w:val="009A78D3"/>
    <w:rsid w:val="009B5F12"/>
    <w:rsid w:val="009B60DF"/>
    <w:rsid w:val="009B6276"/>
    <w:rsid w:val="009B6287"/>
    <w:rsid w:val="009D03EC"/>
    <w:rsid w:val="009D75A8"/>
    <w:rsid w:val="009F20DB"/>
    <w:rsid w:val="009F6504"/>
    <w:rsid w:val="00A12F22"/>
    <w:rsid w:val="00A32514"/>
    <w:rsid w:val="00A32D82"/>
    <w:rsid w:val="00A42993"/>
    <w:rsid w:val="00A50E18"/>
    <w:rsid w:val="00A811A6"/>
    <w:rsid w:val="00A81F2E"/>
    <w:rsid w:val="00A85EB2"/>
    <w:rsid w:val="00A94DBE"/>
    <w:rsid w:val="00AA39D6"/>
    <w:rsid w:val="00AA664B"/>
    <w:rsid w:val="00AA6B7C"/>
    <w:rsid w:val="00AB4EB2"/>
    <w:rsid w:val="00AC1EA6"/>
    <w:rsid w:val="00AE1CA4"/>
    <w:rsid w:val="00AE2ACB"/>
    <w:rsid w:val="00AF31FF"/>
    <w:rsid w:val="00AF4AC3"/>
    <w:rsid w:val="00AF6F67"/>
    <w:rsid w:val="00B013EE"/>
    <w:rsid w:val="00B07EFD"/>
    <w:rsid w:val="00B15662"/>
    <w:rsid w:val="00B23F90"/>
    <w:rsid w:val="00B32397"/>
    <w:rsid w:val="00B44990"/>
    <w:rsid w:val="00B46F16"/>
    <w:rsid w:val="00B47637"/>
    <w:rsid w:val="00B550D5"/>
    <w:rsid w:val="00B56550"/>
    <w:rsid w:val="00B600FD"/>
    <w:rsid w:val="00B71141"/>
    <w:rsid w:val="00B77AF6"/>
    <w:rsid w:val="00B80B96"/>
    <w:rsid w:val="00B85B23"/>
    <w:rsid w:val="00B9086B"/>
    <w:rsid w:val="00B928CC"/>
    <w:rsid w:val="00B95021"/>
    <w:rsid w:val="00BA21D8"/>
    <w:rsid w:val="00BA7D7A"/>
    <w:rsid w:val="00BB65E6"/>
    <w:rsid w:val="00BC0738"/>
    <w:rsid w:val="00BC4F99"/>
    <w:rsid w:val="00BD178A"/>
    <w:rsid w:val="00BD3B28"/>
    <w:rsid w:val="00BD612B"/>
    <w:rsid w:val="00BF4A6B"/>
    <w:rsid w:val="00C22F7D"/>
    <w:rsid w:val="00C3659E"/>
    <w:rsid w:val="00C47894"/>
    <w:rsid w:val="00C548F2"/>
    <w:rsid w:val="00C81B74"/>
    <w:rsid w:val="00C86E53"/>
    <w:rsid w:val="00C96B36"/>
    <w:rsid w:val="00CB50B3"/>
    <w:rsid w:val="00CC3325"/>
    <w:rsid w:val="00CC51E9"/>
    <w:rsid w:val="00CE09F1"/>
    <w:rsid w:val="00CE0A40"/>
    <w:rsid w:val="00CE209F"/>
    <w:rsid w:val="00CE2646"/>
    <w:rsid w:val="00CE2942"/>
    <w:rsid w:val="00CE3AE6"/>
    <w:rsid w:val="00CE4B32"/>
    <w:rsid w:val="00CE5B36"/>
    <w:rsid w:val="00D0510F"/>
    <w:rsid w:val="00D07815"/>
    <w:rsid w:val="00D109ED"/>
    <w:rsid w:val="00D14592"/>
    <w:rsid w:val="00D1523D"/>
    <w:rsid w:val="00D22A46"/>
    <w:rsid w:val="00D23EA8"/>
    <w:rsid w:val="00D275B3"/>
    <w:rsid w:val="00D310E7"/>
    <w:rsid w:val="00D33AE9"/>
    <w:rsid w:val="00D503F6"/>
    <w:rsid w:val="00D51006"/>
    <w:rsid w:val="00D554C7"/>
    <w:rsid w:val="00D67388"/>
    <w:rsid w:val="00D679D6"/>
    <w:rsid w:val="00D750CF"/>
    <w:rsid w:val="00D7639C"/>
    <w:rsid w:val="00D83A97"/>
    <w:rsid w:val="00D955F3"/>
    <w:rsid w:val="00DA2262"/>
    <w:rsid w:val="00DB26FA"/>
    <w:rsid w:val="00DB7EA5"/>
    <w:rsid w:val="00DC06C0"/>
    <w:rsid w:val="00DC26BF"/>
    <w:rsid w:val="00DC336F"/>
    <w:rsid w:val="00DC5315"/>
    <w:rsid w:val="00DE1503"/>
    <w:rsid w:val="00E225BF"/>
    <w:rsid w:val="00E231AC"/>
    <w:rsid w:val="00E26261"/>
    <w:rsid w:val="00E3797E"/>
    <w:rsid w:val="00E419CA"/>
    <w:rsid w:val="00E60B2F"/>
    <w:rsid w:val="00E651F2"/>
    <w:rsid w:val="00E670F7"/>
    <w:rsid w:val="00E766A4"/>
    <w:rsid w:val="00E908A2"/>
    <w:rsid w:val="00E92224"/>
    <w:rsid w:val="00EA1F63"/>
    <w:rsid w:val="00EA6D6B"/>
    <w:rsid w:val="00EB1FBE"/>
    <w:rsid w:val="00EB6056"/>
    <w:rsid w:val="00EC00F3"/>
    <w:rsid w:val="00EE509B"/>
    <w:rsid w:val="00EE51AF"/>
    <w:rsid w:val="00EF3FCC"/>
    <w:rsid w:val="00F03A5C"/>
    <w:rsid w:val="00F06B54"/>
    <w:rsid w:val="00F073C9"/>
    <w:rsid w:val="00F134D5"/>
    <w:rsid w:val="00F171F7"/>
    <w:rsid w:val="00F1793F"/>
    <w:rsid w:val="00F20F2D"/>
    <w:rsid w:val="00F236AD"/>
    <w:rsid w:val="00F31EAC"/>
    <w:rsid w:val="00F34DAB"/>
    <w:rsid w:val="00F4264C"/>
    <w:rsid w:val="00F44F65"/>
    <w:rsid w:val="00F45455"/>
    <w:rsid w:val="00F569CE"/>
    <w:rsid w:val="00F67AF5"/>
    <w:rsid w:val="00F76286"/>
    <w:rsid w:val="00F779FD"/>
    <w:rsid w:val="00FA089D"/>
    <w:rsid w:val="00FB710B"/>
    <w:rsid w:val="00FC61D3"/>
    <w:rsid w:val="00FD2FA9"/>
    <w:rsid w:val="00FE073D"/>
    <w:rsid w:val="00FE5940"/>
    <w:rsid w:val="00FE6451"/>
    <w:rsid w:val="00FF0BEE"/>
    <w:rsid w:val="00FF57EE"/>
    <w:rsid w:val="00FF5EC7"/>
    <w:rsid w:val="00FF768F"/>
    <w:rsid w:val="00FF7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16ACF0"/>
  <w15:docId w15:val="{3F5540AF-0F87-4D99-8F7D-89952E83F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E4D14"/>
    <w:rPr>
      <w:rFonts w:ascii="Times New Roman" w:eastAsia="Times New Roman" w:hAnsi="Times New Roman"/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7E331F"/>
    <w:pPr>
      <w:keepNext/>
      <w:widowControl w:val="0"/>
      <w:jc w:val="center"/>
      <w:outlineLvl w:val="1"/>
    </w:pPr>
    <w:rPr>
      <w:b/>
      <w:szCs w:val="20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E331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rsid w:val="007E331F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Nagwek4Znak">
    <w:name w:val="Nagłówek 4 Znak"/>
    <w:link w:val="Nagwek4"/>
    <w:uiPriority w:val="9"/>
    <w:semiHidden/>
    <w:rsid w:val="007E331F"/>
    <w:rPr>
      <w:rFonts w:eastAsia="Times New Roman"/>
      <w:b/>
      <w:bCs/>
      <w:sz w:val="28"/>
      <w:szCs w:val="28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Akapit z listą BS,Kolorowa lista — akcent 11,sw tekst,normalny tekst,CW_Lista,Lista punktowana1,Lista punktowana2,List bullet"/>
    <w:basedOn w:val="Normalny"/>
    <w:link w:val="AkapitzlistZnak"/>
    <w:uiPriority w:val="34"/>
    <w:qFormat/>
    <w:rsid w:val="004D5A42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FF57EE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FF57E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unhideWhenUsed/>
    <w:rsid w:val="00FF57EE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97776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97776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7776D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97776D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F31E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59"/>
    <w:rsid w:val="00267D1F"/>
    <w:rPr>
      <w:rFonts w:ascii="Times New Roman" w:eastAsia="Times New Roman" w:hAnsi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uiPriority w:val="39"/>
    <w:rsid w:val="00CE3AE6"/>
    <w:rPr>
      <w:rFonts w:ascii="Times New Roman" w:eastAsia="Times New Roman" w:hAnsi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114296"/>
  </w:style>
  <w:style w:type="paragraph" w:styleId="Poprawka">
    <w:name w:val="Revision"/>
    <w:hidden/>
    <w:uiPriority w:val="99"/>
    <w:semiHidden/>
    <w:rsid w:val="000F5F14"/>
    <w:rPr>
      <w:rFonts w:ascii="Times New Roman" w:eastAsia="Times New Roman" w:hAnsi="Times New Roman"/>
      <w:sz w:val="24"/>
      <w:szCs w:val="24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Kolorowa lista — akcent 11 Znak,sw tekst Znak"/>
    <w:link w:val="Akapitzlist"/>
    <w:uiPriority w:val="34"/>
    <w:qFormat/>
    <w:locked/>
    <w:rsid w:val="009F20DB"/>
    <w:rPr>
      <w:rFonts w:ascii="Times New Roman" w:eastAsia="Times New Roman" w:hAnsi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6658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66580"/>
    <w:rPr>
      <w:rFonts w:ascii="Segoe UI" w:eastAsia="Times New Roman" w:hAnsi="Segoe UI" w:cs="Segoe UI"/>
      <w:sz w:val="18"/>
      <w:szCs w:val="18"/>
    </w:rPr>
  </w:style>
  <w:style w:type="paragraph" w:styleId="Tekstpodstawowy">
    <w:name w:val="Body Text"/>
    <w:basedOn w:val="Normalny"/>
    <w:link w:val="TekstpodstawowyZnak"/>
    <w:rsid w:val="00CE294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CE2942"/>
    <w:rPr>
      <w:rFonts w:ascii="Times New Roman" w:eastAsia="Times New Roman" w:hAnsi="Times New Roman"/>
      <w:sz w:val="24"/>
      <w:szCs w:val="24"/>
    </w:rPr>
  </w:style>
  <w:style w:type="character" w:styleId="Odwoaniedokomentarza">
    <w:name w:val="annotation reference"/>
    <w:basedOn w:val="Domylnaczcionkaakapitu"/>
    <w:unhideWhenUsed/>
    <w:rsid w:val="009B60D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9B60D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9B60DF"/>
    <w:rPr>
      <w:rFonts w:ascii="Times New Roman" w:eastAsia="Times New Roman" w:hAnsi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B60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B60DF"/>
    <w:rPr>
      <w:rFonts w:ascii="Times New Roman" w:eastAsia="Times New Roman" w:hAnsi="Times New Roman"/>
      <w:b/>
      <w:bCs/>
    </w:rPr>
  </w:style>
  <w:style w:type="paragraph" w:customStyle="1" w:styleId="Akapitzlist1">
    <w:name w:val="Akapit z listą1"/>
    <w:basedOn w:val="Normalny"/>
    <w:uiPriority w:val="99"/>
    <w:rsid w:val="00B013EE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91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7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0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1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4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NIES~1.JAN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62B029-F21F-4081-B9F9-39CDE48AA6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template.dot</Template>
  <TotalTime>37</TotalTime>
  <Pages>6</Pages>
  <Words>1620</Words>
  <Characters>9726</Characters>
  <Application>Microsoft Office Word</Application>
  <DocSecurity>0</DocSecurity>
  <Lines>81</Lines>
  <Paragraphs>22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 Janiak</dc:creator>
  <cp:lastModifiedBy>Marlena Żyśko</cp:lastModifiedBy>
  <cp:revision>9</cp:revision>
  <cp:lastPrinted>2024-12-19T10:34:00Z</cp:lastPrinted>
  <dcterms:created xsi:type="dcterms:W3CDTF">2026-01-18T09:25:00Z</dcterms:created>
  <dcterms:modified xsi:type="dcterms:W3CDTF">2026-02-20T08:23:00Z</dcterms:modified>
</cp:coreProperties>
</file>