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B2200" w14:textId="1C4AD5A9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D69A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F344F90" w14:textId="77777777" w:rsidR="005103B9" w:rsidRDefault="005103B9" w:rsidP="005103B9">
      <w:pPr>
        <w:spacing w:after="0" w:line="480" w:lineRule="auto"/>
        <w:rPr>
          <w:b/>
        </w:rPr>
      </w:pPr>
    </w:p>
    <w:p w14:paraId="04DD20EE" w14:textId="6DA76150" w:rsidR="006676AE" w:rsidRPr="00F2082E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E0B73">
        <w:rPr>
          <w:rFonts w:ascii="Times New Roman" w:hAnsi="Times New Roman"/>
          <w:b/>
        </w:rPr>
        <w:t>1</w:t>
      </w:r>
      <w:r w:rsidR="009C50A2" w:rsidRPr="00F2082E">
        <w:rPr>
          <w:rFonts w:ascii="Times New Roman" w:hAnsi="Times New Roman"/>
          <w:b/>
        </w:rPr>
        <w:t>/ZP/202</w:t>
      </w:r>
      <w:r w:rsidR="004E0B73">
        <w:rPr>
          <w:rFonts w:ascii="Times New Roman" w:hAnsi="Times New Roman"/>
          <w:b/>
        </w:rPr>
        <w:t>6</w:t>
      </w:r>
    </w:p>
    <w:p w14:paraId="3245073B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D3321D3" w14:textId="6CBB9A33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50A2">
        <w:rPr>
          <w:sz w:val="22"/>
          <w:szCs w:val="22"/>
        </w:rPr>
        <w:t>Odolanowski Zakład Komunalny</w:t>
      </w:r>
      <w:r w:rsidR="0041426C">
        <w:rPr>
          <w:sz w:val="22"/>
          <w:szCs w:val="22"/>
        </w:rPr>
        <w:t xml:space="preserve"> </w:t>
      </w:r>
      <w:r w:rsidR="00A01928">
        <w:rPr>
          <w:sz w:val="22"/>
          <w:szCs w:val="22"/>
        </w:rPr>
        <w:t>Sp. z o.o.</w:t>
      </w:r>
    </w:p>
    <w:p w14:paraId="4DA568C1" w14:textId="5815A0DF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50A2">
        <w:rPr>
          <w:sz w:val="22"/>
          <w:szCs w:val="22"/>
        </w:rPr>
        <w:t>u</w:t>
      </w:r>
      <w:r w:rsidR="00F13460">
        <w:rPr>
          <w:sz w:val="22"/>
          <w:szCs w:val="22"/>
        </w:rPr>
        <w:t xml:space="preserve">l. </w:t>
      </w:r>
      <w:r w:rsidR="009C50A2">
        <w:rPr>
          <w:sz w:val="22"/>
          <w:szCs w:val="22"/>
        </w:rPr>
        <w:t>Bartosza 7</w:t>
      </w:r>
    </w:p>
    <w:p w14:paraId="5DB08A6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1119" w:rsidRPr="00081119">
        <w:rPr>
          <w:sz w:val="22"/>
          <w:szCs w:val="22"/>
        </w:rPr>
        <w:t>63-430</w:t>
      </w:r>
      <w:r w:rsidRPr="00E24546">
        <w:rPr>
          <w:sz w:val="22"/>
          <w:szCs w:val="22"/>
        </w:rPr>
        <w:t xml:space="preserve"> </w:t>
      </w:r>
      <w:r w:rsidR="00081119" w:rsidRPr="00081119">
        <w:rPr>
          <w:sz w:val="22"/>
          <w:szCs w:val="22"/>
        </w:rPr>
        <w:t>Odolanów</w:t>
      </w:r>
    </w:p>
    <w:p w14:paraId="58BB816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C5FB49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E9FE7D5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78DD490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20474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C5BDDD0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B595F0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E9FBA61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0BDFA7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3EC8A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81119" w:rsidRPr="00110593" w14:paraId="20D58067" w14:textId="77777777" w:rsidTr="007A6082">
        <w:tc>
          <w:tcPr>
            <w:tcW w:w="9212" w:type="dxa"/>
            <w:shd w:val="clear" w:color="auto" w:fill="D9D9D9"/>
          </w:tcPr>
          <w:p w14:paraId="7AA385B4" w14:textId="435A8E48" w:rsidR="00081119" w:rsidRPr="00110593" w:rsidRDefault="00081119" w:rsidP="007A608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263D0E">
              <w:rPr>
                <w:rFonts w:ascii="Times New Roman" w:hAnsi="Times New Roman"/>
                <w:b/>
                <w:sz w:val="32"/>
                <w:szCs w:val="32"/>
              </w:rPr>
              <w:t>Podmiotu udostępniającego zasoby</w:t>
            </w:r>
          </w:p>
          <w:p w14:paraId="6E4D3396" w14:textId="51E4CED7" w:rsidR="00081119" w:rsidRPr="00110593" w:rsidRDefault="00081119" w:rsidP="007A608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81119">
              <w:rPr>
                <w:rFonts w:ascii="Times New Roman" w:hAnsi="Times New Roman"/>
              </w:rPr>
              <w:t xml:space="preserve">(Dz.U. </w:t>
            </w:r>
            <w:r w:rsidR="00BB100C">
              <w:rPr>
                <w:rFonts w:ascii="Times New Roman" w:hAnsi="Times New Roman"/>
              </w:rPr>
              <w:t>z 202</w:t>
            </w:r>
            <w:r w:rsidR="00823200">
              <w:rPr>
                <w:rFonts w:ascii="Times New Roman" w:hAnsi="Times New Roman"/>
              </w:rPr>
              <w:t>4</w:t>
            </w:r>
            <w:r w:rsidR="00BB100C">
              <w:rPr>
                <w:rFonts w:ascii="Times New Roman" w:hAnsi="Times New Roman"/>
              </w:rPr>
              <w:t xml:space="preserve">r. poz. </w:t>
            </w:r>
            <w:r w:rsidR="00823200">
              <w:rPr>
                <w:rFonts w:ascii="Times New Roman" w:hAnsi="Times New Roman"/>
              </w:rPr>
              <w:t>1320</w:t>
            </w:r>
            <w:r w:rsidR="00965C66">
              <w:rPr>
                <w:rFonts w:ascii="Times New Roman" w:hAnsi="Times New Roman"/>
              </w:rPr>
              <w:t xml:space="preserve"> z </w:t>
            </w:r>
            <w:proofErr w:type="spellStart"/>
            <w:r w:rsidR="00965C66">
              <w:rPr>
                <w:rFonts w:ascii="Times New Roman" w:hAnsi="Times New Roman"/>
              </w:rPr>
              <w:t>późn</w:t>
            </w:r>
            <w:proofErr w:type="spellEnd"/>
            <w:r w:rsidR="00965C66">
              <w:rPr>
                <w:rFonts w:ascii="Times New Roman" w:hAnsi="Times New Roman"/>
              </w:rPr>
              <w:t>. zm.</w:t>
            </w:r>
            <w:r w:rsidRPr="00081119">
              <w:rPr>
                <w:rFonts w:ascii="Times New Roman" w:hAnsi="Times New Roman"/>
              </w:rPr>
              <w:t>)</w:t>
            </w:r>
            <w:r w:rsidR="00F55CCA">
              <w:rPr>
                <w:rFonts w:ascii="Times New Roman" w:hAnsi="Times New Roman"/>
              </w:rPr>
              <w:t xml:space="preserve">, zwanej dalej „ustawą </w:t>
            </w:r>
            <w:proofErr w:type="spellStart"/>
            <w:r w:rsidR="00F55CCA">
              <w:rPr>
                <w:rFonts w:ascii="Times New Roman" w:hAnsi="Times New Roman"/>
              </w:rPr>
              <w:t>Pzp</w:t>
            </w:r>
            <w:proofErr w:type="spellEnd"/>
            <w:r w:rsidR="00F55CCA">
              <w:rPr>
                <w:rFonts w:ascii="Times New Roman" w:hAnsi="Times New Roman"/>
              </w:rPr>
              <w:t>”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22C10299" w14:textId="77777777" w:rsidR="00081119" w:rsidRPr="00110593" w:rsidRDefault="00081119" w:rsidP="007A608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18D59DB" w14:textId="77777777" w:rsidR="00081119" w:rsidRPr="00110593" w:rsidRDefault="00081119" w:rsidP="007A608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6BD2232" w14:textId="77777777" w:rsidR="00081119" w:rsidRPr="00110593" w:rsidRDefault="00081119" w:rsidP="007A608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ABB7A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BB1390B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8E61764" w14:textId="123AECD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3705B">
        <w:rPr>
          <w:rFonts w:ascii="Times New Roman" w:hAnsi="Times New Roman"/>
        </w:rPr>
        <w:t xml:space="preserve">               </w:t>
      </w:r>
      <w:r w:rsidR="00A01928">
        <w:rPr>
          <w:rFonts w:ascii="Times New Roman" w:hAnsi="Times New Roman"/>
          <w:b/>
        </w:rPr>
        <w:t>Odolanowski Zakład Komunalny Sp. z o.o.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EC27459" w14:textId="77777777" w:rsidR="007E284D" w:rsidRDefault="007E284D" w:rsidP="005434B3">
      <w:pPr>
        <w:spacing w:after="120" w:line="276" w:lineRule="auto"/>
        <w:jc w:val="both"/>
        <w:rPr>
          <w:rFonts w:ascii="Times New Roman" w:hAnsi="Times New Roman"/>
        </w:rPr>
      </w:pPr>
    </w:p>
    <w:p w14:paraId="245497C1" w14:textId="7EA20750" w:rsidR="009C152F" w:rsidRPr="006A4915" w:rsidRDefault="00C94A74" w:rsidP="00C94A74">
      <w:pPr>
        <w:jc w:val="center"/>
        <w:rPr>
          <w:rFonts w:ascii="Times New Roman" w:hAnsi="Times New Roman"/>
          <w:b/>
        </w:rPr>
      </w:pPr>
      <w:r w:rsidRPr="00151596">
        <w:rPr>
          <w:rFonts w:ascii="Times New Roman" w:hAnsi="Times New Roman"/>
          <w:b/>
        </w:rPr>
        <w:t xml:space="preserve">„Rozbudowa oczyszczalni ścieków w Raczycach”. </w:t>
      </w:r>
    </w:p>
    <w:p w14:paraId="372777DE" w14:textId="13EEE860" w:rsidR="004968F5" w:rsidRPr="007E284D" w:rsidRDefault="004968F5" w:rsidP="00ED3A37">
      <w:pPr>
        <w:pStyle w:val="Akapitzlist"/>
        <w:spacing w:after="0" w:line="276" w:lineRule="auto"/>
        <w:ind w:left="0"/>
        <w:rPr>
          <w:rFonts w:ascii="Times New Roman" w:hAnsi="Times New Roman"/>
          <w:b/>
          <w:i/>
          <w:sz w:val="28"/>
          <w:szCs w:val="28"/>
        </w:rPr>
      </w:pPr>
    </w:p>
    <w:p w14:paraId="002E5419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C5CEB66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63BF50E4" w14:textId="77777777" w:rsidR="00081119" w:rsidRPr="00997D0F" w:rsidRDefault="00081119" w:rsidP="0008111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3D8F22D2" w14:textId="631EAA43" w:rsidR="009B6171" w:rsidRDefault="00081119" w:rsidP="0008111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</w:t>
      </w:r>
      <w:r w:rsidR="009E5A85">
        <w:rPr>
          <w:rFonts w:ascii="Times New Roman" w:hAnsi="Times New Roman"/>
        </w:rPr>
        <w:t xml:space="preserve">pkt 1), 4), 5) i 8) – 10)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</w:p>
    <w:p w14:paraId="3737A157" w14:textId="77777777" w:rsidR="009B6171" w:rsidRPr="00232DF0" w:rsidRDefault="009B6171" w:rsidP="0008111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</w:p>
    <w:p w14:paraId="6C355248" w14:textId="77777777" w:rsidR="00081119" w:rsidRPr="00292198" w:rsidRDefault="00081119" w:rsidP="00081119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A3A73D0" w14:textId="77777777" w:rsidR="00DE5B5A" w:rsidRDefault="00DE5B5A" w:rsidP="003567EA">
      <w:pPr>
        <w:jc w:val="both"/>
        <w:rPr>
          <w:rFonts w:ascii="Times New Roman" w:hAnsi="Times New Roman"/>
        </w:rPr>
      </w:pPr>
    </w:p>
    <w:p w14:paraId="5F79EDF8" w14:textId="3639DEF0" w:rsidR="00DE5B5A" w:rsidRPr="00305AC1" w:rsidRDefault="00DE5B5A" w:rsidP="00DE5B5A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305AC1">
        <w:rPr>
          <w:rFonts w:ascii="Times New Roman" w:hAnsi="Times New Roman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</w:t>
      </w:r>
      <w:r w:rsidR="006237B1">
        <w:rPr>
          <w:rFonts w:ascii="Times New Roman" w:hAnsi="Times New Roman"/>
        </w:rPr>
        <w:t xml:space="preserve">ństwa narodowego </w:t>
      </w:r>
      <w:proofErr w:type="gramStart"/>
      <w:r w:rsidR="006237B1">
        <w:rPr>
          <w:rFonts w:ascii="Times New Roman" w:hAnsi="Times New Roman"/>
        </w:rPr>
        <w:t>( Dz.</w:t>
      </w:r>
      <w:proofErr w:type="gramEnd"/>
      <w:r w:rsidR="006237B1">
        <w:rPr>
          <w:rFonts w:ascii="Times New Roman" w:hAnsi="Times New Roman"/>
        </w:rPr>
        <w:t xml:space="preserve"> U. z 2024 r. poz. </w:t>
      </w:r>
      <w:proofErr w:type="gramStart"/>
      <w:r w:rsidR="006237B1">
        <w:rPr>
          <w:rFonts w:ascii="Times New Roman" w:hAnsi="Times New Roman"/>
        </w:rPr>
        <w:t>507</w:t>
      </w:r>
      <w:r w:rsidRPr="00305AC1">
        <w:rPr>
          <w:rFonts w:ascii="Times New Roman" w:hAnsi="Times New Roman"/>
        </w:rPr>
        <w:t xml:space="preserve"> )</w:t>
      </w:r>
      <w:proofErr w:type="gramEnd"/>
      <w:r w:rsidRPr="00305AC1">
        <w:rPr>
          <w:rFonts w:ascii="Times New Roman" w:hAnsi="Times New Roman"/>
        </w:rPr>
        <w:t>.</w:t>
      </w:r>
    </w:p>
    <w:p w14:paraId="63AB2326" w14:textId="77777777" w:rsidR="00DE5B5A" w:rsidRDefault="00DE5B5A" w:rsidP="00DE5B5A">
      <w:pPr>
        <w:spacing w:after="0" w:line="240" w:lineRule="auto"/>
        <w:contextualSpacing/>
        <w:jc w:val="both"/>
        <w:rPr>
          <w:rFonts w:cs="Calibri"/>
          <w:i/>
          <w:sz w:val="24"/>
          <w:szCs w:val="24"/>
        </w:rPr>
      </w:pPr>
    </w:p>
    <w:p w14:paraId="377063C3" w14:textId="77777777" w:rsidR="00DE5B5A" w:rsidRPr="003567EA" w:rsidRDefault="00DE5B5A" w:rsidP="003567EA">
      <w:pPr>
        <w:jc w:val="both"/>
        <w:rPr>
          <w:rFonts w:ascii="Times New Roman" w:hAnsi="Times New Roman"/>
        </w:rPr>
      </w:pPr>
    </w:p>
    <w:p w14:paraId="6DB00C73" w14:textId="77777777" w:rsidR="00710937" w:rsidRPr="00292198" w:rsidRDefault="00710937" w:rsidP="005E24AA">
      <w:pPr>
        <w:rPr>
          <w:rFonts w:ascii="Times New Roman" w:hAnsi="Times New Roman"/>
        </w:rPr>
      </w:pPr>
    </w:p>
    <w:p w14:paraId="15DA851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B30EA8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EA1D36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136C27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CCE6E9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674CB1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9A08C3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F30302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6B388D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09600D1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5AA21C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ADF811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679A4F" w14:textId="77777777" w:rsidR="004968F5" w:rsidRDefault="004968F5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10978B77" w14:textId="77777777" w:rsidR="004968F5" w:rsidRDefault="004968F5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20CE01A4" w14:textId="4A69862E" w:rsidR="00D2702A" w:rsidRDefault="004F23F7" w:rsidP="004C1B85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  <w:r w:rsidR="004C1B85">
        <w:rPr>
          <w:rFonts w:ascii="Times New Roman" w:hAnsi="Times New Roman"/>
        </w:rPr>
        <w:t xml:space="preserve"> w Rozdziale IX pkt. 2 </w:t>
      </w:r>
      <w:r w:rsidR="004C1B85" w:rsidRPr="00160E51">
        <w:rPr>
          <w:rFonts w:ascii="Times New Roman" w:eastAsia="Times New Roman" w:hAnsi="Times New Roman"/>
          <w:sz w:val="24"/>
          <w:szCs w:val="24"/>
          <w:lang w:eastAsia="pl-PL"/>
        </w:rPr>
        <w:t xml:space="preserve">Specyfikacji Warunków Zamówienia </w:t>
      </w:r>
      <w:r w:rsidR="004C1B85" w:rsidRPr="00160E51">
        <w:rPr>
          <w:rFonts w:ascii="Times New Roman" w:eastAsia="Times New Roman" w:hAnsi="Times New Roman"/>
          <w:i/>
          <w:lang w:eastAsia="pl-PL"/>
        </w:rPr>
        <w:t>(wskazać dokument i właściwą jednostkę redakcyjną dokumentu, w której określono warunki udziału w postępowaniu)</w:t>
      </w:r>
      <w:r w:rsidR="004541F9" w:rsidRPr="00D2702A">
        <w:rPr>
          <w:rFonts w:ascii="Times New Roman" w:hAnsi="Times New Roman"/>
        </w:rPr>
        <w:t>:</w:t>
      </w:r>
    </w:p>
    <w:p w14:paraId="31410CC1" w14:textId="77777777" w:rsidR="004C1B85" w:rsidRDefault="004C1B85" w:rsidP="004C1B85">
      <w:pPr>
        <w:spacing w:after="0" w:line="240" w:lineRule="auto"/>
        <w:jc w:val="both"/>
        <w:rPr>
          <w:rFonts w:ascii="Times New Roman" w:hAnsi="Times New Roman"/>
        </w:rPr>
      </w:pPr>
    </w:p>
    <w:p w14:paraId="506837E2" w14:textId="77777777" w:rsidR="004C1B85" w:rsidRPr="004C1B85" w:rsidRDefault="004C1B85" w:rsidP="004C1B8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B4269B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A6E7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B9D9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09FB19DF" w14:textId="77777777" w:rsidTr="004E0B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E479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B425" w14:textId="77777777" w:rsidR="00725DDC" w:rsidRPr="002C4B72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C4B72">
              <w:rPr>
                <w:rFonts w:ascii="Times New Roman" w:hAnsi="Times New Roman"/>
                <w:b/>
                <w:bCs/>
              </w:rPr>
              <w:t>Spełniam warunki dotyczące sytuacji ekonomicznej lub finansowej:</w:t>
            </w:r>
          </w:p>
          <w:p w14:paraId="265EBF77" w14:textId="18366141" w:rsidR="00725DDC" w:rsidRPr="002C4B72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2C4B72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1) posiada środki finansowe lub zdolność kredytową: </w:t>
            </w:r>
            <w:r w:rsidRPr="007D5896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nie mniejszą niż: </w:t>
            </w:r>
            <w:r w:rsidR="007D5896" w:rsidRPr="007D5896"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  <w:r w:rsidRPr="007D5896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000 000,00 zł (</w:t>
            </w:r>
            <w:r w:rsidR="007D5896" w:rsidRPr="007D5896">
              <w:rPr>
                <w:rFonts w:ascii="Times New Roman" w:eastAsia="Times New Roman" w:hAnsi="Times New Roman"/>
                <w:color w:val="000000"/>
                <w:lang w:eastAsia="pl-PL"/>
              </w:rPr>
              <w:t>osiem milionów</w:t>
            </w:r>
            <w:r w:rsidRPr="007D5896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złotych 00/100).</w:t>
            </w:r>
          </w:p>
          <w:p w14:paraId="1BE411C6" w14:textId="77777777" w:rsidR="00725DDC" w:rsidRPr="002C4B72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C4B72">
              <w:rPr>
                <w:rFonts w:ascii="Times New Roman" w:hAnsi="Times New Roman"/>
                <w:b/>
              </w:rPr>
              <w:t xml:space="preserve">Spełniam warunki dotyczące zdolności technicznej lub zawodowej: </w:t>
            </w:r>
          </w:p>
          <w:p w14:paraId="01DD1D85" w14:textId="266EF9BB" w:rsidR="00AA38C9" w:rsidRPr="00AA38C9" w:rsidRDefault="00AA38C9" w:rsidP="00AA38C9">
            <w:pPr>
              <w:pStyle w:val="Akapitzlist"/>
              <w:numPr>
                <w:ilvl w:val="1"/>
                <w:numId w:val="31"/>
              </w:numPr>
              <w:spacing w:after="3" w:line="357" w:lineRule="auto"/>
              <w:ind w:left="72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A38C9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posiada doświadczenie, tj. w okresie ostatnich 5 lat przed upływem terminu składania ofert, a jeżeli okres prowadzenia działalności jest krótszy - w tym okresie, wykonał co </w:t>
            </w:r>
            <w:r w:rsidRPr="00AA38C9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najmniej dwie roboty budowlane</w:t>
            </w:r>
            <w:r w:rsidRPr="00AA38C9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polegające na budowie/przebudowie/rozbudowie/modernizacji </w:t>
            </w:r>
            <w:r w:rsidRPr="00AA38C9">
              <w:rPr>
                <w:rFonts w:ascii="Times New Roman" w:eastAsia="Times New Roman" w:hAnsi="Times New Roman"/>
                <w:lang w:eastAsia="pl-PL"/>
              </w:rPr>
              <w:t xml:space="preserve">oczyszczalni ścieków, która każda swoim zakresem obejmowała budowę nowego reaktora biologicznego oraz nowego budynku dmuchaw – wraz z kompletnym wyposażeniem technologicznym </w:t>
            </w:r>
            <w:r w:rsidRPr="00AA38C9">
              <w:rPr>
                <w:rFonts w:ascii="Times New Roman" w:eastAsia="Times New Roman" w:hAnsi="Times New Roman"/>
                <w:lang w:eastAsia="pl-PL"/>
              </w:rPr>
              <w:lastRenderedPageBreak/>
              <w:t>oraz rozruchem, tj. co najmniej dwie roboty o wartości nie mniejszej niż 10 mln zł netto każda , w tym jedna o przepustowości nie mniejszej niż 750 m</w:t>
            </w:r>
            <w:r w:rsidRPr="00AA38C9">
              <w:rPr>
                <w:rFonts w:ascii="Times New Roman" w:eastAsia="Times New Roman" w:hAnsi="Times New Roman"/>
                <w:vertAlign w:val="superscript"/>
                <w:lang w:eastAsia="pl-PL"/>
              </w:rPr>
              <w:t>3</w:t>
            </w:r>
            <w:r w:rsidRPr="00AA38C9">
              <w:rPr>
                <w:rFonts w:ascii="Times New Roman" w:eastAsia="Times New Roman" w:hAnsi="Times New Roman"/>
                <w:lang w:eastAsia="pl-PL"/>
              </w:rPr>
              <w:t>/d.</w:t>
            </w:r>
          </w:p>
          <w:p w14:paraId="2AEEDF8D" w14:textId="1AC22E17" w:rsidR="002C4410" w:rsidRPr="002C4410" w:rsidRDefault="00AA38C9" w:rsidP="00AA38C9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  <w:r w:rsidRPr="00AA38C9">
              <w:rPr>
                <w:rFonts w:ascii="Times New Roman" w:eastAsia="Times New Roman" w:hAnsi="Times New Roman"/>
                <w:lang w:eastAsia="pl-PL"/>
              </w:rPr>
              <w:t xml:space="preserve"> Każda ze wskazanych robót musi zawierać w swoim zakresie roboty branży konstrukcyjno- budowlanej, </w:t>
            </w:r>
            <w:proofErr w:type="spellStart"/>
            <w:r w:rsidRPr="00AA38C9">
              <w:rPr>
                <w:rFonts w:ascii="Times New Roman" w:eastAsia="Times New Roman" w:hAnsi="Times New Roman"/>
                <w:lang w:eastAsia="pl-PL"/>
              </w:rPr>
              <w:t>sanitarno</w:t>
            </w:r>
            <w:proofErr w:type="spellEnd"/>
            <w:r w:rsidRPr="00AA38C9">
              <w:rPr>
                <w:rFonts w:ascii="Times New Roman" w:eastAsia="Times New Roman" w:hAnsi="Times New Roman"/>
                <w:lang w:eastAsia="pl-PL"/>
              </w:rPr>
              <w:t xml:space="preserve"> - technologicznej, elektrycznej i </w:t>
            </w:r>
            <w:proofErr w:type="spellStart"/>
            <w:r w:rsidRPr="00AA38C9">
              <w:rPr>
                <w:rFonts w:ascii="Times New Roman" w:eastAsia="Times New Roman" w:hAnsi="Times New Roman"/>
                <w:lang w:eastAsia="pl-PL"/>
              </w:rPr>
              <w:t>AKPiA</w:t>
            </w:r>
            <w:proofErr w:type="spellEnd"/>
            <w:r w:rsidRPr="00AA38C9">
              <w:rPr>
                <w:rFonts w:ascii="Times New Roman" w:eastAsia="Times New Roman" w:hAnsi="Times New Roman"/>
                <w:lang w:eastAsia="pl-PL"/>
              </w:rPr>
              <w:t xml:space="preserve"> i musi być zakończona uzyskaniem pozwolenia na użytkowanie</w:t>
            </w:r>
          </w:p>
          <w:p w14:paraId="2902E70F" w14:textId="77777777" w:rsidR="002C4410" w:rsidRPr="002C4410" w:rsidRDefault="002C4410" w:rsidP="002C4410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</w:p>
          <w:p w14:paraId="6F67052F" w14:textId="77777777" w:rsidR="002C4410" w:rsidRPr="002C4410" w:rsidRDefault="002C4410" w:rsidP="002C4410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  <w:r w:rsidRPr="002C4410">
              <w:rPr>
                <w:rFonts w:ascii="Times New Roman" w:hAnsi="Times New Roman"/>
              </w:rPr>
              <w:t>Warunek udziału w postępowaniu musi być spełniony:</w:t>
            </w:r>
          </w:p>
          <w:p w14:paraId="5E3EDB00" w14:textId="77777777" w:rsidR="002C4410" w:rsidRPr="002C4410" w:rsidRDefault="002C4410" w:rsidP="002C4410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  <w:r w:rsidRPr="002C4410">
              <w:rPr>
                <w:rFonts w:ascii="Times New Roman" w:hAnsi="Times New Roman"/>
              </w:rPr>
              <w:t>-  przez wykonawcę samodzielnie, lub w przypadku wykonawców występujących wspólnie, łącznie przez wszystkich członków konsorcjum</w:t>
            </w:r>
          </w:p>
          <w:p w14:paraId="39925F72" w14:textId="2C6483D1" w:rsidR="00725DDC" w:rsidRDefault="002C4410" w:rsidP="002C4410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  <w:r w:rsidRPr="002C4410">
              <w:rPr>
                <w:rFonts w:ascii="Times New Roman" w:hAnsi="Times New Roman"/>
              </w:rPr>
              <w:t>-   w przypadku polegania na zasobach podmiotu udostępniającego łącznie przez wykonawcę i podmiot udostępniający zasoby</w:t>
            </w:r>
          </w:p>
          <w:p w14:paraId="66D22D12" w14:textId="77777777" w:rsidR="00D42AFD" w:rsidRDefault="00D42AFD" w:rsidP="002C4410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</w:p>
          <w:p w14:paraId="2ADBC746" w14:textId="77777777" w:rsidR="00D42AFD" w:rsidRPr="00D42AFD" w:rsidRDefault="00D42AFD" w:rsidP="00D42AFD">
            <w:pPr>
              <w:pStyle w:val="Akapitzlist"/>
              <w:spacing w:line="360" w:lineRule="auto"/>
              <w:rPr>
                <w:rFonts w:ascii="Times New Roman" w:hAnsi="Times New Roman"/>
              </w:rPr>
            </w:pPr>
            <w:r w:rsidRPr="00D42AFD">
              <w:rPr>
                <w:rFonts w:ascii="Times New Roman" w:hAnsi="Times New Roman"/>
              </w:rPr>
              <w:t xml:space="preserve">Zamawiający zastrzega, iż przez jedną robotę rozumie jedną wykonaną robotę budowlaną w ramach jednej umowy/kontraktu/zlecenia. Do wykazu robót należy załączyć dokumenty potwierdzające, że roboty zostały wykonane należycie (szczegółowo opisane w Rozdziale XI pkt 7 </w:t>
            </w:r>
            <w:proofErr w:type="spellStart"/>
            <w:r w:rsidRPr="00D42AFD">
              <w:rPr>
                <w:rFonts w:ascii="Times New Roman" w:hAnsi="Times New Roman"/>
              </w:rPr>
              <w:t>ppkt</w:t>
            </w:r>
            <w:proofErr w:type="spellEnd"/>
            <w:r w:rsidRPr="00D42AFD">
              <w:rPr>
                <w:rFonts w:ascii="Times New Roman" w:hAnsi="Times New Roman"/>
              </w:rPr>
              <w:t>. 2)</w:t>
            </w:r>
          </w:p>
          <w:p w14:paraId="3A17B145" w14:textId="77777777" w:rsidR="00D42AFD" w:rsidRDefault="00D42AFD" w:rsidP="002C4410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</w:rPr>
            </w:pPr>
          </w:p>
          <w:p w14:paraId="49206B8E" w14:textId="5F3C5BA5" w:rsidR="0092621B" w:rsidRPr="0092621B" w:rsidRDefault="0092621B" w:rsidP="0092621B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  <w:color w:val="212121"/>
              </w:rPr>
            </w:pPr>
            <w:r w:rsidRPr="0092621B">
              <w:rPr>
                <w:rFonts w:ascii="Times New Roman" w:hAnsi="Times New Roman"/>
                <w:color w:val="212121"/>
              </w:rPr>
              <w:t>- jeżeli Wykonawca wykazuje doświadczenie nabyte w ramach kontraktu (zamówienia/umowy)</w:t>
            </w:r>
          </w:p>
          <w:p w14:paraId="7BCB1387" w14:textId="77777777" w:rsidR="0092621B" w:rsidRPr="0092621B" w:rsidRDefault="0092621B" w:rsidP="0092621B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  <w:color w:val="212121"/>
              </w:rPr>
            </w:pPr>
            <w:r w:rsidRPr="0092621B">
              <w:rPr>
                <w:rFonts w:ascii="Times New Roman" w:hAnsi="Times New Roman"/>
                <w:color w:val="212121"/>
              </w:rPr>
              <w:t>realizowanego przez wykonawców wspólnie ubiegających się o udzielenie zamówienia (konsorcjum), Zamawiający nie dopuszcza by Wykonawca polegał na doświadczeniu grupy wykonawców, której był członkiem, jeżeli faktycznie i konkretnie nie wykonywał wykazywanego zakresu prac. Zamawiający zastrzega możliwość zwrócenia się do wykonawcy o wyjaśnienia w zakresie faktycznie konkretnie wykonywanego zakresu prac oraz przedstawienia stosownych dowodów np. umowy konsorcjum, z której wynika zakres obowiązków czy wystawionych przez wykonawcę faktur.</w:t>
            </w:r>
          </w:p>
          <w:p w14:paraId="69E835BD" w14:textId="51487AE4" w:rsidR="0092621B" w:rsidRDefault="0092621B" w:rsidP="0092621B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  <w:color w:val="212121"/>
              </w:rPr>
            </w:pPr>
            <w:r w:rsidRPr="0092621B">
              <w:rPr>
                <w:rFonts w:ascii="Times New Roman" w:hAnsi="Times New Roman"/>
                <w:color w:val="212121"/>
              </w:rPr>
              <w:t xml:space="preserve"> - Zamawiający uzna za spełniony warunek SWZ również w przypadku, gdy doświadczenie wykazane przez Wykonawcę obejmuje szerszy zakres robót budowlanych od wymaganych przez Zamawiającego.</w:t>
            </w:r>
          </w:p>
          <w:p w14:paraId="126A5B4B" w14:textId="77777777" w:rsidR="0092621B" w:rsidRPr="0092621B" w:rsidRDefault="0092621B" w:rsidP="0092621B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  <w:color w:val="212121"/>
              </w:rPr>
            </w:pPr>
            <w:r w:rsidRPr="0092621B">
              <w:rPr>
                <w:rFonts w:ascii="Times New Roman" w:hAnsi="Times New Roman"/>
                <w:color w:val="212121"/>
              </w:rPr>
              <w:t xml:space="preserve">Uwaga: Zamawiający wymaga, by wykonane roboty, o których mowa w ww. warunku, były ukończone i odebrane jako zgodne ze sztuką budowlaną. </w:t>
            </w:r>
          </w:p>
          <w:p w14:paraId="153D045F" w14:textId="77777777" w:rsidR="0092621B" w:rsidRPr="0092621B" w:rsidRDefault="0092621B" w:rsidP="0092621B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  <w:color w:val="212121"/>
              </w:rPr>
            </w:pPr>
          </w:p>
          <w:p w14:paraId="35A53265" w14:textId="60DD715C" w:rsidR="0092621B" w:rsidRPr="0092621B" w:rsidRDefault="0092621B" w:rsidP="0092621B">
            <w:pPr>
              <w:pStyle w:val="Akapitzlist"/>
              <w:spacing w:after="3" w:line="360" w:lineRule="auto"/>
              <w:jc w:val="both"/>
              <w:rPr>
                <w:rFonts w:ascii="Times New Roman" w:hAnsi="Times New Roman"/>
                <w:color w:val="212121"/>
              </w:rPr>
            </w:pPr>
            <w:r w:rsidRPr="0092621B">
              <w:rPr>
                <w:rFonts w:ascii="Times New Roman" w:hAnsi="Times New Roman"/>
                <w:color w:val="212121"/>
              </w:rPr>
              <w:t xml:space="preserve">W przypadku, gdy złożone przez Wykonawców dokumenty na potwierdzenie spełniania warunków udziału w postępowaniu będą zawierały kwoty wyrażone w walutach innych niż PLN, do oceny spełniania każdego warunku zawierającego </w:t>
            </w:r>
            <w:r w:rsidRPr="0092621B">
              <w:rPr>
                <w:rFonts w:ascii="Times New Roman" w:hAnsi="Times New Roman"/>
                <w:color w:val="212121"/>
              </w:rPr>
              <w:lastRenderedPageBreak/>
              <w:t>daną kwotę lub wartość, wielkości te Wykonawca przeliczy po średnim kursie waluty obcej ogłoszonym przez NBP w dniu zamieszczenia ogłoszenia o zamówieniu w Biuletynie Zamówień Publicznych lub w kolejnym dniu, jeżeli w dniu publikacji ogłoszenia NBP nie ogłosi średnich kursów walut.</w:t>
            </w:r>
          </w:p>
          <w:p w14:paraId="3F646524" w14:textId="649F5744" w:rsidR="00725DDC" w:rsidRPr="008C6E86" w:rsidRDefault="00725DDC" w:rsidP="00725DDC">
            <w:pPr>
              <w:spacing w:before="60" w:after="120" w:line="360" w:lineRule="auto"/>
              <w:jc w:val="both"/>
              <w:rPr>
                <w:rFonts w:ascii="Times New Roman" w:hAnsi="Times New Roman"/>
                <w:u w:val="single"/>
              </w:rPr>
            </w:pPr>
            <w:r w:rsidRPr="008C6E86">
              <w:rPr>
                <w:rFonts w:ascii="Times New Roman" w:hAnsi="Times New Roman"/>
                <w:u w:val="single"/>
              </w:rPr>
              <w:t xml:space="preserve">Do wykazu robót należy załączyć dokumenty potwierdzające, że roboty zostały wykonane należycie (szczegółowo opisane w Rozdziale XI pkt 7 </w:t>
            </w:r>
            <w:proofErr w:type="spellStart"/>
            <w:r w:rsidRPr="008C6E86">
              <w:rPr>
                <w:rFonts w:ascii="Times New Roman" w:hAnsi="Times New Roman"/>
                <w:u w:val="single"/>
              </w:rPr>
              <w:t>ppkt</w:t>
            </w:r>
            <w:proofErr w:type="spellEnd"/>
            <w:r w:rsidRPr="008C6E86">
              <w:rPr>
                <w:rFonts w:ascii="Times New Roman" w:hAnsi="Times New Roman"/>
                <w:u w:val="single"/>
              </w:rPr>
              <w:t>. 2)</w:t>
            </w:r>
          </w:p>
          <w:p w14:paraId="0988EFEC" w14:textId="77777777" w:rsidR="00725DDC" w:rsidRPr="002C4B72" w:rsidRDefault="00725DDC" w:rsidP="00725DDC">
            <w:pPr>
              <w:tabs>
                <w:tab w:val="left" w:pos="825"/>
              </w:tabs>
              <w:spacing w:after="0" w:line="276" w:lineRule="auto"/>
              <w:ind w:right="-33"/>
              <w:jc w:val="both"/>
              <w:rPr>
                <w:rFonts w:ascii="Times New Roman" w:hAnsi="Times New Roman"/>
                <w:b/>
                <w:bCs/>
                <w:i/>
                <w:iCs/>
                <w:u w:val="single"/>
              </w:rPr>
            </w:pPr>
            <w:r w:rsidRPr="002C4B72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 xml:space="preserve">wykształcenia, kwalifikacji </w:t>
            </w:r>
            <w:proofErr w:type="gramStart"/>
            <w:r w:rsidRPr="002C4B72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zawodowych :</w:t>
            </w:r>
            <w:proofErr w:type="gramEnd"/>
          </w:p>
          <w:p w14:paraId="6568DC0A" w14:textId="77777777" w:rsidR="00725DDC" w:rsidRDefault="00725DDC" w:rsidP="00725DDC">
            <w:pPr>
              <w:tabs>
                <w:tab w:val="left" w:pos="825"/>
              </w:tabs>
              <w:spacing w:after="0" w:line="276" w:lineRule="auto"/>
              <w:ind w:right="-33"/>
              <w:rPr>
                <w:rFonts w:ascii="Times New Roman" w:hAnsi="Times New Roman"/>
                <w:b/>
                <w:bCs/>
                <w:i/>
                <w:iCs/>
              </w:rPr>
            </w:pPr>
            <w:r w:rsidRPr="002C4B72">
              <w:rPr>
                <w:rFonts w:ascii="Times New Roman" w:hAnsi="Times New Roman"/>
                <w:b/>
                <w:bCs/>
                <w:i/>
                <w:iCs/>
              </w:rPr>
              <w:t>• W postępowaniu mogą</w:t>
            </w:r>
            <w:r w:rsidRPr="002C4B72">
              <w:rPr>
                <w:rFonts w:ascii="Times New Roman" w:hAnsi="Times New Roman"/>
              </w:rPr>
              <w:t xml:space="preserve"> </w:t>
            </w:r>
            <w:r w:rsidRPr="002C4B72">
              <w:rPr>
                <w:rFonts w:ascii="Times New Roman" w:hAnsi="Times New Roman"/>
                <w:b/>
                <w:bCs/>
                <w:i/>
                <w:iCs/>
              </w:rPr>
              <w:t>wziąć udział Wykonawcy dysponujący / będą dysponować Ekspertami (osobami) oraz wskaże informację na temat ich kwalifikacji zawodowych i doświadczenia, niezbędnych do wykonania zamówienia, a także zakresu wykonywania przez nich czynności (w przypadku wspólnego ubiegania się dwóch lub więcej Wykonawców o udzielenie niniejszego zamówienia, oceniany będzie ich łączny potencjał techniczny i kadrowy):</w:t>
            </w:r>
          </w:p>
          <w:p w14:paraId="19150B79" w14:textId="77777777" w:rsidR="005D4C6F" w:rsidRDefault="005D4C6F" w:rsidP="00725DDC">
            <w:pPr>
              <w:tabs>
                <w:tab w:val="left" w:pos="825"/>
              </w:tabs>
              <w:spacing w:after="0" w:line="276" w:lineRule="auto"/>
              <w:ind w:right="-33"/>
              <w:rPr>
                <w:rFonts w:ascii="Times New Roman" w:hAnsi="Times New Roman"/>
                <w:b/>
                <w:bCs/>
                <w:i/>
                <w:iCs/>
              </w:rPr>
            </w:pPr>
          </w:p>
          <w:p w14:paraId="1C46B098" w14:textId="77777777" w:rsidR="005D4C6F" w:rsidRPr="005D4C6F" w:rsidRDefault="005D4C6F" w:rsidP="005D4C6F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left="850" w:hanging="425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pl-PL"/>
              </w:rPr>
            </w:pPr>
            <w:bookmarkStart w:id="0" w:name="_Hlk146274350"/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pl-PL"/>
              </w:rPr>
              <w:t>Ekspert 1 –</w:t>
            </w:r>
            <w:r w:rsidRPr="005D4C6F">
              <w:rPr>
                <w:rFonts w:ascii="Times New Roman" w:eastAsia="Times New Roman" w:hAnsi="Times New Roman"/>
                <w:color w:val="000000"/>
                <w:spacing w:val="-2"/>
                <w:lang w:eastAsia="pl-PL"/>
              </w:rPr>
              <w:t xml:space="preserve"> </w:t>
            </w:r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pl-PL"/>
              </w:rPr>
              <w:t xml:space="preserve">Kierownik Budowy /kierownik </w:t>
            </w:r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robót </w:t>
            </w:r>
            <w:proofErr w:type="spellStart"/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konstrukcyjno</w:t>
            </w:r>
            <w:proofErr w:type="spellEnd"/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- budowlanych</w:t>
            </w:r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pl-PL"/>
              </w:rPr>
              <w:t xml:space="preserve"> (1 osoba)</w:t>
            </w:r>
          </w:p>
          <w:bookmarkEnd w:id="0"/>
          <w:p w14:paraId="5EF1819F" w14:textId="77777777" w:rsidR="005D4C6F" w:rsidRPr="005D4C6F" w:rsidRDefault="005D4C6F" w:rsidP="005D4C6F">
            <w:pPr>
              <w:shd w:val="clear" w:color="auto" w:fill="FFFFFF"/>
              <w:spacing w:after="3" w:line="360" w:lineRule="auto"/>
              <w:ind w:left="14" w:hanging="10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/>
                <w:color w:val="000000"/>
                <w:spacing w:val="-2"/>
                <w:lang w:eastAsia="pl-PL"/>
              </w:rPr>
              <w:t xml:space="preserve">(w rozumieniu ustawy Prawo budowlane) - niniejsza osoba ma </w:t>
            </w: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posiadać następujące kwalifikacje zawodowe, doświadczenie i wykształcenie oraz uprawnienia: </w:t>
            </w:r>
          </w:p>
          <w:p w14:paraId="720698C2" w14:textId="77777777" w:rsidR="005D4C6F" w:rsidRPr="005D4C6F" w:rsidRDefault="005D4C6F" w:rsidP="005D4C6F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firstLine="66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>wykształcenie wyższe inżynierskie,</w:t>
            </w:r>
          </w:p>
          <w:p w14:paraId="021F4F2E" w14:textId="64A93F72" w:rsidR="005D4C6F" w:rsidRPr="005D4C6F" w:rsidRDefault="005D4C6F" w:rsidP="005D4C6F">
            <w:pPr>
              <w:numPr>
                <w:ilvl w:val="0"/>
                <w:numId w:val="33"/>
              </w:numPr>
              <w:spacing w:after="3" w:line="357" w:lineRule="auto"/>
              <w:ind w:firstLine="66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posiada doświadczenie polegające na pełnieniu funkcji kierownika robót budowlanych </w:t>
            </w:r>
            <w:r w:rsidR="00A05481" w:rsidRPr="00A05481">
              <w:rPr>
                <w:rFonts w:ascii="Times New Roman" w:eastAsia="Times New Roman" w:hAnsi="Times New Roman"/>
                <w:color w:val="EE0000"/>
                <w:lang w:eastAsia="pl-PL"/>
              </w:rPr>
              <w:t xml:space="preserve">lub kierownika budowy </w:t>
            </w: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>przy co najmniej 1 inwestycji polegającej na budowie/przebudowie/rozbudowie/modernizacji oczyszczalni ścieków o wartości nie mniejszej niż 10 mln zł netto i przepustowości co najmniej 750 m3/d, obejmującej swoim zakresem budowę nowego reaktora biologicznego oraz budowę nowego budynku dmuchaw wraz z kompletnym wyposażeniem technologicznym.</w:t>
            </w:r>
          </w:p>
          <w:p w14:paraId="062D3F34" w14:textId="77777777" w:rsidR="005D4C6F" w:rsidRPr="005D4C6F" w:rsidRDefault="005D4C6F" w:rsidP="005D4C6F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firstLine="66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>posiadający uprawnienia do wykonywania samodzielnych funkcji technicznych w budownictwie w zakresie kierowania robotami budowlanymi w specjalności konstrukcyjno-budowlanej bez ograniczeń, potwierdzone decyzjami, o których mowa w art. 12 ust. 2 (z uwzględnieniem art. 104) ustawy z dnia 7 lipca 1994 roku Prawo budowlane (Dz. U. z 2024 r., poz. 725 z późniejszymi zmianami) lub inne ważne uprawnienia do kierowania robotami budowlanymi bez ograniczeń w tej specjalności, wydane na podstawie wcześniej obowiązujących przepisów</w:t>
            </w:r>
          </w:p>
          <w:p w14:paraId="10DE56CF" w14:textId="77777777" w:rsidR="005D4C6F" w:rsidRPr="005D4C6F" w:rsidRDefault="005D4C6F" w:rsidP="005D4C6F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after="120" w:line="360" w:lineRule="auto"/>
              <w:ind w:left="850" w:hanging="425"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>posługiwać się językiem polskim lub dysponować tłumaczem języka polskiego.</w:t>
            </w:r>
          </w:p>
          <w:p w14:paraId="3CB4EE0D" w14:textId="77777777" w:rsidR="005D4C6F" w:rsidRPr="005D4C6F" w:rsidRDefault="005D4C6F" w:rsidP="005D4C6F">
            <w:pPr>
              <w:numPr>
                <w:ilvl w:val="0"/>
                <w:numId w:val="34"/>
              </w:numPr>
              <w:shd w:val="clear" w:color="auto" w:fill="FFFFFF"/>
              <w:spacing w:before="274" w:after="3" w:line="36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bookmarkStart w:id="1" w:name="_Hlk146274405"/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pl-PL"/>
              </w:rPr>
              <w:t>Ekspert 2 –</w:t>
            </w:r>
            <w:r w:rsidRPr="005D4C6F">
              <w:rPr>
                <w:rFonts w:ascii="Times New Roman" w:eastAsia="Times New Roman" w:hAnsi="Times New Roman"/>
                <w:color w:val="000000"/>
                <w:spacing w:val="-2"/>
                <w:lang w:eastAsia="pl-PL"/>
              </w:rPr>
              <w:t xml:space="preserve"> </w:t>
            </w:r>
            <w:r w:rsidRPr="005D4C6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pl-PL"/>
              </w:rPr>
              <w:t>Kierownik robót sanitarnych (1 osoba)</w:t>
            </w:r>
          </w:p>
          <w:bookmarkEnd w:id="1"/>
          <w:p w14:paraId="041D2F6C" w14:textId="77777777" w:rsidR="005D4C6F" w:rsidRPr="005D4C6F" w:rsidRDefault="005D4C6F" w:rsidP="005D4C6F">
            <w:pPr>
              <w:shd w:val="clear" w:color="auto" w:fill="FFFFFF"/>
              <w:spacing w:after="3" w:line="360" w:lineRule="auto"/>
              <w:ind w:left="29" w:right="-34" w:hanging="10"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t>(w rozumieniu ustawy Prawo budowlane) - niniejsza osoba ma posiadać następujące kwalifikacje zawodowe, doświadczenie i wykształcenie oraz uprawnienia:</w:t>
            </w:r>
          </w:p>
          <w:p w14:paraId="6EB0F0FD" w14:textId="77777777" w:rsidR="005D4C6F" w:rsidRPr="005D4C6F" w:rsidRDefault="005D4C6F" w:rsidP="005D4C6F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left="567" w:hanging="283"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t xml:space="preserve"> wykształcenie wyższe inżynierskie,</w:t>
            </w:r>
          </w:p>
          <w:p w14:paraId="151A00F1" w14:textId="77777777" w:rsidR="005D4C6F" w:rsidRPr="005D4C6F" w:rsidRDefault="005D4C6F" w:rsidP="005D4C6F">
            <w:pPr>
              <w:numPr>
                <w:ilvl w:val="0"/>
                <w:numId w:val="35"/>
              </w:numPr>
              <w:spacing w:after="3" w:line="357" w:lineRule="auto"/>
              <w:contextualSpacing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lastRenderedPageBreak/>
              <w:t xml:space="preserve">posiada doświadczenie polegające na pełnieniu funkcji kierownika robót sanitarnych lub kierownika budowy przy co najmniej 1 inwestycji polegającej na budowie/przebudowie/rozbudowie/modernizacji oczyszczalni ścieków o wartości nie mniejszej niż 10 mln zł netto i przepustowości co najmniej 750 m3/d, </w:t>
            </w: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>obejmującej swoim zakresem budowę nowego reaktora biologicznego oraz budowę nowego budynku dmuchaw wraz z kompletnym wyposażeniem technologicznym.</w:t>
            </w:r>
          </w:p>
          <w:p w14:paraId="21A2C7BD" w14:textId="77777777" w:rsidR="005D4C6F" w:rsidRPr="005D4C6F" w:rsidRDefault="005D4C6F" w:rsidP="005D4C6F">
            <w:pPr>
              <w:numPr>
                <w:ilvl w:val="0"/>
                <w:numId w:val="35"/>
              </w:numPr>
              <w:spacing w:after="3" w:line="357" w:lineRule="auto"/>
              <w:contextualSpacing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/>
                <w:color w:val="000000"/>
                <w:lang w:eastAsia="pl-PL"/>
              </w:rPr>
              <w:t>posiadający uprawnienia do wykonywania samodzielnych funkcji technicznych w budownictwie w zakresie kierowania robotami budowlanymi w specjalności instalacyjnej w zakresie sieci, instalacji i urządzeń cieplnych, wentylacyjnych, gazowych, wodociągowych i kanalizacyjnych bez ograniczeń, potwierdzone decyzjami, o których mowa w art. 12 ust. 2 (z uwzględnieniem art. 104) ustawy z dnia 7 lipca 1994 roku Prawo budowlane (Dz. U. z 2024 r., poz. 725 z późniejszymi zmianami) lub inne ważne uprawnienia do kierowania robotami budowlanymi bez ograniczeń w tej specjalności, wydane na podstawie wcześniej obowiązujących przepisów</w:t>
            </w:r>
          </w:p>
          <w:p w14:paraId="7CD55B3F" w14:textId="77777777" w:rsidR="005D4C6F" w:rsidRPr="005D4C6F" w:rsidRDefault="005D4C6F" w:rsidP="005D4C6F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after="0" w:line="360" w:lineRule="auto"/>
              <w:ind w:left="851" w:hanging="425"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t>posługiwać się językiem polskim lub dysponować tłumaczem języka polskiego.</w:t>
            </w:r>
          </w:p>
          <w:p w14:paraId="201A8BEE" w14:textId="77777777" w:rsidR="005D4C6F" w:rsidRPr="005D4C6F" w:rsidRDefault="005D4C6F" w:rsidP="005D4C6F">
            <w:pPr>
              <w:numPr>
                <w:ilvl w:val="0"/>
                <w:numId w:val="34"/>
              </w:numPr>
              <w:shd w:val="clear" w:color="auto" w:fill="FFFFFF"/>
              <w:spacing w:before="266" w:after="3" w:line="360" w:lineRule="auto"/>
              <w:contextualSpacing/>
              <w:jc w:val="both"/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pl-PL"/>
              </w:rPr>
            </w:pPr>
            <w:bookmarkStart w:id="2" w:name="_Hlk146274422"/>
            <w:r w:rsidRPr="005D4C6F">
              <w:rPr>
                <w:rFonts w:ascii="Times New Roman" w:eastAsia="Times New Roman" w:hAnsi="Times New Roman" w:cs="Calibri"/>
                <w:b/>
                <w:bCs/>
                <w:color w:val="000000"/>
                <w:spacing w:val="-4"/>
                <w:lang w:eastAsia="pl-PL"/>
              </w:rPr>
              <w:t xml:space="preserve">Ekspert 3 </w:t>
            </w:r>
            <w:r w:rsidRPr="005D4C6F">
              <w:rPr>
                <w:rFonts w:ascii="Times New Roman" w:eastAsia="Times New Roman" w:hAnsi="Times New Roman" w:cs="Calibri"/>
                <w:b/>
                <w:bCs/>
                <w:color w:val="000000"/>
                <w:spacing w:val="-2"/>
                <w:lang w:eastAsia="pl-PL"/>
              </w:rPr>
              <w:t>–</w:t>
            </w:r>
            <w:r w:rsidRPr="005D4C6F">
              <w:rPr>
                <w:rFonts w:ascii="Times New Roman" w:eastAsia="Times New Roman" w:hAnsi="Times New Roman" w:cs="Calibri"/>
                <w:b/>
                <w:bCs/>
                <w:color w:val="000000"/>
                <w:spacing w:val="-4"/>
                <w:lang w:eastAsia="pl-PL"/>
              </w:rPr>
              <w:t xml:space="preserve"> Kierownik robót w specjalności sieci, instalacji i urządzeń elektrycznych, e</w:t>
            </w:r>
            <w:r w:rsidRPr="005D4C6F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pl-PL"/>
              </w:rPr>
              <w:t xml:space="preserve">lektroenergetycznych i </w:t>
            </w:r>
            <w:proofErr w:type="spellStart"/>
            <w:r w:rsidRPr="005D4C6F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pl-PL"/>
              </w:rPr>
              <w:t>AKPiA</w:t>
            </w:r>
            <w:proofErr w:type="spellEnd"/>
            <w:r w:rsidRPr="005D4C6F">
              <w:rPr>
                <w:rFonts w:ascii="Times New Roman" w:eastAsia="Times New Roman" w:hAnsi="Times New Roman" w:cs="Calibri"/>
                <w:b/>
                <w:bCs/>
                <w:color w:val="000000"/>
                <w:spacing w:val="-1"/>
                <w:lang w:eastAsia="pl-PL"/>
              </w:rPr>
              <w:t xml:space="preserve"> (Aparatura Kontrolno- Pomiarowa i Automatyka) - 1 osoba</w:t>
            </w:r>
          </w:p>
          <w:bookmarkEnd w:id="2"/>
          <w:p w14:paraId="3576EFAB" w14:textId="77777777" w:rsidR="005D4C6F" w:rsidRPr="005D4C6F" w:rsidRDefault="005D4C6F" w:rsidP="005D4C6F">
            <w:pPr>
              <w:shd w:val="clear" w:color="auto" w:fill="FFFFFF"/>
              <w:spacing w:after="3" w:line="360" w:lineRule="auto"/>
              <w:ind w:left="7" w:hanging="10"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spacing w:val="-1"/>
                <w:lang w:eastAsia="pl-PL"/>
              </w:rPr>
              <w:t xml:space="preserve">(w rozumieniu ustawy Prawo budowlane) - niniejsza osoba ma posiadać </w:t>
            </w: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t>następujące kwalifikacje zawodowe, doświadczenie i wykształcenie oraz uprawnienia:</w:t>
            </w:r>
          </w:p>
          <w:p w14:paraId="2ED55487" w14:textId="77777777" w:rsidR="005D4C6F" w:rsidRPr="005D4C6F" w:rsidRDefault="005D4C6F" w:rsidP="005D4C6F">
            <w:pPr>
              <w:numPr>
                <w:ilvl w:val="0"/>
                <w:numId w:val="20"/>
              </w:numPr>
              <w:shd w:val="clear" w:color="auto" w:fill="FFFFFF"/>
              <w:spacing w:after="0" w:line="360" w:lineRule="auto"/>
              <w:ind w:left="851" w:hanging="425"/>
              <w:contextualSpacing/>
              <w:jc w:val="both"/>
              <w:rPr>
                <w:rFonts w:ascii="Times New Roman" w:eastAsia="Times New Roman" w:hAnsi="Times New Roman" w:cs="Calibri"/>
                <w:bCs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bCs/>
                <w:spacing w:val="-4"/>
                <w:lang w:eastAsia="pl-PL"/>
              </w:rPr>
              <w:t>wykształcenie wyższe inżynierskie,</w:t>
            </w:r>
            <w:bookmarkStart w:id="3" w:name="_Hlk32916199"/>
          </w:p>
          <w:p w14:paraId="49189DFA" w14:textId="77777777" w:rsidR="005D4C6F" w:rsidRPr="005D4C6F" w:rsidRDefault="005D4C6F" w:rsidP="005D4C6F">
            <w:pPr>
              <w:numPr>
                <w:ilvl w:val="0"/>
                <w:numId w:val="20"/>
              </w:numPr>
              <w:spacing w:after="3" w:line="357" w:lineRule="auto"/>
              <w:ind w:left="851" w:hanging="425"/>
              <w:contextualSpacing/>
              <w:jc w:val="both"/>
              <w:rPr>
                <w:rFonts w:ascii="Times New Roman" w:eastAsia="Times New Roman" w:hAnsi="Times New Roman" w:cs="Calibri"/>
                <w:bCs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bCs/>
                <w:spacing w:val="-4"/>
                <w:lang w:eastAsia="pl-PL"/>
              </w:rPr>
              <w:t>posiada doświadczenie polegające na pełnieniu funkcji kierownika robót elektrycznych przy co najmniej 1 inwestycji polegającej na budowie/przebudowie/rozbudowie/modernizacji oczyszczalni ścieków o wartości nie mniejszej niż 10 mln zł netto i przepustowości co najmniej 750 m3/d, obejmującej swoim zakresem budowę nowego reaktora biologicznego oraz budowę nowego budynku dmuchaw wraz z kompletnym wyposażeniem technologicznym.</w:t>
            </w:r>
          </w:p>
          <w:bookmarkEnd w:id="3"/>
          <w:p w14:paraId="50715EFB" w14:textId="77777777" w:rsidR="005D4C6F" w:rsidRPr="005D4C6F" w:rsidRDefault="005D4C6F" w:rsidP="005D4C6F">
            <w:pPr>
              <w:numPr>
                <w:ilvl w:val="0"/>
                <w:numId w:val="20"/>
              </w:numPr>
              <w:shd w:val="clear" w:color="auto" w:fill="FFFFFF"/>
              <w:spacing w:before="266" w:after="0" w:line="360" w:lineRule="auto"/>
              <w:ind w:left="851" w:hanging="425"/>
              <w:contextualSpacing/>
              <w:jc w:val="both"/>
              <w:rPr>
                <w:rFonts w:ascii="Times New Roman" w:eastAsia="Times New Roman" w:hAnsi="Times New Roman" w:cs="Calibri"/>
                <w:color w:val="000000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t>posiadający uprawnienia do wykonywania samodzielnych funkcji technicznych w budownictwie w zakresie kierowania robotami budowlanymi w specjalności instalacyjnej w zakresie sieci, instalacji i urządzeń elektrycznych i elektroenergetycznych bez ograniczeń,, potwierdzone decyzjami, o których mowa w art. 12 ust. 2 (z uwzględnieniem art. 104) ustawy z dnia 7 lipca 1994 roku Prawo budowlane (Dz. U. z 2024 r., poz. 725 z późniejszymi zmianami) lub inne ważne uprawnienia do kierowania robotami budowlanymi bez ograniczeń w tej specjalności, wydane na podstawie wcześniej obowiązujących przepisów</w:t>
            </w:r>
          </w:p>
          <w:p w14:paraId="285590E3" w14:textId="77777777" w:rsidR="005D4C6F" w:rsidRPr="005D4C6F" w:rsidRDefault="005D4C6F" w:rsidP="005D4C6F">
            <w:pPr>
              <w:numPr>
                <w:ilvl w:val="0"/>
                <w:numId w:val="20"/>
              </w:numPr>
              <w:shd w:val="clear" w:color="auto" w:fill="FFFFFF"/>
              <w:spacing w:before="266" w:after="0" w:line="360" w:lineRule="auto"/>
              <w:ind w:left="851" w:hanging="425"/>
              <w:contextualSpacing/>
              <w:jc w:val="both"/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lastRenderedPageBreak/>
              <w:t xml:space="preserve"> posługiwać się językiem polskim lub dysponować tłumaczem języka polskiego.</w:t>
            </w:r>
          </w:p>
          <w:p w14:paraId="75A415CD" w14:textId="77777777" w:rsidR="005D4C6F" w:rsidRPr="005D4C6F" w:rsidRDefault="005D4C6F" w:rsidP="005D4C6F">
            <w:pPr>
              <w:shd w:val="clear" w:color="auto" w:fill="FFFFFF"/>
              <w:spacing w:before="266" w:after="0" w:line="36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</w:pPr>
          </w:p>
          <w:p w14:paraId="32E5424C" w14:textId="77777777" w:rsidR="005D4C6F" w:rsidRPr="005D4C6F" w:rsidRDefault="005D4C6F" w:rsidP="005D4C6F">
            <w:pPr>
              <w:numPr>
                <w:ilvl w:val="0"/>
                <w:numId w:val="36"/>
              </w:numPr>
              <w:shd w:val="clear" w:color="auto" w:fill="FFFFFF"/>
              <w:spacing w:before="266" w:after="0" w:line="360" w:lineRule="auto"/>
              <w:ind w:left="851" w:hanging="851"/>
              <w:contextualSpacing/>
              <w:jc w:val="both"/>
              <w:rPr>
                <w:rFonts w:ascii="Times New Roman" w:eastAsia="Times New Roman" w:hAnsi="Times New Roman" w:cs="Calibri"/>
                <w:b/>
                <w:color w:val="000000"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b/>
                <w:color w:val="000000"/>
                <w:spacing w:val="-4"/>
                <w:lang w:eastAsia="pl-PL"/>
              </w:rPr>
              <w:t>Ekspert 4 - Technolog oczyszczania ścieków (1 osoba)</w:t>
            </w:r>
          </w:p>
          <w:p w14:paraId="202D3BF2" w14:textId="77777777" w:rsidR="005D4C6F" w:rsidRPr="005D4C6F" w:rsidRDefault="005D4C6F" w:rsidP="005D4C6F">
            <w:pPr>
              <w:numPr>
                <w:ilvl w:val="0"/>
                <w:numId w:val="37"/>
              </w:numPr>
              <w:shd w:val="clear" w:color="auto" w:fill="FFFFFF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  <w:t xml:space="preserve">wykształcenie wyższe </w:t>
            </w:r>
          </w:p>
          <w:p w14:paraId="026180B2" w14:textId="77777777" w:rsidR="005D4C6F" w:rsidRPr="005D4C6F" w:rsidRDefault="005D4C6F" w:rsidP="005D4C6F">
            <w:pPr>
              <w:numPr>
                <w:ilvl w:val="0"/>
                <w:numId w:val="37"/>
              </w:numPr>
              <w:shd w:val="clear" w:color="auto" w:fill="FFFFFF"/>
              <w:spacing w:before="266" w:after="0" w:line="360" w:lineRule="auto"/>
              <w:contextualSpacing/>
              <w:jc w:val="both"/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  <w:t>posiadający doświadczenie zawodowe w wykonywaniu rozruchów technologicznych oczyszczalni ścieków od co najmniej 5 lat oraz wykonał rozruchy reaktora i budynku dmuchaw oczyszczalni ścieków na co najmniej 2 inwestycjach polegających na budowie/przebudowie/rozbudowie/modernizacji oczyszczalni ścieków o przepustowości co najmniej 750 m3/d</w:t>
            </w:r>
          </w:p>
          <w:p w14:paraId="36623893" w14:textId="7AB9BE8B" w:rsidR="0092621B" w:rsidRPr="005D4C6F" w:rsidRDefault="005D4C6F" w:rsidP="005D4C6F">
            <w:pPr>
              <w:numPr>
                <w:ilvl w:val="0"/>
                <w:numId w:val="37"/>
              </w:numPr>
              <w:shd w:val="clear" w:color="auto" w:fill="FFFFFF"/>
              <w:spacing w:before="266" w:after="0" w:line="360" w:lineRule="auto"/>
              <w:contextualSpacing/>
              <w:jc w:val="both"/>
              <w:rPr>
                <w:rFonts w:ascii="Times New Roman" w:eastAsia="Times New Roman" w:hAnsi="Times New Roman" w:cs="Calibri"/>
                <w:bCs/>
                <w:color w:val="000000"/>
                <w:spacing w:val="-4"/>
                <w:lang w:eastAsia="pl-PL"/>
              </w:rPr>
            </w:pPr>
            <w:r w:rsidRPr="005D4C6F">
              <w:rPr>
                <w:rFonts w:ascii="Times New Roman" w:eastAsia="Times New Roman" w:hAnsi="Times New Roman" w:cs="Calibri"/>
                <w:color w:val="000000"/>
                <w:lang w:eastAsia="pl-PL"/>
              </w:rPr>
              <w:t xml:space="preserve"> posługiwać się językiem polskim lub dysponować tłumaczem języka polskiego.</w:t>
            </w:r>
          </w:p>
          <w:p w14:paraId="4704523A" w14:textId="020C2E2A" w:rsidR="00725DDC" w:rsidRPr="006801C0" w:rsidRDefault="006801C0" w:rsidP="006801C0">
            <w:pPr>
              <w:shd w:val="clear" w:color="auto" w:fill="FFFFFF"/>
              <w:spacing w:before="266" w:after="0" w:line="360" w:lineRule="auto"/>
              <w:ind w:left="801"/>
              <w:rPr>
                <w:rFonts w:ascii="Times New Roman" w:hAnsi="Times New Roman"/>
                <w:b/>
                <w:spacing w:val="-4"/>
              </w:rPr>
            </w:pPr>
            <w:r w:rsidRPr="006801C0">
              <w:rPr>
                <w:rFonts w:ascii="Times New Roman" w:hAnsi="Times New Roman"/>
                <w:b/>
                <w:spacing w:val="-4"/>
              </w:rPr>
              <w:t>UWAGA!!! Zamawiający dopuszcza łączenie kilku uprawnień w ramach wyżej wymienionych Ekspertów (tj. jedna osoba posiadająca uprawnienia we wszystkich wymienionych wyżej specjalnościach lub więcej osób posiadających razem uprawnienia w wyżej wymienionych specjalnościach).</w:t>
            </w:r>
          </w:p>
          <w:p w14:paraId="0BD347CD" w14:textId="77777777" w:rsidR="00725DDC" w:rsidRPr="001306EC" w:rsidRDefault="00725DDC" w:rsidP="00725DDC">
            <w:pPr>
              <w:tabs>
                <w:tab w:val="left" w:pos="825"/>
              </w:tabs>
              <w:spacing w:after="0" w:line="276" w:lineRule="auto"/>
              <w:ind w:right="-33"/>
              <w:rPr>
                <w:rFonts w:ascii="Times New Roman" w:hAnsi="Times New Roman"/>
                <w:b/>
                <w:bCs/>
              </w:rPr>
            </w:pPr>
          </w:p>
          <w:p w14:paraId="437636F3" w14:textId="77777777" w:rsidR="00725DDC" w:rsidRPr="004D37D5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  <w:i/>
              </w:rPr>
            </w:pPr>
            <w:r w:rsidRPr="004D37D5">
              <w:rPr>
                <w:rFonts w:ascii="Times New Roman" w:hAnsi="Times New Roman"/>
                <w:i/>
              </w:rPr>
              <w:t>Samodzielne funkcje techniczne w budownictwie (uprawnienia), o których mowa powyżej, należy rozumieć zgodnie z przepisami Prawa budowlanego (tj. Dz.U. z 2023 r. poz. 682) Samodzielne funkcje techniczne w budownictwie (uprawnienia), o których mowa powyżej, mogą wykonywać również osoby, których odpowiednie kwalifikacje zawodowe zostały uznane na zasadach określonych w przepisach odrębnych. Ciężar dowodu posiadania odpowiednich kwalifikacji, o których mowa powyżej, spoczywa na Wykonawcy.</w:t>
            </w:r>
          </w:p>
          <w:p w14:paraId="2926D9F3" w14:textId="77777777" w:rsidR="00725DDC" w:rsidRPr="004D37D5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  <w:i/>
              </w:rPr>
            </w:pPr>
            <w:r w:rsidRPr="004D37D5">
              <w:rPr>
                <w:rFonts w:ascii="Times New Roman" w:hAnsi="Times New Roman"/>
                <w:i/>
              </w:rPr>
              <w:t xml:space="preserve">Zamawiający dopuszcza uprawnienia do pełnienia samodzielnych funkcji technicznych w budownictwie wydane na podstawie Prawa budowlanego i przepisów wykonawczych do tej ustawy lub odpowiadające im ważne uprawnienia budowlane, które zostały wydane na podstawie wcześniej obowiązujących przepisów prawa. </w:t>
            </w:r>
          </w:p>
          <w:p w14:paraId="528418AA" w14:textId="77777777" w:rsidR="00725DDC" w:rsidRPr="004D37D5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  <w:i/>
              </w:rPr>
            </w:pPr>
            <w:r w:rsidRPr="004D37D5">
              <w:rPr>
                <w:rFonts w:ascii="Times New Roman" w:hAnsi="Times New Roman"/>
                <w:i/>
              </w:rPr>
              <w:t>Zamawiający, określając wymogi dla każdej osoby w zakresie posiadanych uprawnień budowlanych, dopuszcza odpowiadające im uprawnienia, które zostały uznane na zasadach określonych w ustawie z dnia 22 grudnia 2015r. o zasadach uznawania kwalifikacji zawodowych nabytych w państwach członkowskich Unii Europejskiej (tj. Dz.U. z 2023 r. poz. 334)</w:t>
            </w:r>
          </w:p>
          <w:p w14:paraId="30B32659" w14:textId="77777777" w:rsidR="00725DDC" w:rsidRDefault="00725DDC" w:rsidP="00725DDC">
            <w:pPr>
              <w:spacing w:before="60" w:after="120" w:line="276" w:lineRule="auto"/>
              <w:jc w:val="both"/>
              <w:rPr>
                <w:rFonts w:ascii="Times New Roman" w:hAnsi="Times New Roman"/>
                <w:i/>
              </w:rPr>
            </w:pPr>
            <w:r w:rsidRPr="004D37D5">
              <w:rPr>
                <w:rFonts w:ascii="Times New Roman" w:hAnsi="Times New Roman"/>
                <w:i/>
              </w:rPr>
              <w:t xml:space="preserve">W celu potwierdzenia spełniania w/w warunku Wykonawca zobowiązany jest przedłożyć wykaz osób uczestniczących w wykonaniu Zamówienia, informacje o podstawie do dysponowania tymi osobami, dokumenty potwierdzające, że osoby te posiadają wymagane uprawnienia i doświadczenie oraz oświadczenie, że osoby te posługują się językiem polskim lub dysponują tłumaczem języka polskiego. </w:t>
            </w:r>
          </w:p>
          <w:p w14:paraId="4B1E702B" w14:textId="77777777" w:rsidR="00907A3B" w:rsidRPr="00907A3B" w:rsidRDefault="00907A3B" w:rsidP="00907A3B">
            <w:pPr>
              <w:spacing w:before="60" w:after="12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907A3B">
              <w:rPr>
                <w:rFonts w:ascii="Times New Roman" w:hAnsi="Times New Roman"/>
                <w:i/>
                <w:iCs/>
              </w:rPr>
              <w:t>Wykonawcy z innych państw członkowskich mogą spełnić niniejszy warunek posiadając równoważne uprawnienia uzyskane w swoich krajach pochodzenia.</w:t>
            </w:r>
          </w:p>
          <w:p w14:paraId="14F80596" w14:textId="3B7031EA" w:rsidR="00DD1058" w:rsidRPr="005D4C6F" w:rsidRDefault="00907A3B" w:rsidP="005D4C6F">
            <w:pPr>
              <w:spacing w:before="60" w:after="120" w:line="276" w:lineRule="auto"/>
              <w:jc w:val="both"/>
              <w:rPr>
                <w:rFonts w:ascii="Times New Roman" w:hAnsi="Times New Roman"/>
                <w:i/>
              </w:rPr>
            </w:pPr>
            <w:r w:rsidRPr="00907A3B">
              <w:rPr>
                <w:rFonts w:ascii="Times New Roman" w:hAnsi="Times New Roman"/>
                <w:i/>
                <w:iCs/>
              </w:rPr>
              <w:lastRenderedPageBreak/>
              <w:t>Mając na uwadze obowiązujące w Polsce przepisy prawa krajowego – ustawa Prawo budowlane art. 12 ust. 7 oraz art. 12a, w przypadku osób spoza Polski możliwe jest uzyskanie decyzji w sprawie uznania kwalifikacji zawodowych w budownictwie, nabytych w państwach członkowskich UE po przeprowadzeniu właściwego postępowania weryfikacyjnego przez właściwy organ w Rzeczpospolitej Polskiej na zasadach określonych w ustawie z dnia 22 grudnia 2015 r. o zasadach uznawania kwalifikacji zawodowych nabytych w państwach członkowskich Unii Europejskiej (</w:t>
            </w:r>
            <w:proofErr w:type="spellStart"/>
            <w:r w:rsidRPr="00907A3B">
              <w:rPr>
                <w:rFonts w:ascii="Times New Roman" w:hAnsi="Times New Roman"/>
                <w:i/>
                <w:iCs/>
              </w:rPr>
              <w:t>t.j</w:t>
            </w:r>
            <w:proofErr w:type="spellEnd"/>
            <w:r w:rsidRPr="00907A3B">
              <w:rPr>
                <w:rFonts w:ascii="Times New Roman" w:hAnsi="Times New Roman"/>
                <w:i/>
                <w:iCs/>
              </w:rPr>
              <w:t xml:space="preserve">. Dz. U. z 2023 r., poz. 334 z </w:t>
            </w:r>
            <w:proofErr w:type="spellStart"/>
            <w:r w:rsidRPr="00907A3B">
              <w:rPr>
                <w:rFonts w:ascii="Times New Roman" w:hAnsi="Times New Roman"/>
                <w:i/>
                <w:iCs/>
              </w:rPr>
              <w:t>późn</w:t>
            </w:r>
            <w:proofErr w:type="spellEnd"/>
            <w:r w:rsidRPr="00907A3B">
              <w:rPr>
                <w:rFonts w:ascii="Times New Roman" w:hAnsi="Times New Roman"/>
                <w:i/>
                <w:iCs/>
              </w:rPr>
              <w:t>. zm.).</w:t>
            </w:r>
          </w:p>
        </w:tc>
      </w:tr>
    </w:tbl>
    <w:p w14:paraId="011C335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EA5458" w14:textId="77777777" w:rsidR="009B6171" w:rsidRDefault="009B6171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B26F3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9625024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BA93029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4A96421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73363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F4530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7721BBA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BB5C07" w14:textId="7D021443" w:rsidR="008E4242" w:rsidRPr="008E4242" w:rsidRDefault="00FE4E2B" w:rsidP="008E424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317ADD" w14:textId="77777777" w:rsidR="008E4242" w:rsidRDefault="008E4242" w:rsidP="008E4242">
      <w:pPr>
        <w:rPr>
          <w:rFonts w:ascii="Times New Roman" w:hAnsi="Times New Roman"/>
          <w:i/>
          <w:sz w:val="16"/>
          <w:szCs w:val="16"/>
        </w:rPr>
      </w:pPr>
    </w:p>
    <w:p w14:paraId="0111155D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E4242">
        <w:rPr>
          <w:rFonts w:ascii="Times New Roman" w:hAnsi="Times New Roman"/>
          <w:sz w:val="21"/>
          <w:szCs w:val="21"/>
        </w:rPr>
        <w:br/>
        <w:t>i ogólnodostępnych baz danych, oraz dane umożliwiające dostęp do tych środków:</w:t>
      </w:r>
    </w:p>
    <w:p w14:paraId="076D2EAF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>1)</w:t>
      </w:r>
      <w:r w:rsidRPr="008E4242">
        <w:rPr>
          <w:rFonts w:ascii="Times New Roman" w:hAnsi="Times New Roman"/>
          <w:sz w:val="21"/>
          <w:szCs w:val="21"/>
        </w:rPr>
        <w:tab/>
        <w:t>...................................................................................................................................</w:t>
      </w:r>
    </w:p>
    <w:p w14:paraId="02A4B543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>(wskazać podmiotowy środek dowodowy, adres internetowy, wydający urząd lub organ, dokładne dane referencyjne dokumentacji)</w:t>
      </w:r>
    </w:p>
    <w:p w14:paraId="03CA8779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>2)</w:t>
      </w:r>
      <w:r w:rsidRPr="008E4242">
        <w:rPr>
          <w:rFonts w:ascii="Times New Roman" w:hAnsi="Times New Roman"/>
          <w:sz w:val="21"/>
          <w:szCs w:val="21"/>
        </w:rPr>
        <w:tab/>
        <w:t>...................................................................................................................................</w:t>
      </w:r>
    </w:p>
    <w:p w14:paraId="0BBBEAAB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>(wskazać podmiotowy środek dowodowy, adres internetowy, wydający urząd lub organ, dokładne dane referencyjne dokumentacji)</w:t>
      </w:r>
    </w:p>
    <w:p w14:paraId="43264956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</w:p>
    <w:p w14:paraId="2ED8496B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>…………….……. (miejscowość), dnia ……</w:t>
      </w:r>
      <w:proofErr w:type="gramStart"/>
      <w:r w:rsidRPr="008E4242">
        <w:rPr>
          <w:rFonts w:ascii="Times New Roman" w:hAnsi="Times New Roman"/>
          <w:sz w:val="21"/>
          <w:szCs w:val="21"/>
        </w:rPr>
        <w:t>…….</w:t>
      </w:r>
      <w:proofErr w:type="gramEnd"/>
      <w:r w:rsidRPr="008E4242">
        <w:rPr>
          <w:rFonts w:ascii="Times New Roman" w:hAnsi="Times New Roman"/>
          <w:sz w:val="21"/>
          <w:szCs w:val="21"/>
        </w:rPr>
        <w:t xml:space="preserve">……. r. </w:t>
      </w:r>
    </w:p>
    <w:p w14:paraId="3A85489E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ab/>
      </w:r>
      <w:r w:rsidRPr="008E4242">
        <w:rPr>
          <w:rFonts w:ascii="Times New Roman" w:hAnsi="Times New Roman"/>
          <w:sz w:val="21"/>
          <w:szCs w:val="21"/>
        </w:rPr>
        <w:tab/>
      </w:r>
      <w:r w:rsidRPr="008E4242">
        <w:rPr>
          <w:rFonts w:ascii="Times New Roman" w:hAnsi="Times New Roman"/>
          <w:sz w:val="21"/>
          <w:szCs w:val="21"/>
        </w:rPr>
        <w:tab/>
      </w:r>
      <w:r w:rsidRPr="008E4242">
        <w:rPr>
          <w:rFonts w:ascii="Times New Roman" w:hAnsi="Times New Roman"/>
          <w:sz w:val="21"/>
          <w:szCs w:val="21"/>
        </w:rPr>
        <w:tab/>
      </w:r>
      <w:r w:rsidRPr="008E4242">
        <w:rPr>
          <w:rFonts w:ascii="Times New Roman" w:hAnsi="Times New Roman"/>
          <w:sz w:val="21"/>
          <w:szCs w:val="21"/>
        </w:rPr>
        <w:tab/>
      </w:r>
      <w:r w:rsidRPr="008E4242">
        <w:rPr>
          <w:rFonts w:ascii="Times New Roman" w:hAnsi="Times New Roman"/>
          <w:sz w:val="21"/>
          <w:szCs w:val="21"/>
        </w:rPr>
        <w:tab/>
      </w:r>
      <w:r w:rsidRPr="008E4242">
        <w:rPr>
          <w:rFonts w:ascii="Times New Roman" w:hAnsi="Times New Roman"/>
          <w:sz w:val="21"/>
          <w:szCs w:val="21"/>
        </w:rPr>
        <w:tab/>
        <w:t>…………………………………………</w:t>
      </w:r>
    </w:p>
    <w:p w14:paraId="263F9876" w14:textId="77777777" w:rsidR="008E4242" w:rsidRPr="008E4242" w:rsidRDefault="008E4242" w:rsidP="008E4242">
      <w:pPr>
        <w:ind w:left="5664" w:firstLine="708"/>
        <w:rPr>
          <w:rFonts w:ascii="Times New Roman" w:hAnsi="Times New Roman"/>
          <w:sz w:val="21"/>
          <w:szCs w:val="21"/>
        </w:rPr>
      </w:pPr>
      <w:r w:rsidRPr="008E4242">
        <w:rPr>
          <w:rFonts w:ascii="Times New Roman" w:hAnsi="Times New Roman"/>
          <w:sz w:val="21"/>
          <w:szCs w:val="21"/>
        </w:rPr>
        <w:t>(podpis)</w:t>
      </w:r>
    </w:p>
    <w:p w14:paraId="70C8B025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</w:p>
    <w:p w14:paraId="4081DCA3" w14:textId="77777777" w:rsidR="008E4242" w:rsidRPr="008E4242" w:rsidRDefault="008E4242" w:rsidP="008E4242">
      <w:pPr>
        <w:rPr>
          <w:rFonts w:ascii="Times New Roman" w:hAnsi="Times New Roman"/>
          <w:sz w:val="21"/>
          <w:szCs w:val="21"/>
        </w:rPr>
      </w:pPr>
    </w:p>
    <w:sectPr w:rsidR="008E4242" w:rsidRPr="008E4242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B91BE" w14:textId="77777777" w:rsidR="00AC7997" w:rsidRDefault="00AC7997" w:rsidP="0038231F">
      <w:pPr>
        <w:spacing w:after="0" w:line="240" w:lineRule="auto"/>
      </w:pPr>
      <w:r>
        <w:separator/>
      </w:r>
    </w:p>
  </w:endnote>
  <w:endnote w:type="continuationSeparator" w:id="0">
    <w:p w14:paraId="2215B92F" w14:textId="77777777" w:rsidR="00AC7997" w:rsidRDefault="00AC79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D1E3" w14:textId="77777777" w:rsidR="00F8042D" w:rsidRDefault="00F8042D">
    <w:pPr>
      <w:pStyle w:val="Stopka"/>
      <w:jc w:val="right"/>
    </w:pPr>
    <w:r>
      <w:t xml:space="preserve">Strona </w:t>
    </w:r>
    <w:r w:rsidR="00DA023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A0232">
      <w:rPr>
        <w:b/>
        <w:bCs/>
        <w:sz w:val="24"/>
        <w:szCs w:val="24"/>
      </w:rPr>
      <w:fldChar w:fldCharType="separate"/>
    </w:r>
    <w:r w:rsidR="00226BD5">
      <w:rPr>
        <w:b/>
        <w:bCs/>
        <w:noProof/>
      </w:rPr>
      <w:t>7</w:t>
    </w:r>
    <w:r w:rsidR="00DA0232">
      <w:rPr>
        <w:b/>
        <w:bCs/>
        <w:sz w:val="24"/>
        <w:szCs w:val="24"/>
      </w:rPr>
      <w:fldChar w:fldCharType="end"/>
    </w:r>
    <w:r>
      <w:t xml:space="preserve"> z </w:t>
    </w:r>
    <w:r w:rsidR="00DA023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A0232">
      <w:rPr>
        <w:b/>
        <w:bCs/>
        <w:sz w:val="24"/>
        <w:szCs w:val="24"/>
      </w:rPr>
      <w:fldChar w:fldCharType="separate"/>
    </w:r>
    <w:r w:rsidR="00226BD5">
      <w:rPr>
        <w:b/>
        <w:bCs/>
        <w:noProof/>
      </w:rPr>
      <w:t>7</w:t>
    </w:r>
    <w:r w:rsidR="00DA0232">
      <w:rPr>
        <w:b/>
        <w:bCs/>
        <w:sz w:val="24"/>
        <w:szCs w:val="24"/>
      </w:rPr>
      <w:fldChar w:fldCharType="end"/>
    </w:r>
  </w:p>
  <w:p w14:paraId="5489B5A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C0D66" w14:textId="77777777" w:rsidR="00AC7997" w:rsidRDefault="00AC7997" w:rsidP="0038231F">
      <w:pPr>
        <w:spacing w:after="0" w:line="240" w:lineRule="auto"/>
      </w:pPr>
      <w:r>
        <w:separator/>
      </w:r>
    </w:p>
  </w:footnote>
  <w:footnote w:type="continuationSeparator" w:id="0">
    <w:p w14:paraId="41D78DBA" w14:textId="77777777" w:rsidR="00AC7997" w:rsidRDefault="00AC79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F9FB2" w14:textId="04E31D64" w:rsidR="00081119" w:rsidRDefault="00D65C35">
    <w:pPr>
      <w:pStyle w:val="Nagwek"/>
    </w:pPr>
    <w:r>
      <w:rPr>
        <w:noProof/>
        <w:lang w:eastAsia="pl-PL"/>
      </w:rPr>
      <w:drawing>
        <wp:inline distT="0" distB="0" distL="0" distR="0" wp14:anchorId="17EB440C" wp14:editId="2C4B487E">
          <wp:extent cx="5760720" cy="499745"/>
          <wp:effectExtent l="0" t="0" r="0" b="0"/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2572FEC" w14:textId="77777777" w:rsidR="00D65C35" w:rsidRDefault="00D65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8"/>
    <w:multiLevelType w:val="hybridMultilevel"/>
    <w:tmpl w:val="100F8FCA"/>
    <w:lvl w:ilvl="0" w:tplc="FFFFFFFF">
      <w:start w:val="4"/>
      <w:numFmt w:val="decimal"/>
      <w:lvlText w:val="%1)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start w:val="1"/>
      <w:numFmt w:val="upperLetter"/>
      <w:lvlText w:val="%3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113698"/>
    <w:multiLevelType w:val="hybridMultilevel"/>
    <w:tmpl w:val="5612808C"/>
    <w:lvl w:ilvl="0" w:tplc="CBF4C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5401D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44BBB"/>
    <w:multiLevelType w:val="hybridMultilevel"/>
    <w:tmpl w:val="8C5878F2"/>
    <w:lvl w:ilvl="0" w:tplc="64AC75F8">
      <w:start w:val="4"/>
      <w:numFmt w:val="lowerLetter"/>
      <w:lvlText w:val="%1)"/>
      <w:lvlJc w:val="left"/>
      <w:pPr>
        <w:ind w:left="1161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50661"/>
    <w:multiLevelType w:val="hybridMultilevel"/>
    <w:tmpl w:val="BC1CF354"/>
    <w:lvl w:ilvl="0" w:tplc="81843D6E">
      <w:start w:val="4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E0C9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0F748FF"/>
    <w:multiLevelType w:val="hybridMultilevel"/>
    <w:tmpl w:val="56265B2A"/>
    <w:lvl w:ilvl="0" w:tplc="FFFFFFFF">
      <w:start w:val="1"/>
      <w:numFmt w:val="lowerLetter"/>
      <w:lvlText w:val="%1)"/>
      <w:lvlJc w:val="left"/>
      <w:pPr>
        <w:ind w:left="1161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881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01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21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41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61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81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01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21" w:hanging="180"/>
      </w:pPr>
      <w:rPr>
        <w:rFonts w:cs="Times New Roman"/>
      </w:rPr>
    </w:lvl>
  </w:abstractNum>
  <w:abstractNum w:abstractNumId="11" w15:restartNumberingAfterBreak="0">
    <w:nsid w:val="255F5E1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F5BA8"/>
    <w:multiLevelType w:val="hybridMultilevel"/>
    <w:tmpl w:val="415CBB60"/>
    <w:lvl w:ilvl="0" w:tplc="B47CAE82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F4747B"/>
    <w:multiLevelType w:val="hybridMultilevel"/>
    <w:tmpl w:val="FFFFFFFF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CA72D5"/>
    <w:multiLevelType w:val="hybridMultilevel"/>
    <w:tmpl w:val="867E30DA"/>
    <w:lvl w:ilvl="0" w:tplc="2B10709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E8064A">
      <w:start w:val="1"/>
      <w:numFmt w:val="decimal"/>
      <w:lvlText w:val="%2)"/>
      <w:lvlJc w:val="left"/>
      <w:pPr>
        <w:ind w:left="841"/>
      </w:pPr>
      <w:rPr>
        <w:rFonts w:ascii="Calibri" w:eastAsia="Calibri" w:hAnsi="Calibr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7C7BEE">
      <w:start w:val="1"/>
      <w:numFmt w:val="lowerLetter"/>
      <w:lvlText w:val="%3."/>
      <w:lvlJc w:val="left"/>
      <w:pPr>
        <w:ind w:left="1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E2F7E2">
      <w:start w:val="1"/>
      <w:numFmt w:val="decimal"/>
      <w:lvlText w:val="%4"/>
      <w:lvlJc w:val="left"/>
      <w:pPr>
        <w:ind w:left="2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DCD9D0">
      <w:start w:val="1"/>
      <w:numFmt w:val="lowerLetter"/>
      <w:lvlText w:val="%5"/>
      <w:lvlJc w:val="left"/>
      <w:pPr>
        <w:ind w:left="3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16CC5A">
      <w:start w:val="1"/>
      <w:numFmt w:val="lowerRoman"/>
      <w:lvlText w:val="%6"/>
      <w:lvlJc w:val="left"/>
      <w:pPr>
        <w:ind w:left="3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CE29C6">
      <w:start w:val="1"/>
      <w:numFmt w:val="decimal"/>
      <w:lvlText w:val="%7"/>
      <w:lvlJc w:val="left"/>
      <w:pPr>
        <w:ind w:left="4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D06C7E">
      <w:start w:val="1"/>
      <w:numFmt w:val="lowerLetter"/>
      <w:lvlText w:val="%8"/>
      <w:lvlJc w:val="left"/>
      <w:pPr>
        <w:ind w:left="5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065B76">
      <w:start w:val="1"/>
      <w:numFmt w:val="lowerRoman"/>
      <w:lvlText w:val="%9"/>
      <w:lvlJc w:val="left"/>
      <w:pPr>
        <w:ind w:left="5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8333159"/>
    <w:multiLevelType w:val="hybridMultilevel"/>
    <w:tmpl w:val="D04C8A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357B70"/>
    <w:multiLevelType w:val="hybridMultilevel"/>
    <w:tmpl w:val="8B7A5ACE"/>
    <w:lvl w:ilvl="0" w:tplc="E3D2A348">
      <w:start w:val="2"/>
      <w:numFmt w:val="lowerLetter"/>
      <w:lvlText w:val="%1)"/>
      <w:lvlJc w:val="left"/>
      <w:pPr>
        <w:ind w:left="360" w:hanging="36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564BF1"/>
    <w:multiLevelType w:val="hybridMultilevel"/>
    <w:tmpl w:val="DDFE1D5C"/>
    <w:lvl w:ilvl="0" w:tplc="C58C4852">
      <w:start w:val="6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F6D8D"/>
    <w:multiLevelType w:val="hybridMultilevel"/>
    <w:tmpl w:val="FFFFFFFF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A91DB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6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8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0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2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4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6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8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0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21" w:hanging="180"/>
      </w:pPr>
      <w:rPr>
        <w:rFonts w:cs="Times New Roman"/>
      </w:rPr>
    </w:lvl>
  </w:abstractNum>
  <w:num w:numId="1" w16cid:durableId="950942674">
    <w:abstractNumId w:val="21"/>
  </w:num>
  <w:num w:numId="2" w16cid:durableId="1225414290">
    <w:abstractNumId w:val="2"/>
  </w:num>
  <w:num w:numId="3" w16cid:durableId="1710454019">
    <w:abstractNumId w:val="20"/>
  </w:num>
  <w:num w:numId="4" w16cid:durableId="777288603">
    <w:abstractNumId w:val="24"/>
  </w:num>
  <w:num w:numId="5" w16cid:durableId="422848000">
    <w:abstractNumId w:val="22"/>
  </w:num>
  <w:num w:numId="6" w16cid:durableId="72047243">
    <w:abstractNumId w:val="19"/>
  </w:num>
  <w:num w:numId="7" w16cid:durableId="115998794">
    <w:abstractNumId w:val="3"/>
  </w:num>
  <w:num w:numId="8" w16cid:durableId="1747607796">
    <w:abstractNumId w:val="9"/>
  </w:num>
  <w:num w:numId="9" w16cid:durableId="1200165143">
    <w:abstractNumId w:val="7"/>
  </w:num>
  <w:num w:numId="10" w16cid:durableId="1647781769">
    <w:abstractNumId w:val="12"/>
  </w:num>
  <w:num w:numId="11" w16cid:durableId="673998579">
    <w:abstractNumId w:val="8"/>
  </w:num>
  <w:num w:numId="12" w16cid:durableId="445781228">
    <w:abstractNumId w:val="13"/>
  </w:num>
  <w:num w:numId="13" w16cid:durableId="1374426316">
    <w:abstractNumId w:val="16"/>
  </w:num>
  <w:num w:numId="14" w16cid:durableId="372385719">
    <w:abstractNumId w:val="1"/>
  </w:num>
  <w:num w:numId="15" w16cid:durableId="746998688">
    <w:abstractNumId w:val="15"/>
  </w:num>
  <w:num w:numId="16" w16cid:durableId="14232613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46281751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86780234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61807417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8867975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828913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98875038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126042717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6574174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 w16cid:durableId="1210265908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6347147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453908052">
    <w:abstractNumId w:val="23"/>
  </w:num>
  <w:num w:numId="28" w16cid:durableId="86198000">
    <w:abstractNumId w:val="17"/>
  </w:num>
  <w:num w:numId="29" w16cid:durableId="1856338239">
    <w:abstractNumId w:val="4"/>
  </w:num>
  <w:num w:numId="30" w16cid:durableId="186413872">
    <w:abstractNumId w:val="10"/>
  </w:num>
  <w:num w:numId="31" w16cid:durableId="62870547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2" w16cid:durableId="15979025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206404444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80369922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5659150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32251681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76167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E33"/>
    <w:rsid w:val="000036B2"/>
    <w:rsid w:val="000038DB"/>
    <w:rsid w:val="00003DFD"/>
    <w:rsid w:val="000044A1"/>
    <w:rsid w:val="00023477"/>
    <w:rsid w:val="00023E12"/>
    <w:rsid w:val="000247FF"/>
    <w:rsid w:val="00025C8D"/>
    <w:rsid w:val="00026E75"/>
    <w:rsid w:val="000303EE"/>
    <w:rsid w:val="00042A07"/>
    <w:rsid w:val="0005473D"/>
    <w:rsid w:val="00054D47"/>
    <w:rsid w:val="00073C3D"/>
    <w:rsid w:val="00074243"/>
    <w:rsid w:val="000809B6"/>
    <w:rsid w:val="00081119"/>
    <w:rsid w:val="000857C0"/>
    <w:rsid w:val="00087438"/>
    <w:rsid w:val="000A17E3"/>
    <w:rsid w:val="000A53B2"/>
    <w:rsid w:val="000B1025"/>
    <w:rsid w:val="000B54D1"/>
    <w:rsid w:val="000B6474"/>
    <w:rsid w:val="000C021E"/>
    <w:rsid w:val="000C18AF"/>
    <w:rsid w:val="000C1A59"/>
    <w:rsid w:val="000D6F17"/>
    <w:rsid w:val="000D73C4"/>
    <w:rsid w:val="000E4D37"/>
    <w:rsid w:val="00110593"/>
    <w:rsid w:val="001329C6"/>
    <w:rsid w:val="00133323"/>
    <w:rsid w:val="0014377E"/>
    <w:rsid w:val="00160A7A"/>
    <w:rsid w:val="001902D2"/>
    <w:rsid w:val="001A638F"/>
    <w:rsid w:val="001C0055"/>
    <w:rsid w:val="001C1ECB"/>
    <w:rsid w:val="001C6672"/>
    <w:rsid w:val="001C6945"/>
    <w:rsid w:val="001D6A14"/>
    <w:rsid w:val="001E039F"/>
    <w:rsid w:val="001E0650"/>
    <w:rsid w:val="001E39C4"/>
    <w:rsid w:val="001F027E"/>
    <w:rsid w:val="00203A40"/>
    <w:rsid w:val="00207932"/>
    <w:rsid w:val="002168A8"/>
    <w:rsid w:val="00226739"/>
    <w:rsid w:val="00226BD5"/>
    <w:rsid w:val="00232DF0"/>
    <w:rsid w:val="00232F74"/>
    <w:rsid w:val="002344E8"/>
    <w:rsid w:val="002426FF"/>
    <w:rsid w:val="00243450"/>
    <w:rsid w:val="00255142"/>
    <w:rsid w:val="00256CEC"/>
    <w:rsid w:val="00261A94"/>
    <w:rsid w:val="00262D61"/>
    <w:rsid w:val="00263D0E"/>
    <w:rsid w:val="00284368"/>
    <w:rsid w:val="00290B01"/>
    <w:rsid w:val="00292198"/>
    <w:rsid w:val="002B2AD9"/>
    <w:rsid w:val="002C0AB0"/>
    <w:rsid w:val="002C1C7B"/>
    <w:rsid w:val="002C4137"/>
    <w:rsid w:val="002C4410"/>
    <w:rsid w:val="002C4948"/>
    <w:rsid w:val="002E641A"/>
    <w:rsid w:val="002F4440"/>
    <w:rsid w:val="00313417"/>
    <w:rsid w:val="00313911"/>
    <w:rsid w:val="00325A1C"/>
    <w:rsid w:val="00327218"/>
    <w:rsid w:val="00333209"/>
    <w:rsid w:val="00337073"/>
    <w:rsid w:val="00343DBD"/>
    <w:rsid w:val="00350CD9"/>
    <w:rsid w:val="00351F8A"/>
    <w:rsid w:val="003567EA"/>
    <w:rsid w:val="00364235"/>
    <w:rsid w:val="0038231F"/>
    <w:rsid w:val="003A1757"/>
    <w:rsid w:val="003B2070"/>
    <w:rsid w:val="003B214C"/>
    <w:rsid w:val="003B7238"/>
    <w:rsid w:val="003C0C13"/>
    <w:rsid w:val="003C3B64"/>
    <w:rsid w:val="003D023C"/>
    <w:rsid w:val="003E4470"/>
    <w:rsid w:val="003F024C"/>
    <w:rsid w:val="0041426C"/>
    <w:rsid w:val="00422B29"/>
    <w:rsid w:val="00434CC2"/>
    <w:rsid w:val="00442809"/>
    <w:rsid w:val="00451068"/>
    <w:rsid w:val="004541F9"/>
    <w:rsid w:val="004609F1"/>
    <w:rsid w:val="004651B5"/>
    <w:rsid w:val="004761C6"/>
    <w:rsid w:val="0047664E"/>
    <w:rsid w:val="00476E7D"/>
    <w:rsid w:val="00482F6E"/>
    <w:rsid w:val="004837D7"/>
    <w:rsid w:val="00484F88"/>
    <w:rsid w:val="004968F5"/>
    <w:rsid w:val="004A09FA"/>
    <w:rsid w:val="004C1B85"/>
    <w:rsid w:val="004C4582"/>
    <w:rsid w:val="004C4854"/>
    <w:rsid w:val="004C581E"/>
    <w:rsid w:val="004C7E0E"/>
    <w:rsid w:val="004D678E"/>
    <w:rsid w:val="004D7E48"/>
    <w:rsid w:val="004E0B73"/>
    <w:rsid w:val="004E2FF4"/>
    <w:rsid w:val="004F23F7"/>
    <w:rsid w:val="004F40EF"/>
    <w:rsid w:val="004F77E1"/>
    <w:rsid w:val="0050590C"/>
    <w:rsid w:val="00505B49"/>
    <w:rsid w:val="005103B9"/>
    <w:rsid w:val="00512A1E"/>
    <w:rsid w:val="00513755"/>
    <w:rsid w:val="00520174"/>
    <w:rsid w:val="005348A6"/>
    <w:rsid w:val="005434B3"/>
    <w:rsid w:val="00545C57"/>
    <w:rsid w:val="0055257E"/>
    <w:rsid w:val="005641F0"/>
    <w:rsid w:val="00572A18"/>
    <w:rsid w:val="005B6CF5"/>
    <w:rsid w:val="005C376C"/>
    <w:rsid w:val="005C39CA"/>
    <w:rsid w:val="005C6E07"/>
    <w:rsid w:val="005D04FF"/>
    <w:rsid w:val="005D4C6F"/>
    <w:rsid w:val="005D556D"/>
    <w:rsid w:val="005E176A"/>
    <w:rsid w:val="005E24AA"/>
    <w:rsid w:val="005E579C"/>
    <w:rsid w:val="005E700F"/>
    <w:rsid w:val="006020B8"/>
    <w:rsid w:val="006237B1"/>
    <w:rsid w:val="006269F3"/>
    <w:rsid w:val="00634311"/>
    <w:rsid w:val="0063705B"/>
    <w:rsid w:val="00641874"/>
    <w:rsid w:val="00660524"/>
    <w:rsid w:val="006676AE"/>
    <w:rsid w:val="006801C0"/>
    <w:rsid w:val="006A1E73"/>
    <w:rsid w:val="006A3A1F"/>
    <w:rsid w:val="006A4915"/>
    <w:rsid w:val="006A52B6"/>
    <w:rsid w:val="006B24B8"/>
    <w:rsid w:val="006B2A31"/>
    <w:rsid w:val="006C1046"/>
    <w:rsid w:val="006C21B4"/>
    <w:rsid w:val="006C7424"/>
    <w:rsid w:val="006D69A4"/>
    <w:rsid w:val="006E26B5"/>
    <w:rsid w:val="006F0034"/>
    <w:rsid w:val="006F3D32"/>
    <w:rsid w:val="006F64C4"/>
    <w:rsid w:val="0070016A"/>
    <w:rsid w:val="00710937"/>
    <w:rsid w:val="007118F0"/>
    <w:rsid w:val="00716C1E"/>
    <w:rsid w:val="0072560B"/>
    <w:rsid w:val="00725DDC"/>
    <w:rsid w:val="00746532"/>
    <w:rsid w:val="00751725"/>
    <w:rsid w:val="00756C8F"/>
    <w:rsid w:val="00757EFB"/>
    <w:rsid w:val="007720F6"/>
    <w:rsid w:val="007840F2"/>
    <w:rsid w:val="0079286A"/>
    <w:rsid w:val="007936D6"/>
    <w:rsid w:val="007961C8"/>
    <w:rsid w:val="007B01C8"/>
    <w:rsid w:val="007C0AAE"/>
    <w:rsid w:val="007D5896"/>
    <w:rsid w:val="007D5B61"/>
    <w:rsid w:val="007E284D"/>
    <w:rsid w:val="007E2F69"/>
    <w:rsid w:val="00804F07"/>
    <w:rsid w:val="00813D22"/>
    <w:rsid w:val="00820F39"/>
    <w:rsid w:val="00823200"/>
    <w:rsid w:val="00825A09"/>
    <w:rsid w:val="008267DC"/>
    <w:rsid w:val="00830AB1"/>
    <w:rsid w:val="00833FCD"/>
    <w:rsid w:val="00842991"/>
    <w:rsid w:val="008757E1"/>
    <w:rsid w:val="00892E48"/>
    <w:rsid w:val="008960E6"/>
    <w:rsid w:val="008C5709"/>
    <w:rsid w:val="008C6DF8"/>
    <w:rsid w:val="008C6E86"/>
    <w:rsid w:val="008D0487"/>
    <w:rsid w:val="008E4242"/>
    <w:rsid w:val="008F3B4E"/>
    <w:rsid w:val="00900E1D"/>
    <w:rsid w:val="009056BE"/>
    <w:rsid w:val="00907A3B"/>
    <w:rsid w:val="0091052B"/>
    <w:rsid w:val="0091264E"/>
    <w:rsid w:val="00916CE4"/>
    <w:rsid w:val="00925E33"/>
    <w:rsid w:val="0092621B"/>
    <w:rsid w:val="009301A2"/>
    <w:rsid w:val="00933236"/>
    <w:rsid w:val="009440B7"/>
    <w:rsid w:val="009462BD"/>
    <w:rsid w:val="0095033B"/>
    <w:rsid w:val="00950F2A"/>
    <w:rsid w:val="00952535"/>
    <w:rsid w:val="00956C26"/>
    <w:rsid w:val="00960337"/>
    <w:rsid w:val="00965C66"/>
    <w:rsid w:val="009675B4"/>
    <w:rsid w:val="00975019"/>
    <w:rsid w:val="00975C49"/>
    <w:rsid w:val="0098656D"/>
    <w:rsid w:val="00994891"/>
    <w:rsid w:val="00997D0F"/>
    <w:rsid w:val="009A02DD"/>
    <w:rsid w:val="009A17C5"/>
    <w:rsid w:val="009B6171"/>
    <w:rsid w:val="009C152F"/>
    <w:rsid w:val="009C50A2"/>
    <w:rsid w:val="009C7756"/>
    <w:rsid w:val="009D20D9"/>
    <w:rsid w:val="009E32D5"/>
    <w:rsid w:val="009E5A85"/>
    <w:rsid w:val="00A01928"/>
    <w:rsid w:val="00A05481"/>
    <w:rsid w:val="00A15F7E"/>
    <w:rsid w:val="00A165CA"/>
    <w:rsid w:val="00A166B0"/>
    <w:rsid w:val="00A22DCF"/>
    <w:rsid w:val="00A24C2D"/>
    <w:rsid w:val="00A261A3"/>
    <w:rsid w:val="00A276E4"/>
    <w:rsid w:val="00A3062E"/>
    <w:rsid w:val="00A347DE"/>
    <w:rsid w:val="00A52BDA"/>
    <w:rsid w:val="00A6333F"/>
    <w:rsid w:val="00A84F32"/>
    <w:rsid w:val="00AA38C9"/>
    <w:rsid w:val="00AB00AC"/>
    <w:rsid w:val="00AC7997"/>
    <w:rsid w:val="00AD7416"/>
    <w:rsid w:val="00AE6FF2"/>
    <w:rsid w:val="00B0088C"/>
    <w:rsid w:val="00B022B7"/>
    <w:rsid w:val="00B15219"/>
    <w:rsid w:val="00B15FD3"/>
    <w:rsid w:val="00B34079"/>
    <w:rsid w:val="00B36ABD"/>
    <w:rsid w:val="00B54D65"/>
    <w:rsid w:val="00B8005E"/>
    <w:rsid w:val="00B812FA"/>
    <w:rsid w:val="00B90E42"/>
    <w:rsid w:val="00BA5872"/>
    <w:rsid w:val="00BB0C3C"/>
    <w:rsid w:val="00BB100C"/>
    <w:rsid w:val="00BE162B"/>
    <w:rsid w:val="00BF31BF"/>
    <w:rsid w:val="00C014B5"/>
    <w:rsid w:val="00C113BF"/>
    <w:rsid w:val="00C25815"/>
    <w:rsid w:val="00C4103F"/>
    <w:rsid w:val="00C41D56"/>
    <w:rsid w:val="00C57DEB"/>
    <w:rsid w:val="00C70046"/>
    <w:rsid w:val="00C737A7"/>
    <w:rsid w:val="00C81012"/>
    <w:rsid w:val="00C8126F"/>
    <w:rsid w:val="00C909B9"/>
    <w:rsid w:val="00C94A74"/>
    <w:rsid w:val="00C95FF7"/>
    <w:rsid w:val="00CA356F"/>
    <w:rsid w:val="00CA7610"/>
    <w:rsid w:val="00CD0851"/>
    <w:rsid w:val="00CD561F"/>
    <w:rsid w:val="00CF6D2D"/>
    <w:rsid w:val="00D00ADF"/>
    <w:rsid w:val="00D15CBA"/>
    <w:rsid w:val="00D23F3D"/>
    <w:rsid w:val="00D2702A"/>
    <w:rsid w:val="00D34D9A"/>
    <w:rsid w:val="00D34F84"/>
    <w:rsid w:val="00D409DE"/>
    <w:rsid w:val="00D42AFD"/>
    <w:rsid w:val="00D42C9B"/>
    <w:rsid w:val="00D531D5"/>
    <w:rsid w:val="00D656D1"/>
    <w:rsid w:val="00D65C35"/>
    <w:rsid w:val="00D702B8"/>
    <w:rsid w:val="00D7532C"/>
    <w:rsid w:val="00D80086"/>
    <w:rsid w:val="00D83AED"/>
    <w:rsid w:val="00D91A66"/>
    <w:rsid w:val="00D9645B"/>
    <w:rsid w:val="00DA0232"/>
    <w:rsid w:val="00DA6EC7"/>
    <w:rsid w:val="00DD1058"/>
    <w:rsid w:val="00DD146A"/>
    <w:rsid w:val="00DD3E9D"/>
    <w:rsid w:val="00DE5B5A"/>
    <w:rsid w:val="00DF0A06"/>
    <w:rsid w:val="00E022A1"/>
    <w:rsid w:val="00E11CCE"/>
    <w:rsid w:val="00E15704"/>
    <w:rsid w:val="00E21B42"/>
    <w:rsid w:val="00E24546"/>
    <w:rsid w:val="00E309E9"/>
    <w:rsid w:val="00E31C06"/>
    <w:rsid w:val="00E33351"/>
    <w:rsid w:val="00E36493"/>
    <w:rsid w:val="00E60C28"/>
    <w:rsid w:val="00E64482"/>
    <w:rsid w:val="00E65685"/>
    <w:rsid w:val="00E728CB"/>
    <w:rsid w:val="00E73190"/>
    <w:rsid w:val="00E73CEB"/>
    <w:rsid w:val="00EB7CDE"/>
    <w:rsid w:val="00EC6D7B"/>
    <w:rsid w:val="00ED1C71"/>
    <w:rsid w:val="00ED3A37"/>
    <w:rsid w:val="00ED64D1"/>
    <w:rsid w:val="00EE1FBF"/>
    <w:rsid w:val="00EE40F5"/>
    <w:rsid w:val="00EF74CA"/>
    <w:rsid w:val="00F04280"/>
    <w:rsid w:val="00F13460"/>
    <w:rsid w:val="00F2082E"/>
    <w:rsid w:val="00F318EC"/>
    <w:rsid w:val="00F365F2"/>
    <w:rsid w:val="00F43919"/>
    <w:rsid w:val="00F55CCA"/>
    <w:rsid w:val="00F62012"/>
    <w:rsid w:val="00F66810"/>
    <w:rsid w:val="00F8042D"/>
    <w:rsid w:val="00F8636A"/>
    <w:rsid w:val="00F90CD1"/>
    <w:rsid w:val="00FC0317"/>
    <w:rsid w:val="00FE4E2B"/>
    <w:rsid w:val="00FE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8644C"/>
  <w15:docId w15:val="{45E815FA-470F-421E-9E7D-D7D206DA6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D6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,Akapit z listą BS,Kolorowa lista — akcent 11,sw tekst,normalny tekst,CW_Lista,Lista punktowana1,Lista punktowana2,List bullet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ny"/>
    <w:rsid w:val="000742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6C1046"/>
    <w:rPr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Akapit z listą BS Znak,Kolorowa lista — akcent 11 Znak,sw tekst Znak"/>
    <w:link w:val="Akapitzlist"/>
    <w:uiPriority w:val="34"/>
    <w:qFormat/>
    <w:locked/>
    <w:rsid w:val="004968F5"/>
    <w:rPr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496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1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4792-5E89-45A9-B255-2FBE97F1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2053</Words>
  <Characters>12318</Characters>
  <Application>Microsoft Office Word</Application>
  <DocSecurity>0</DocSecurity>
  <Lines>102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Janiak</dc:creator>
  <cp:lastModifiedBy>admin</cp:lastModifiedBy>
  <cp:revision>2</cp:revision>
  <cp:lastPrinted>2021-10-04T12:45:00Z</cp:lastPrinted>
  <dcterms:created xsi:type="dcterms:W3CDTF">2026-03-16T18:15:00Z</dcterms:created>
  <dcterms:modified xsi:type="dcterms:W3CDTF">2026-03-16T18:15:00Z</dcterms:modified>
</cp:coreProperties>
</file>