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2EB0" w:rsidRPr="00817002" w:rsidRDefault="00CB2EB0" w:rsidP="00CB2EB0">
      <w:pPr>
        <w:pStyle w:val="Nagwek4"/>
      </w:pPr>
      <w:r w:rsidRPr="00817002">
        <w:rPr>
          <w:b/>
          <w:i/>
          <w:sz w:val="32"/>
          <w:szCs w:val="32"/>
        </w:rPr>
        <w:t xml:space="preserve">FORMULARZ </w:t>
      </w:r>
      <w:r>
        <w:rPr>
          <w:b/>
          <w:i/>
          <w:sz w:val="32"/>
          <w:szCs w:val="32"/>
        </w:rPr>
        <w:t>ASORTYMENTOWO-CENOWY</w:t>
      </w:r>
    </w:p>
    <w:p w:rsidR="00CB2EB0" w:rsidRDefault="00CB2EB0" w:rsidP="00CB2EB0">
      <w:pPr>
        <w:jc w:val="both"/>
      </w:pPr>
    </w:p>
    <w:p w:rsidR="006D30B4" w:rsidRDefault="006D30B4" w:rsidP="00CB2EB0">
      <w:pPr>
        <w:jc w:val="both"/>
      </w:pPr>
    </w:p>
    <w:p w:rsidR="006D30B4" w:rsidRDefault="006D30B4" w:rsidP="00CB2EB0">
      <w:pPr>
        <w:jc w:val="both"/>
      </w:pPr>
    </w:p>
    <w:p w:rsidR="00CB2EB0" w:rsidRPr="00151BA3" w:rsidRDefault="00CB2EB0" w:rsidP="00CB2EB0">
      <w:pPr>
        <w:jc w:val="both"/>
        <w:rPr>
          <w:b/>
        </w:rPr>
      </w:pPr>
      <w:r w:rsidRPr="00151BA3">
        <w:rPr>
          <w:b/>
        </w:rPr>
        <w:t>OFERTA DODATKOWA W ZAKRESIE</w:t>
      </w:r>
      <w:r>
        <w:rPr>
          <w:b/>
        </w:rPr>
        <w:t>:</w:t>
      </w:r>
      <w:r w:rsidRPr="00151BA3">
        <w:rPr>
          <w:b/>
        </w:rPr>
        <w:t xml:space="preserve"> Grup</w:t>
      </w:r>
      <w:r>
        <w:rPr>
          <w:b/>
        </w:rPr>
        <w:t>a</w:t>
      </w:r>
      <w:r w:rsidRPr="00151BA3">
        <w:rPr>
          <w:b/>
        </w:rPr>
        <w:t xml:space="preserve"> </w:t>
      </w:r>
      <w:r w:rsidR="002D26B4">
        <w:rPr>
          <w:b/>
        </w:rPr>
        <w:t>22</w:t>
      </w:r>
    </w:p>
    <w:p w:rsidR="00CB2EB0" w:rsidRPr="00817002" w:rsidRDefault="00CB2EB0" w:rsidP="00CB2EB0">
      <w:pPr>
        <w:jc w:val="both"/>
      </w:pPr>
    </w:p>
    <w:p w:rsidR="00CB2EB0" w:rsidRPr="00817002" w:rsidRDefault="00CB2EB0" w:rsidP="00CB2EB0">
      <w:pPr>
        <w:jc w:val="both"/>
      </w:pPr>
    </w:p>
    <w:p w:rsidR="002D26B4" w:rsidRPr="002D26B4" w:rsidRDefault="002D26B4" w:rsidP="002D26B4">
      <w:pPr>
        <w:widowControl w:val="0"/>
        <w:suppressAutoHyphens/>
        <w:autoSpaceDE/>
        <w:autoSpaceDN/>
        <w:adjustRightInd/>
        <w:spacing w:line="480" w:lineRule="auto"/>
        <w:rPr>
          <w:b/>
          <w:kern w:val="1"/>
          <w:sz w:val="21"/>
          <w:szCs w:val="21"/>
          <w:lang w:eastAsia="ar-SA"/>
        </w:rPr>
      </w:pPr>
      <w:r w:rsidRPr="002D26B4">
        <w:rPr>
          <w:b/>
          <w:kern w:val="1"/>
          <w:sz w:val="21"/>
          <w:szCs w:val="21"/>
          <w:lang w:eastAsia="ar-SA"/>
        </w:rPr>
        <w:t>Wykonawca:</w:t>
      </w:r>
    </w:p>
    <w:p w:rsidR="002D26B4" w:rsidRPr="002D26B4" w:rsidRDefault="002D26B4" w:rsidP="002D26B4">
      <w:pPr>
        <w:widowControl w:val="0"/>
        <w:suppressAutoHyphens/>
        <w:autoSpaceDE/>
        <w:autoSpaceDN/>
        <w:adjustRightInd/>
        <w:spacing w:line="480" w:lineRule="auto"/>
        <w:ind w:right="5954"/>
        <w:rPr>
          <w:kern w:val="1"/>
          <w:sz w:val="21"/>
          <w:szCs w:val="21"/>
          <w:lang w:eastAsia="ar-SA"/>
        </w:rPr>
      </w:pPr>
      <w:r w:rsidRPr="002D26B4">
        <w:rPr>
          <w:kern w:val="1"/>
          <w:sz w:val="21"/>
          <w:szCs w:val="21"/>
          <w:lang w:eastAsia="ar-SA"/>
        </w:rPr>
        <w:t>…………………………………………………………………………</w:t>
      </w:r>
    </w:p>
    <w:p w:rsidR="002D26B4" w:rsidRPr="002D26B4" w:rsidRDefault="002D26B4" w:rsidP="002D26B4">
      <w:pPr>
        <w:widowControl w:val="0"/>
        <w:suppressAutoHyphens/>
        <w:autoSpaceDE/>
        <w:autoSpaceDN/>
        <w:adjustRightInd/>
        <w:ind w:right="5953"/>
        <w:rPr>
          <w:i/>
          <w:kern w:val="1"/>
          <w:sz w:val="16"/>
          <w:szCs w:val="16"/>
          <w:lang w:eastAsia="ar-SA"/>
        </w:rPr>
      </w:pPr>
      <w:r w:rsidRPr="002D26B4">
        <w:rPr>
          <w:i/>
          <w:kern w:val="1"/>
          <w:sz w:val="16"/>
          <w:szCs w:val="16"/>
          <w:lang w:eastAsia="ar-SA"/>
        </w:rPr>
        <w:t>(pełna nazwa/firma, adres, w zależności od podmiotu: NIP/PESEL, KRS/</w:t>
      </w:r>
      <w:proofErr w:type="spellStart"/>
      <w:r w:rsidRPr="002D26B4">
        <w:rPr>
          <w:i/>
          <w:kern w:val="1"/>
          <w:sz w:val="16"/>
          <w:szCs w:val="16"/>
          <w:lang w:eastAsia="ar-SA"/>
        </w:rPr>
        <w:t>CEiDG</w:t>
      </w:r>
      <w:proofErr w:type="spellEnd"/>
      <w:r w:rsidRPr="002D26B4">
        <w:rPr>
          <w:i/>
          <w:kern w:val="1"/>
          <w:sz w:val="16"/>
          <w:szCs w:val="16"/>
          <w:lang w:eastAsia="ar-SA"/>
        </w:rPr>
        <w:t>)</w:t>
      </w:r>
    </w:p>
    <w:p w:rsidR="002D26B4" w:rsidRPr="002D26B4" w:rsidRDefault="002D26B4" w:rsidP="002D26B4">
      <w:pPr>
        <w:widowControl w:val="0"/>
        <w:suppressAutoHyphens/>
        <w:autoSpaceDE/>
        <w:autoSpaceDN/>
        <w:adjustRightInd/>
        <w:spacing w:line="480" w:lineRule="auto"/>
        <w:rPr>
          <w:kern w:val="1"/>
          <w:sz w:val="21"/>
          <w:szCs w:val="21"/>
          <w:u w:val="single"/>
          <w:lang w:eastAsia="ar-SA"/>
        </w:rPr>
      </w:pPr>
      <w:r w:rsidRPr="002D26B4">
        <w:rPr>
          <w:kern w:val="1"/>
          <w:sz w:val="21"/>
          <w:szCs w:val="21"/>
          <w:u w:val="single"/>
          <w:lang w:eastAsia="ar-SA"/>
        </w:rPr>
        <w:t>reprezentowany przez:</w:t>
      </w:r>
    </w:p>
    <w:p w:rsidR="002D26B4" w:rsidRPr="002D26B4" w:rsidRDefault="002D26B4" w:rsidP="002D26B4">
      <w:pPr>
        <w:widowControl w:val="0"/>
        <w:suppressAutoHyphens/>
        <w:autoSpaceDE/>
        <w:autoSpaceDN/>
        <w:adjustRightInd/>
        <w:spacing w:line="480" w:lineRule="auto"/>
        <w:ind w:right="5954"/>
        <w:rPr>
          <w:kern w:val="1"/>
          <w:sz w:val="21"/>
          <w:szCs w:val="21"/>
          <w:lang w:eastAsia="ar-SA"/>
        </w:rPr>
      </w:pPr>
      <w:r w:rsidRPr="002D26B4">
        <w:rPr>
          <w:kern w:val="1"/>
          <w:sz w:val="21"/>
          <w:szCs w:val="21"/>
          <w:lang w:eastAsia="ar-SA"/>
        </w:rPr>
        <w:t>……………………………………</w:t>
      </w:r>
      <w:bookmarkStart w:id="0" w:name="_GoBack"/>
      <w:bookmarkEnd w:id="0"/>
      <w:r w:rsidRPr="002D26B4">
        <w:rPr>
          <w:kern w:val="1"/>
          <w:sz w:val="21"/>
          <w:szCs w:val="21"/>
          <w:lang w:eastAsia="ar-SA"/>
        </w:rPr>
        <w:t>……………………………………</w:t>
      </w:r>
    </w:p>
    <w:p w:rsidR="006D30B4" w:rsidRPr="0019307E" w:rsidRDefault="002D26B4" w:rsidP="002D26B4">
      <w:pPr>
        <w:jc w:val="both"/>
        <w:rPr>
          <w:color w:val="000000" w:themeColor="text1"/>
          <w:sz w:val="20"/>
        </w:rPr>
      </w:pPr>
      <w:r w:rsidRPr="002D26B4">
        <w:rPr>
          <w:i/>
          <w:kern w:val="1"/>
          <w:sz w:val="16"/>
          <w:szCs w:val="16"/>
          <w:lang w:eastAsia="ar-SA"/>
        </w:rPr>
        <w:t>(imię, nazwisko, stanowisko/podstawa do reprezentacji)</w:t>
      </w:r>
    </w:p>
    <w:p w:rsidR="006D30B4" w:rsidRDefault="006D30B4" w:rsidP="006D30B4">
      <w:pPr>
        <w:jc w:val="both"/>
        <w:rPr>
          <w:sz w:val="20"/>
        </w:rPr>
      </w:pPr>
    </w:p>
    <w:p w:rsidR="006D30B4" w:rsidRPr="003161F7" w:rsidRDefault="006D30B4" w:rsidP="006D30B4">
      <w:pPr>
        <w:jc w:val="both"/>
        <w:rPr>
          <w:sz w:val="20"/>
        </w:rPr>
      </w:pPr>
    </w:p>
    <w:p w:rsidR="006D30B4" w:rsidRDefault="006D30B4" w:rsidP="006D30B4">
      <w:pPr>
        <w:jc w:val="both"/>
        <w:rPr>
          <w:sz w:val="22"/>
          <w:szCs w:val="22"/>
        </w:rPr>
      </w:pPr>
      <w:r>
        <w:rPr>
          <w:sz w:val="22"/>
          <w:szCs w:val="22"/>
        </w:rPr>
        <w:t>Nawiązując do ogłoszenia</w:t>
      </w:r>
      <w:r w:rsidRPr="00817002">
        <w:rPr>
          <w:sz w:val="22"/>
          <w:szCs w:val="22"/>
        </w:rPr>
        <w:t xml:space="preserve"> </w:t>
      </w:r>
      <w:r w:rsidRPr="00615BF0">
        <w:rPr>
          <w:sz w:val="22"/>
          <w:szCs w:val="22"/>
        </w:rPr>
        <w:t>o udzielenie zamówienia publicznego prowadzonego w trybie podstawo</w:t>
      </w:r>
      <w:r>
        <w:rPr>
          <w:sz w:val="22"/>
          <w:szCs w:val="22"/>
        </w:rPr>
        <w:t>wym, na podstawie art. 275 pkt 1</w:t>
      </w:r>
      <w:r w:rsidRPr="00615BF0">
        <w:rPr>
          <w:sz w:val="22"/>
          <w:szCs w:val="22"/>
        </w:rPr>
        <w:t>) ustawy z dnia 11 września 2019 roku Prawo zamówień publicznych</w:t>
      </w:r>
      <w:r w:rsidRPr="00817002">
        <w:rPr>
          <w:sz w:val="22"/>
          <w:szCs w:val="22"/>
        </w:rPr>
        <w:t xml:space="preserve"> na:</w:t>
      </w:r>
    </w:p>
    <w:p w:rsidR="006D30B4" w:rsidRPr="00811C45" w:rsidRDefault="006D30B4" w:rsidP="006D30B4">
      <w:pPr>
        <w:jc w:val="both"/>
        <w:rPr>
          <w:sz w:val="10"/>
          <w:szCs w:val="10"/>
        </w:rPr>
      </w:pPr>
    </w:p>
    <w:p w:rsidR="006D30B4" w:rsidRPr="00817002" w:rsidRDefault="006D30B4" w:rsidP="006D30B4">
      <w:pPr>
        <w:jc w:val="both"/>
        <w:rPr>
          <w:sz w:val="4"/>
          <w:szCs w:val="4"/>
        </w:rPr>
      </w:pPr>
    </w:p>
    <w:p w:rsidR="002D26B4" w:rsidRDefault="002D26B4" w:rsidP="002D26B4">
      <w:pPr>
        <w:jc w:val="center"/>
        <w:rPr>
          <w:b/>
          <w:sz w:val="22"/>
          <w:szCs w:val="22"/>
        </w:rPr>
      </w:pPr>
      <w:r w:rsidRPr="00086BDA">
        <w:rPr>
          <w:b/>
          <w:sz w:val="22"/>
          <w:szCs w:val="22"/>
        </w:rPr>
        <w:t xml:space="preserve">sprzedaż i dostawę </w:t>
      </w:r>
      <w:r w:rsidRPr="00DB4B42">
        <w:rPr>
          <w:b/>
          <w:sz w:val="22"/>
          <w:szCs w:val="22"/>
        </w:rPr>
        <w:t>materiałów medycznych i odzieży medycznej, środków ochrony indywidualnej, papierów rejestrujących, akcesoriów do identyfikacji osób i higieny pacjenta, serwet ochronnych, mat dekontaminacyjnych, pokrowców na zwłoki, termometrów dla potrzeb Szpitala Specjalistycznego im. Edmunda Biernackiego w Mielcu</w:t>
      </w:r>
      <w:r w:rsidRPr="00086BDA">
        <w:rPr>
          <w:b/>
          <w:sz w:val="22"/>
          <w:szCs w:val="22"/>
        </w:rPr>
        <w:t>, znak Sz</w:t>
      </w:r>
      <w:r>
        <w:rPr>
          <w:b/>
          <w:sz w:val="22"/>
          <w:szCs w:val="22"/>
        </w:rPr>
        <w:t>S</w:t>
      </w:r>
      <w:r w:rsidRPr="00086BDA">
        <w:rPr>
          <w:b/>
          <w:sz w:val="22"/>
          <w:szCs w:val="22"/>
        </w:rPr>
        <w:t>.ZP.2</w:t>
      </w:r>
      <w:r>
        <w:rPr>
          <w:b/>
          <w:sz w:val="22"/>
          <w:szCs w:val="22"/>
        </w:rPr>
        <w:t>6</w:t>
      </w:r>
      <w:r w:rsidRPr="00086BDA">
        <w:rPr>
          <w:b/>
          <w:sz w:val="22"/>
          <w:szCs w:val="22"/>
        </w:rPr>
        <w:t>1.</w:t>
      </w:r>
      <w:r>
        <w:rPr>
          <w:b/>
          <w:sz w:val="22"/>
          <w:szCs w:val="22"/>
        </w:rPr>
        <w:t>7</w:t>
      </w:r>
      <w:r w:rsidRPr="00086BDA">
        <w:rPr>
          <w:b/>
          <w:sz w:val="22"/>
          <w:szCs w:val="22"/>
        </w:rPr>
        <w:t>.</w:t>
      </w:r>
      <w:r>
        <w:rPr>
          <w:b/>
          <w:sz w:val="22"/>
          <w:szCs w:val="22"/>
        </w:rPr>
        <w:t>2026</w:t>
      </w:r>
    </w:p>
    <w:p w:rsidR="006D30B4" w:rsidRPr="00811C45" w:rsidRDefault="006D30B4" w:rsidP="006D30B4">
      <w:pPr>
        <w:jc w:val="center"/>
        <w:rPr>
          <w:sz w:val="10"/>
          <w:szCs w:val="10"/>
        </w:rPr>
      </w:pPr>
    </w:p>
    <w:p w:rsidR="006D30B4" w:rsidRPr="00817002" w:rsidRDefault="006D30B4" w:rsidP="006D30B4">
      <w:pPr>
        <w:jc w:val="both"/>
        <w:rPr>
          <w:sz w:val="4"/>
          <w:szCs w:val="4"/>
        </w:rPr>
      </w:pPr>
    </w:p>
    <w:p w:rsidR="006D30B4" w:rsidRPr="00817002" w:rsidRDefault="006D30B4" w:rsidP="006D30B4">
      <w:pPr>
        <w:jc w:val="both"/>
        <w:rPr>
          <w:sz w:val="22"/>
          <w:szCs w:val="22"/>
        </w:rPr>
      </w:pPr>
      <w:r w:rsidRPr="00817002">
        <w:rPr>
          <w:sz w:val="22"/>
          <w:szCs w:val="22"/>
        </w:rPr>
        <w:t>oferujemy realizację w/w Przedmiotu Zamówienia:</w:t>
      </w:r>
    </w:p>
    <w:p w:rsidR="006D30B4" w:rsidRPr="00817002" w:rsidRDefault="006D30B4" w:rsidP="006D30B4">
      <w:pPr>
        <w:jc w:val="both"/>
        <w:rPr>
          <w:sz w:val="20"/>
        </w:rPr>
      </w:pPr>
    </w:p>
    <w:p w:rsidR="006D30B4" w:rsidRPr="00817002" w:rsidRDefault="006D30B4" w:rsidP="006D30B4">
      <w:pPr>
        <w:jc w:val="both"/>
        <w:rPr>
          <w:sz w:val="20"/>
        </w:rPr>
      </w:pPr>
    </w:p>
    <w:p w:rsidR="006D30B4" w:rsidRDefault="006D30B4" w:rsidP="006D30B4">
      <w:pPr>
        <w:pStyle w:val="Tekstpodstawowy"/>
      </w:pPr>
      <w:r>
        <w:t xml:space="preserve">GRUPA </w:t>
      </w:r>
      <w:r w:rsidR="002D26B4">
        <w:t>22</w:t>
      </w:r>
    </w:p>
    <w:tbl>
      <w:tblPr>
        <w:tblW w:w="9806" w:type="dxa"/>
        <w:tblInd w:w="-56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943"/>
        <w:gridCol w:w="1026"/>
        <w:gridCol w:w="830"/>
        <w:gridCol w:w="714"/>
        <w:gridCol w:w="427"/>
        <w:gridCol w:w="794"/>
        <w:gridCol w:w="876"/>
        <w:gridCol w:w="625"/>
        <w:gridCol w:w="790"/>
        <w:gridCol w:w="887"/>
        <w:gridCol w:w="884"/>
        <w:gridCol w:w="1010"/>
      </w:tblGrid>
      <w:tr w:rsidR="002D26B4" w:rsidRPr="00E54C71" w:rsidTr="007B1450">
        <w:trPr>
          <w:trHeight w:val="195"/>
        </w:trPr>
        <w:tc>
          <w:tcPr>
            <w:tcW w:w="944" w:type="dxa"/>
            <w:vMerge w:val="restart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vAlign w:val="center"/>
          </w:tcPr>
          <w:p w:rsidR="002D26B4" w:rsidRPr="00E54C71" w:rsidRDefault="002D26B4" w:rsidP="007B1450">
            <w:pPr>
              <w:jc w:val="center"/>
              <w:rPr>
                <w:color w:val="000000" w:themeColor="text1"/>
                <w:sz w:val="14"/>
                <w:szCs w:val="14"/>
              </w:rPr>
            </w:pPr>
            <w:r w:rsidRPr="00E54C71">
              <w:rPr>
                <w:color w:val="000000" w:themeColor="text1"/>
                <w:sz w:val="14"/>
                <w:szCs w:val="14"/>
              </w:rPr>
              <w:t>L.p.</w:t>
            </w:r>
          </w:p>
          <w:p w:rsidR="002D26B4" w:rsidRPr="00E54C71" w:rsidRDefault="002D26B4" w:rsidP="007B1450">
            <w:pPr>
              <w:jc w:val="center"/>
              <w:rPr>
                <w:color w:val="000000" w:themeColor="text1"/>
                <w:sz w:val="14"/>
                <w:szCs w:val="14"/>
              </w:rPr>
            </w:pPr>
            <w:r w:rsidRPr="00E54C71">
              <w:rPr>
                <w:color w:val="000000" w:themeColor="text1"/>
                <w:sz w:val="14"/>
                <w:szCs w:val="14"/>
              </w:rPr>
              <w:t>Asortyment</w:t>
            </w:r>
          </w:p>
        </w:tc>
        <w:tc>
          <w:tcPr>
            <w:tcW w:w="1026" w:type="dxa"/>
            <w:vMerge w:val="restart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vAlign w:val="center"/>
          </w:tcPr>
          <w:p w:rsidR="002D26B4" w:rsidRPr="00E54C71" w:rsidRDefault="002D26B4" w:rsidP="007B1450">
            <w:pPr>
              <w:jc w:val="center"/>
              <w:rPr>
                <w:color w:val="000000" w:themeColor="text1"/>
                <w:sz w:val="14"/>
                <w:szCs w:val="14"/>
              </w:rPr>
            </w:pPr>
            <w:r w:rsidRPr="00E54C71">
              <w:rPr>
                <w:color w:val="000000" w:themeColor="text1"/>
                <w:sz w:val="14"/>
                <w:szCs w:val="14"/>
              </w:rPr>
              <w:t>Nazwa handlowa, w</w:t>
            </w:r>
            <w:r>
              <w:rPr>
                <w:color w:val="000000" w:themeColor="text1"/>
                <w:sz w:val="14"/>
                <w:szCs w:val="14"/>
              </w:rPr>
              <w:t>ymiar jedn. wielkość opakowania</w:t>
            </w:r>
          </w:p>
        </w:tc>
        <w:tc>
          <w:tcPr>
            <w:tcW w:w="830" w:type="dxa"/>
            <w:vMerge w:val="restart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vAlign w:val="center"/>
          </w:tcPr>
          <w:p w:rsidR="002D26B4" w:rsidRPr="00E54C71" w:rsidRDefault="002D26B4" w:rsidP="007B1450">
            <w:pPr>
              <w:jc w:val="center"/>
              <w:rPr>
                <w:color w:val="000000" w:themeColor="text1"/>
                <w:sz w:val="14"/>
                <w:szCs w:val="14"/>
              </w:rPr>
            </w:pPr>
            <w:r w:rsidRPr="00E54C71">
              <w:rPr>
                <w:color w:val="000000" w:themeColor="text1"/>
                <w:sz w:val="14"/>
                <w:szCs w:val="14"/>
              </w:rPr>
              <w:t>Numer katalogowy</w:t>
            </w:r>
          </w:p>
        </w:tc>
        <w:tc>
          <w:tcPr>
            <w:tcW w:w="71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2D26B4" w:rsidRPr="00E54C71" w:rsidRDefault="002D26B4" w:rsidP="007B1450">
            <w:pPr>
              <w:snapToGrid w:val="0"/>
              <w:jc w:val="center"/>
              <w:rPr>
                <w:color w:val="000000" w:themeColor="text1"/>
                <w:sz w:val="14"/>
                <w:szCs w:val="14"/>
              </w:rPr>
            </w:pPr>
            <w:r w:rsidRPr="00E54C71">
              <w:rPr>
                <w:color w:val="000000" w:themeColor="text1"/>
                <w:sz w:val="14"/>
                <w:szCs w:val="14"/>
              </w:rPr>
              <w:t>Producent</w:t>
            </w:r>
          </w:p>
        </w:tc>
        <w:tc>
          <w:tcPr>
            <w:tcW w:w="427" w:type="dxa"/>
            <w:vMerge w:val="restart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vAlign w:val="center"/>
          </w:tcPr>
          <w:p w:rsidR="002D26B4" w:rsidRPr="00E54C71" w:rsidRDefault="002D26B4" w:rsidP="007B1450">
            <w:pPr>
              <w:jc w:val="center"/>
              <w:rPr>
                <w:color w:val="000000" w:themeColor="text1"/>
                <w:sz w:val="14"/>
                <w:szCs w:val="14"/>
              </w:rPr>
            </w:pPr>
            <w:r w:rsidRPr="00E54C71">
              <w:rPr>
                <w:color w:val="000000" w:themeColor="text1"/>
                <w:sz w:val="14"/>
                <w:szCs w:val="14"/>
              </w:rPr>
              <w:t>J.m.</w:t>
            </w:r>
          </w:p>
        </w:tc>
        <w:tc>
          <w:tcPr>
            <w:tcW w:w="794" w:type="dxa"/>
            <w:vMerge w:val="restart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vAlign w:val="center"/>
          </w:tcPr>
          <w:p w:rsidR="002D26B4" w:rsidRPr="00E54C71" w:rsidRDefault="002D26B4" w:rsidP="007B1450">
            <w:pPr>
              <w:jc w:val="center"/>
              <w:rPr>
                <w:color w:val="000000" w:themeColor="text1"/>
                <w:sz w:val="14"/>
                <w:szCs w:val="14"/>
              </w:rPr>
            </w:pPr>
            <w:r w:rsidRPr="00E54C71">
              <w:rPr>
                <w:color w:val="000000" w:themeColor="text1"/>
                <w:sz w:val="14"/>
                <w:szCs w:val="14"/>
              </w:rPr>
              <w:t>Ilość</w:t>
            </w:r>
          </w:p>
        </w:tc>
        <w:tc>
          <w:tcPr>
            <w:tcW w:w="22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2D26B4" w:rsidRPr="00E54C71" w:rsidRDefault="002D26B4" w:rsidP="007B1450">
            <w:pPr>
              <w:jc w:val="center"/>
              <w:rPr>
                <w:color w:val="000000" w:themeColor="text1"/>
                <w:sz w:val="14"/>
                <w:szCs w:val="14"/>
              </w:rPr>
            </w:pPr>
            <w:r w:rsidRPr="00E54C71">
              <w:rPr>
                <w:color w:val="000000" w:themeColor="text1"/>
                <w:sz w:val="14"/>
                <w:szCs w:val="14"/>
              </w:rPr>
              <w:t>Cena jednostkowa</w:t>
            </w:r>
          </w:p>
        </w:tc>
        <w:tc>
          <w:tcPr>
            <w:tcW w:w="27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2D26B4" w:rsidRPr="00E54C71" w:rsidRDefault="002D26B4" w:rsidP="007B1450">
            <w:pPr>
              <w:jc w:val="center"/>
              <w:rPr>
                <w:color w:val="000000" w:themeColor="text1"/>
                <w:sz w:val="14"/>
                <w:szCs w:val="14"/>
              </w:rPr>
            </w:pPr>
            <w:r w:rsidRPr="00E54C71">
              <w:rPr>
                <w:color w:val="000000" w:themeColor="text1"/>
                <w:sz w:val="14"/>
                <w:szCs w:val="14"/>
              </w:rPr>
              <w:t>Wartość</w:t>
            </w:r>
          </w:p>
        </w:tc>
      </w:tr>
      <w:tr w:rsidR="002D26B4" w:rsidRPr="00E54C71" w:rsidTr="007B1450">
        <w:trPr>
          <w:trHeight w:val="942"/>
        </w:trPr>
        <w:tc>
          <w:tcPr>
            <w:tcW w:w="944" w:type="dxa"/>
            <w:vMerge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2D26B4" w:rsidRPr="00E54C71" w:rsidRDefault="002D26B4" w:rsidP="007B1450">
            <w:pPr>
              <w:snapToGrid w:val="0"/>
              <w:jc w:val="center"/>
              <w:rPr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1026" w:type="dxa"/>
            <w:vMerge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2D26B4" w:rsidRPr="00E54C71" w:rsidRDefault="002D26B4" w:rsidP="007B1450">
            <w:pPr>
              <w:snapToGrid w:val="0"/>
              <w:jc w:val="center"/>
              <w:rPr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830" w:type="dxa"/>
            <w:vMerge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2D26B4" w:rsidRPr="00E54C71" w:rsidRDefault="002D26B4" w:rsidP="007B1450">
            <w:pPr>
              <w:snapToGrid w:val="0"/>
              <w:jc w:val="center"/>
              <w:rPr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71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26B4" w:rsidRPr="00E54C71" w:rsidRDefault="002D26B4" w:rsidP="007B1450">
            <w:pPr>
              <w:snapToGrid w:val="0"/>
              <w:jc w:val="center"/>
              <w:rPr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27" w:type="dxa"/>
            <w:vMerge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2D26B4" w:rsidRPr="00E54C71" w:rsidRDefault="002D26B4" w:rsidP="007B1450">
            <w:pPr>
              <w:snapToGrid w:val="0"/>
              <w:jc w:val="center"/>
              <w:rPr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794" w:type="dxa"/>
            <w:vMerge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2D26B4" w:rsidRPr="00E54C71" w:rsidRDefault="002D26B4" w:rsidP="007B1450">
            <w:pPr>
              <w:snapToGrid w:val="0"/>
              <w:jc w:val="center"/>
              <w:rPr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2D26B4" w:rsidRPr="00E54C71" w:rsidRDefault="002D26B4" w:rsidP="007B1450">
            <w:pPr>
              <w:jc w:val="center"/>
              <w:rPr>
                <w:color w:val="000000" w:themeColor="text1"/>
                <w:sz w:val="14"/>
                <w:szCs w:val="14"/>
              </w:rPr>
            </w:pPr>
            <w:r w:rsidRPr="00E54C71">
              <w:rPr>
                <w:color w:val="000000" w:themeColor="text1"/>
                <w:sz w:val="14"/>
                <w:szCs w:val="14"/>
              </w:rPr>
              <w:t>netto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2D26B4" w:rsidRPr="00E54C71" w:rsidRDefault="002D26B4" w:rsidP="007B1450">
            <w:pPr>
              <w:jc w:val="center"/>
              <w:rPr>
                <w:color w:val="000000" w:themeColor="text1"/>
                <w:sz w:val="14"/>
                <w:szCs w:val="14"/>
              </w:rPr>
            </w:pPr>
            <w:r w:rsidRPr="00E54C71">
              <w:rPr>
                <w:color w:val="000000" w:themeColor="text1"/>
                <w:sz w:val="14"/>
                <w:szCs w:val="14"/>
              </w:rPr>
              <w:t>VAT</w:t>
            </w:r>
          </w:p>
          <w:p w:rsidR="002D26B4" w:rsidRPr="00E54C71" w:rsidRDefault="002D26B4" w:rsidP="007B1450">
            <w:pPr>
              <w:jc w:val="center"/>
              <w:rPr>
                <w:color w:val="000000" w:themeColor="text1"/>
                <w:sz w:val="14"/>
                <w:szCs w:val="14"/>
              </w:rPr>
            </w:pPr>
            <w:r w:rsidRPr="00E54C71">
              <w:rPr>
                <w:color w:val="000000" w:themeColor="text1"/>
                <w:sz w:val="14"/>
                <w:szCs w:val="14"/>
              </w:rPr>
              <w:t>%</w:t>
            </w:r>
          </w:p>
        </w:tc>
        <w:tc>
          <w:tcPr>
            <w:tcW w:w="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2D26B4" w:rsidRPr="00E54C71" w:rsidRDefault="002D26B4" w:rsidP="007B1450">
            <w:pPr>
              <w:jc w:val="center"/>
              <w:rPr>
                <w:color w:val="000000" w:themeColor="text1"/>
                <w:sz w:val="14"/>
                <w:szCs w:val="14"/>
              </w:rPr>
            </w:pPr>
            <w:r w:rsidRPr="00E54C71">
              <w:rPr>
                <w:color w:val="000000" w:themeColor="text1"/>
                <w:sz w:val="14"/>
                <w:szCs w:val="14"/>
              </w:rPr>
              <w:t>brutto</w:t>
            </w:r>
          </w:p>
        </w:tc>
        <w:tc>
          <w:tcPr>
            <w:tcW w:w="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2D26B4" w:rsidRPr="00E54C71" w:rsidRDefault="002D26B4" w:rsidP="007B1450">
            <w:pPr>
              <w:jc w:val="center"/>
              <w:rPr>
                <w:color w:val="000000" w:themeColor="text1"/>
                <w:sz w:val="14"/>
                <w:szCs w:val="14"/>
              </w:rPr>
            </w:pPr>
            <w:r w:rsidRPr="00E54C71">
              <w:rPr>
                <w:color w:val="000000" w:themeColor="text1"/>
                <w:sz w:val="14"/>
                <w:szCs w:val="14"/>
              </w:rPr>
              <w:t>netto</w:t>
            </w:r>
          </w:p>
          <w:p w:rsidR="002D26B4" w:rsidRPr="00E54C71" w:rsidRDefault="002D26B4" w:rsidP="007B1450">
            <w:pPr>
              <w:jc w:val="center"/>
              <w:rPr>
                <w:color w:val="000000" w:themeColor="text1"/>
                <w:sz w:val="14"/>
                <w:szCs w:val="14"/>
              </w:rPr>
            </w:pPr>
            <w:r w:rsidRPr="00E54C71">
              <w:rPr>
                <w:color w:val="000000" w:themeColor="text1"/>
                <w:sz w:val="14"/>
                <w:szCs w:val="14"/>
              </w:rPr>
              <w:t>(kol. 5x6)</w:t>
            </w: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2D26B4" w:rsidRPr="00E54C71" w:rsidRDefault="002D26B4" w:rsidP="007B1450">
            <w:pPr>
              <w:jc w:val="center"/>
              <w:rPr>
                <w:color w:val="000000" w:themeColor="text1"/>
                <w:sz w:val="14"/>
                <w:szCs w:val="14"/>
              </w:rPr>
            </w:pPr>
            <w:r w:rsidRPr="00E54C71">
              <w:rPr>
                <w:color w:val="000000" w:themeColor="text1"/>
                <w:sz w:val="14"/>
                <w:szCs w:val="14"/>
              </w:rPr>
              <w:t>VAT</w:t>
            </w:r>
          </w:p>
          <w:p w:rsidR="002D26B4" w:rsidRPr="00E54C71" w:rsidRDefault="002D26B4" w:rsidP="007B1450">
            <w:pPr>
              <w:jc w:val="center"/>
              <w:rPr>
                <w:color w:val="000000" w:themeColor="text1"/>
                <w:sz w:val="14"/>
                <w:szCs w:val="14"/>
              </w:rPr>
            </w:pPr>
            <w:r w:rsidRPr="00E54C71">
              <w:rPr>
                <w:color w:val="000000" w:themeColor="text1"/>
                <w:sz w:val="14"/>
                <w:szCs w:val="14"/>
              </w:rPr>
              <w:t>zł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2D26B4" w:rsidRPr="00E54C71" w:rsidRDefault="002D26B4" w:rsidP="007B1450">
            <w:pPr>
              <w:jc w:val="center"/>
              <w:rPr>
                <w:color w:val="000000" w:themeColor="text1"/>
                <w:sz w:val="14"/>
                <w:szCs w:val="14"/>
              </w:rPr>
            </w:pPr>
            <w:r w:rsidRPr="00E54C71">
              <w:rPr>
                <w:color w:val="000000" w:themeColor="text1"/>
                <w:sz w:val="14"/>
                <w:szCs w:val="14"/>
              </w:rPr>
              <w:t>brutto</w:t>
            </w:r>
          </w:p>
          <w:p w:rsidR="002D26B4" w:rsidRPr="00E54C71" w:rsidRDefault="002D26B4" w:rsidP="007B1450">
            <w:pPr>
              <w:jc w:val="center"/>
              <w:rPr>
                <w:color w:val="000000" w:themeColor="text1"/>
                <w:sz w:val="14"/>
                <w:szCs w:val="14"/>
              </w:rPr>
            </w:pPr>
            <w:r w:rsidRPr="00E54C71">
              <w:rPr>
                <w:color w:val="000000" w:themeColor="text1"/>
                <w:sz w:val="14"/>
                <w:szCs w:val="14"/>
              </w:rPr>
              <w:t>(kol. 9+10)</w:t>
            </w:r>
          </w:p>
        </w:tc>
      </w:tr>
      <w:tr w:rsidR="002D26B4" w:rsidRPr="00E54C71" w:rsidTr="007B1450">
        <w:trPr>
          <w:trHeight w:val="195"/>
        </w:trPr>
        <w:tc>
          <w:tcPr>
            <w:tcW w:w="944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2D26B4" w:rsidRPr="00E54C71" w:rsidRDefault="002D26B4" w:rsidP="007B1450">
            <w:pPr>
              <w:jc w:val="center"/>
              <w:rPr>
                <w:color w:val="000000" w:themeColor="text1"/>
                <w:sz w:val="14"/>
                <w:szCs w:val="14"/>
              </w:rPr>
            </w:pPr>
            <w:r w:rsidRPr="00E54C71">
              <w:rPr>
                <w:color w:val="000000" w:themeColor="text1"/>
                <w:sz w:val="14"/>
                <w:szCs w:val="14"/>
              </w:rPr>
              <w:t>1</w:t>
            </w:r>
          </w:p>
        </w:tc>
        <w:tc>
          <w:tcPr>
            <w:tcW w:w="1026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2D26B4" w:rsidRPr="00E54C71" w:rsidRDefault="002D26B4" w:rsidP="007B1450">
            <w:pPr>
              <w:jc w:val="center"/>
              <w:rPr>
                <w:color w:val="000000" w:themeColor="text1"/>
                <w:sz w:val="14"/>
                <w:szCs w:val="14"/>
              </w:rPr>
            </w:pPr>
            <w:r w:rsidRPr="00E54C71">
              <w:rPr>
                <w:color w:val="000000" w:themeColor="text1"/>
                <w:sz w:val="14"/>
                <w:szCs w:val="14"/>
              </w:rPr>
              <w:t>2</w:t>
            </w:r>
          </w:p>
        </w:tc>
        <w:tc>
          <w:tcPr>
            <w:tcW w:w="1543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2D26B4" w:rsidRPr="00E54C71" w:rsidRDefault="002D26B4" w:rsidP="007B1450">
            <w:pPr>
              <w:jc w:val="center"/>
              <w:rPr>
                <w:color w:val="000000" w:themeColor="text1"/>
                <w:sz w:val="14"/>
                <w:szCs w:val="14"/>
              </w:rPr>
            </w:pPr>
            <w:r w:rsidRPr="00E54C71">
              <w:rPr>
                <w:color w:val="000000" w:themeColor="text1"/>
                <w:sz w:val="14"/>
                <w:szCs w:val="14"/>
              </w:rPr>
              <w:t>3</w:t>
            </w:r>
          </w:p>
        </w:tc>
        <w:tc>
          <w:tcPr>
            <w:tcW w:w="427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2D26B4" w:rsidRPr="00E54C71" w:rsidRDefault="002D26B4" w:rsidP="007B1450">
            <w:pPr>
              <w:jc w:val="center"/>
              <w:rPr>
                <w:color w:val="000000" w:themeColor="text1"/>
                <w:sz w:val="14"/>
                <w:szCs w:val="14"/>
              </w:rPr>
            </w:pPr>
            <w:r w:rsidRPr="00E54C71">
              <w:rPr>
                <w:color w:val="000000" w:themeColor="text1"/>
                <w:sz w:val="14"/>
                <w:szCs w:val="14"/>
              </w:rPr>
              <w:t>4</w:t>
            </w:r>
          </w:p>
        </w:tc>
        <w:tc>
          <w:tcPr>
            <w:tcW w:w="794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2D26B4" w:rsidRPr="00E54C71" w:rsidRDefault="002D26B4" w:rsidP="007B1450">
            <w:pPr>
              <w:jc w:val="center"/>
              <w:rPr>
                <w:color w:val="000000" w:themeColor="text1"/>
                <w:sz w:val="14"/>
                <w:szCs w:val="14"/>
              </w:rPr>
            </w:pPr>
            <w:r w:rsidRPr="00E54C71">
              <w:rPr>
                <w:color w:val="000000" w:themeColor="text1"/>
                <w:sz w:val="14"/>
                <w:szCs w:val="14"/>
              </w:rPr>
              <w:t>5</w:t>
            </w:r>
          </w:p>
        </w:tc>
        <w:tc>
          <w:tcPr>
            <w:tcW w:w="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2D26B4" w:rsidRPr="00E54C71" w:rsidRDefault="002D26B4" w:rsidP="007B1450">
            <w:pPr>
              <w:jc w:val="center"/>
              <w:rPr>
                <w:color w:val="000000" w:themeColor="text1"/>
                <w:sz w:val="14"/>
                <w:szCs w:val="14"/>
              </w:rPr>
            </w:pPr>
            <w:r w:rsidRPr="00E54C71">
              <w:rPr>
                <w:color w:val="000000" w:themeColor="text1"/>
                <w:sz w:val="14"/>
                <w:szCs w:val="14"/>
              </w:rPr>
              <w:t>6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2D26B4" w:rsidRPr="00E54C71" w:rsidRDefault="002D26B4" w:rsidP="007B1450">
            <w:pPr>
              <w:jc w:val="center"/>
              <w:rPr>
                <w:color w:val="000000" w:themeColor="text1"/>
                <w:sz w:val="14"/>
                <w:szCs w:val="14"/>
              </w:rPr>
            </w:pPr>
            <w:r w:rsidRPr="00E54C71">
              <w:rPr>
                <w:color w:val="000000" w:themeColor="text1"/>
                <w:sz w:val="14"/>
                <w:szCs w:val="14"/>
              </w:rPr>
              <w:t>7</w:t>
            </w:r>
          </w:p>
        </w:tc>
        <w:tc>
          <w:tcPr>
            <w:tcW w:w="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2D26B4" w:rsidRPr="00E54C71" w:rsidRDefault="002D26B4" w:rsidP="007B1450">
            <w:pPr>
              <w:jc w:val="center"/>
              <w:rPr>
                <w:color w:val="000000" w:themeColor="text1"/>
                <w:sz w:val="14"/>
                <w:szCs w:val="14"/>
              </w:rPr>
            </w:pPr>
            <w:r w:rsidRPr="00E54C71">
              <w:rPr>
                <w:color w:val="000000" w:themeColor="text1"/>
                <w:sz w:val="14"/>
                <w:szCs w:val="14"/>
              </w:rPr>
              <w:t>8</w:t>
            </w:r>
          </w:p>
        </w:tc>
        <w:tc>
          <w:tcPr>
            <w:tcW w:w="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2D26B4" w:rsidRPr="00E54C71" w:rsidRDefault="002D26B4" w:rsidP="007B1450">
            <w:pPr>
              <w:jc w:val="center"/>
              <w:rPr>
                <w:color w:val="000000" w:themeColor="text1"/>
                <w:sz w:val="14"/>
                <w:szCs w:val="14"/>
              </w:rPr>
            </w:pPr>
            <w:r w:rsidRPr="00E54C71">
              <w:rPr>
                <w:color w:val="000000" w:themeColor="text1"/>
                <w:sz w:val="14"/>
                <w:szCs w:val="14"/>
              </w:rPr>
              <w:t>9</w:t>
            </w: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2D26B4" w:rsidRPr="00E54C71" w:rsidRDefault="002D26B4" w:rsidP="007B1450">
            <w:pPr>
              <w:jc w:val="center"/>
              <w:rPr>
                <w:color w:val="000000" w:themeColor="text1"/>
                <w:sz w:val="14"/>
                <w:szCs w:val="14"/>
              </w:rPr>
            </w:pPr>
            <w:r w:rsidRPr="00E54C71">
              <w:rPr>
                <w:color w:val="000000" w:themeColor="text1"/>
                <w:sz w:val="14"/>
                <w:szCs w:val="14"/>
              </w:rPr>
              <w:t>10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2D26B4" w:rsidRPr="00E54C71" w:rsidRDefault="002D26B4" w:rsidP="007B1450">
            <w:pPr>
              <w:jc w:val="center"/>
              <w:rPr>
                <w:color w:val="000000" w:themeColor="text1"/>
                <w:sz w:val="14"/>
                <w:szCs w:val="14"/>
              </w:rPr>
            </w:pPr>
            <w:r w:rsidRPr="00E54C71">
              <w:rPr>
                <w:color w:val="000000" w:themeColor="text1"/>
                <w:sz w:val="14"/>
                <w:szCs w:val="14"/>
              </w:rPr>
              <w:t>11</w:t>
            </w:r>
          </w:p>
        </w:tc>
      </w:tr>
      <w:tr w:rsidR="002D26B4" w:rsidRPr="00E54C71" w:rsidTr="007B1450">
        <w:trPr>
          <w:trHeight w:val="853"/>
        </w:trPr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2D26B4" w:rsidRPr="00E54C71" w:rsidRDefault="002D26B4" w:rsidP="007B1450">
            <w:pPr>
              <w:snapToGrid w:val="0"/>
              <w:rPr>
                <w:color w:val="000000" w:themeColor="text1"/>
              </w:rPr>
            </w:pPr>
          </w:p>
          <w:p w:rsidR="002D26B4" w:rsidRPr="00E54C71" w:rsidRDefault="002D26B4" w:rsidP="007B1450">
            <w:pPr>
              <w:rPr>
                <w:color w:val="000000" w:themeColor="text1"/>
              </w:rPr>
            </w:pPr>
          </w:p>
          <w:p w:rsidR="002D26B4" w:rsidRPr="00E54C71" w:rsidRDefault="002D26B4" w:rsidP="007B1450">
            <w:pPr>
              <w:rPr>
                <w:color w:val="000000" w:themeColor="text1"/>
              </w:rPr>
            </w:pPr>
          </w:p>
        </w:tc>
        <w:tc>
          <w:tcPr>
            <w:tcW w:w="1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2D26B4" w:rsidRPr="00E54C71" w:rsidRDefault="002D26B4" w:rsidP="007B1450">
            <w:pPr>
              <w:snapToGrid w:val="0"/>
              <w:jc w:val="both"/>
              <w:rPr>
                <w:color w:val="000000" w:themeColor="text1"/>
              </w:rPr>
            </w:pP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2D26B4" w:rsidRPr="00E54C71" w:rsidRDefault="002D26B4" w:rsidP="007B1450">
            <w:pPr>
              <w:snapToGrid w:val="0"/>
              <w:jc w:val="both"/>
              <w:rPr>
                <w:color w:val="000000" w:themeColor="text1"/>
              </w:rPr>
            </w:pPr>
          </w:p>
        </w:tc>
        <w:tc>
          <w:tcPr>
            <w:tcW w:w="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26B4" w:rsidRPr="00E54C71" w:rsidRDefault="002D26B4" w:rsidP="007B1450">
            <w:pPr>
              <w:snapToGrid w:val="0"/>
              <w:jc w:val="both"/>
              <w:rPr>
                <w:color w:val="000000" w:themeColor="text1"/>
              </w:rPr>
            </w:pPr>
          </w:p>
        </w:tc>
        <w:tc>
          <w:tcPr>
            <w:tcW w:w="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2D26B4" w:rsidRPr="00E54C71" w:rsidRDefault="002D26B4" w:rsidP="007B1450">
            <w:pPr>
              <w:snapToGrid w:val="0"/>
              <w:jc w:val="both"/>
              <w:rPr>
                <w:color w:val="000000" w:themeColor="text1"/>
              </w:rPr>
            </w:pP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2D26B4" w:rsidRPr="00E54C71" w:rsidRDefault="002D26B4" w:rsidP="007B1450">
            <w:pPr>
              <w:snapToGrid w:val="0"/>
              <w:jc w:val="both"/>
              <w:rPr>
                <w:color w:val="000000" w:themeColor="text1"/>
              </w:rPr>
            </w:pPr>
          </w:p>
        </w:tc>
        <w:tc>
          <w:tcPr>
            <w:tcW w:w="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2D26B4" w:rsidRPr="00E54C71" w:rsidRDefault="002D26B4" w:rsidP="007B1450">
            <w:pPr>
              <w:snapToGrid w:val="0"/>
              <w:jc w:val="both"/>
              <w:rPr>
                <w:color w:val="000000" w:themeColor="text1"/>
              </w:rPr>
            </w:pP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2D26B4" w:rsidRPr="00E54C71" w:rsidRDefault="002D26B4" w:rsidP="007B1450">
            <w:pPr>
              <w:snapToGrid w:val="0"/>
              <w:jc w:val="both"/>
              <w:rPr>
                <w:color w:val="000000" w:themeColor="text1"/>
              </w:rPr>
            </w:pPr>
          </w:p>
        </w:tc>
        <w:tc>
          <w:tcPr>
            <w:tcW w:w="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2D26B4" w:rsidRPr="00E54C71" w:rsidRDefault="002D26B4" w:rsidP="007B1450">
            <w:pPr>
              <w:snapToGrid w:val="0"/>
              <w:jc w:val="both"/>
              <w:rPr>
                <w:color w:val="000000" w:themeColor="text1"/>
              </w:rPr>
            </w:pPr>
          </w:p>
        </w:tc>
        <w:tc>
          <w:tcPr>
            <w:tcW w:w="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2D26B4" w:rsidRPr="00E54C71" w:rsidRDefault="002D26B4" w:rsidP="007B1450">
            <w:pPr>
              <w:snapToGrid w:val="0"/>
              <w:jc w:val="both"/>
              <w:rPr>
                <w:color w:val="000000" w:themeColor="text1"/>
              </w:rPr>
            </w:pP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2D26B4" w:rsidRPr="00E54C71" w:rsidRDefault="002D26B4" w:rsidP="007B1450">
            <w:pPr>
              <w:snapToGrid w:val="0"/>
              <w:jc w:val="both"/>
              <w:rPr>
                <w:color w:val="000000" w:themeColor="text1"/>
              </w:rPr>
            </w:pP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D26B4" w:rsidRPr="00E54C71" w:rsidRDefault="002D26B4" w:rsidP="007B1450">
            <w:pPr>
              <w:snapToGrid w:val="0"/>
              <w:jc w:val="both"/>
              <w:rPr>
                <w:color w:val="000000" w:themeColor="text1"/>
              </w:rPr>
            </w:pPr>
          </w:p>
        </w:tc>
      </w:tr>
      <w:tr w:rsidR="002D26B4" w:rsidRPr="00E54C71" w:rsidTr="007B1450">
        <w:trPr>
          <w:trHeight w:val="286"/>
        </w:trPr>
        <w:tc>
          <w:tcPr>
            <w:tcW w:w="351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2D26B4" w:rsidRPr="00E54C71" w:rsidRDefault="002D26B4" w:rsidP="007B1450">
            <w:pPr>
              <w:snapToGrid w:val="0"/>
              <w:jc w:val="center"/>
              <w:rPr>
                <w:b/>
                <w:color w:val="000000" w:themeColor="text1"/>
              </w:rPr>
            </w:pPr>
            <w:r w:rsidRPr="00E54C71">
              <w:rPr>
                <w:b/>
                <w:color w:val="000000" w:themeColor="text1"/>
                <w:sz w:val="16"/>
                <w:szCs w:val="16"/>
              </w:rPr>
              <w:t>Całkowita wartość zamówienia</w:t>
            </w:r>
          </w:p>
        </w:tc>
        <w:tc>
          <w:tcPr>
            <w:tcW w:w="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2D26B4" w:rsidRPr="00E54C71" w:rsidRDefault="002D26B4" w:rsidP="007B1450">
            <w:pPr>
              <w:snapToGrid w:val="0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2D26B4" w:rsidRPr="00E54C71" w:rsidRDefault="002D26B4" w:rsidP="007B1450">
            <w:pPr>
              <w:snapToGrid w:val="0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2D26B4" w:rsidRPr="00E54C71" w:rsidRDefault="002D26B4" w:rsidP="007B1450">
            <w:pPr>
              <w:snapToGrid w:val="0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2D26B4" w:rsidRPr="00E54C71" w:rsidRDefault="002D26B4" w:rsidP="007B1450">
            <w:pPr>
              <w:snapToGrid w:val="0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2D26B4" w:rsidRPr="00E54C71" w:rsidRDefault="002D26B4" w:rsidP="007B1450">
            <w:pPr>
              <w:snapToGrid w:val="0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2D26B4" w:rsidRPr="00E54C71" w:rsidRDefault="002D26B4" w:rsidP="007B1450">
            <w:pPr>
              <w:snapToGrid w:val="0"/>
              <w:jc w:val="center"/>
              <w:rPr>
                <w:color w:val="000000" w:themeColor="text1"/>
                <w:sz w:val="14"/>
                <w:szCs w:val="14"/>
              </w:rPr>
            </w:pPr>
            <w:r w:rsidRPr="00E54C71">
              <w:rPr>
                <w:color w:val="000000" w:themeColor="text1"/>
                <w:sz w:val="14"/>
                <w:szCs w:val="14"/>
              </w:rPr>
              <w:t xml:space="preserve">suma </w:t>
            </w:r>
          </w:p>
          <w:p w:rsidR="002D26B4" w:rsidRPr="00E54C71" w:rsidRDefault="002D26B4" w:rsidP="007B1450">
            <w:pPr>
              <w:snapToGrid w:val="0"/>
              <w:jc w:val="center"/>
              <w:rPr>
                <w:color w:val="000000" w:themeColor="text1"/>
                <w:sz w:val="14"/>
                <w:szCs w:val="14"/>
              </w:rPr>
            </w:pPr>
            <w:r w:rsidRPr="00E54C71">
              <w:rPr>
                <w:color w:val="000000" w:themeColor="text1"/>
                <w:sz w:val="14"/>
                <w:szCs w:val="14"/>
              </w:rPr>
              <w:t>kolumna 9</w:t>
            </w: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2D26B4" w:rsidRPr="00E54C71" w:rsidRDefault="002D26B4" w:rsidP="007B1450">
            <w:pPr>
              <w:snapToGrid w:val="0"/>
              <w:jc w:val="center"/>
              <w:rPr>
                <w:color w:val="000000" w:themeColor="text1"/>
                <w:sz w:val="14"/>
                <w:szCs w:val="14"/>
              </w:rPr>
            </w:pPr>
            <w:r w:rsidRPr="00E54C71">
              <w:rPr>
                <w:color w:val="000000" w:themeColor="text1"/>
                <w:sz w:val="14"/>
                <w:szCs w:val="14"/>
              </w:rPr>
              <w:t xml:space="preserve">suma </w:t>
            </w:r>
          </w:p>
          <w:p w:rsidR="002D26B4" w:rsidRPr="00E54C71" w:rsidRDefault="002D26B4" w:rsidP="007B1450">
            <w:pPr>
              <w:snapToGrid w:val="0"/>
              <w:jc w:val="center"/>
              <w:rPr>
                <w:color w:val="000000" w:themeColor="text1"/>
              </w:rPr>
            </w:pPr>
            <w:r w:rsidRPr="00E54C71">
              <w:rPr>
                <w:color w:val="000000" w:themeColor="text1"/>
                <w:sz w:val="14"/>
                <w:szCs w:val="14"/>
              </w:rPr>
              <w:t>kolumna 10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D26B4" w:rsidRPr="00E54C71" w:rsidRDefault="002D26B4" w:rsidP="007B1450">
            <w:pPr>
              <w:snapToGrid w:val="0"/>
              <w:jc w:val="center"/>
              <w:rPr>
                <w:color w:val="000000" w:themeColor="text1"/>
                <w:sz w:val="14"/>
                <w:szCs w:val="14"/>
              </w:rPr>
            </w:pPr>
            <w:r w:rsidRPr="00E54C71">
              <w:rPr>
                <w:color w:val="000000" w:themeColor="text1"/>
                <w:sz w:val="14"/>
                <w:szCs w:val="14"/>
              </w:rPr>
              <w:t xml:space="preserve">suma </w:t>
            </w:r>
          </w:p>
          <w:p w:rsidR="002D26B4" w:rsidRPr="00E54C71" w:rsidRDefault="002D26B4" w:rsidP="007B1450">
            <w:pPr>
              <w:snapToGrid w:val="0"/>
              <w:jc w:val="center"/>
              <w:rPr>
                <w:color w:val="000000" w:themeColor="text1"/>
              </w:rPr>
            </w:pPr>
            <w:r w:rsidRPr="00E54C71">
              <w:rPr>
                <w:color w:val="000000" w:themeColor="text1"/>
                <w:sz w:val="14"/>
                <w:szCs w:val="14"/>
              </w:rPr>
              <w:t>kolumna 11</w:t>
            </w:r>
          </w:p>
        </w:tc>
      </w:tr>
    </w:tbl>
    <w:p w:rsidR="006D30B4" w:rsidRDefault="006D30B4" w:rsidP="006D30B4">
      <w:pPr>
        <w:rPr>
          <w:sz w:val="20"/>
        </w:rPr>
      </w:pPr>
    </w:p>
    <w:p w:rsidR="00CB2EB0" w:rsidRDefault="00CB2EB0" w:rsidP="009D1EA0">
      <w:pPr>
        <w:jc w:val="both"/>
        <w:rPr>
          <w:sz w:val="18"/>
          <w:szCs w:val="18"/>
        </w:rPr>
      </w:pPr>
    </w:p>
    <w:p w:rsidR="00CB2EB0" w:rsidRDefault="00CB2EB0" w:rsidP="009D1EA0">
      <w:pPr>
        <w:jc w:val="both"/>
        <w:rPr>
          <w:sz w:val="18"/>
          <w:szCs w:val="18"/>
        </w:rPr>
      </w:pPr>
    </w:p>
    <w:p w:rsidR="00CB2EB0" w:rsidRPr="009D1EA0" w:rsidRDefault="00CB2EB0" w:rsidP="009D1EA0">
      <w:pPr>
        <w:jc w:val="both"/>
        <w:rPr>
          <w:sz w:val="18"/>
          <w:szCs w:val="18"/>
        </w:rPr>
      </w:pPr>
    </w:p>
    <w:p w:rsidR="00C41712" w:rsidRPr="009D1EA0" w:rsidRDefault="00C41712" w:rsidP="009D1EA0">
      <w:pPr>
        <w:jc w:val="both"/>
        <w:rPr>
          <w:b/>
          <w:sz w:val="18"/>
          <w:szCs w:val="18"/>
        </w:rPr>
      </w:pPr>
    </w:p>
    <w:sectPr w:rsidR="00C41712" w:rsidRPr="009D1EA0" w:rsidSect="00667C29">
      <w:pgSz w:w="11906" w:h="16838" w:code="9"/>
      <w:pgMar w:top="1418" w:right="1418" w:bottom="851" w:left="1418" w:header="284" w:footer="567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4C3F" w:rsidRDefault="00244C3F">
      <w:r>
        <w:separator/>
      </w:r>
    </w:p>
  </w:endnote>
  <w:endnote w:type="continuationSeparator" w:id="0">
    <w:p w:rsidR="00244C3F" w:rsidRDefault="00244C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4C3F" w:rsidRDefault="00244C3F">
      <w:r>
        <w:separator/>
      </w:r>
    </w:p>
  </w:footnote>
  <w:footnote w:type="continuationSeparator" w:id="0">
    <w:p w:rsidR="00244C3F" w:rsidRDefault="00244C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30"/>
    <w:multiLevelType w:val="multilevel"/>
    <w:tmpl w:val="00000030"/>
    <w:name w:val="WW8Num48"/>
    <w:lvl w:ilvl="0">
      <w:start w:val="1"/>
      <w:numFmt w:val="bullet"/>
      <w:lvlText w:val=""/>
      <w:lvlJc w:val="left"/>
      <w:pPr>
        <w:tabs>
          <w:tab w:val="num" w:pos="-226"/>
        </w:tabs>
        <w:ind w:left="765" w:hanging="283"/>
      </w:pPr>
      <w:rPr>
        <w:rFonts w:ascii="Symbol" w:hAnsi="Symbol"/>
        <w:b w:val="0"/>
        <w:bCs w:val="0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854"/>
        </w:tabs>
        <w:ind w:left="854" w:hanging="360"/>
      </w:pPr>
    </w:lvl>
    <w:lvl w:ilvl="2">
      <w:start w:val="1"/>
      <w:numFmt w:val="decimal"/>
      <w:lvlText w:val="%3."/>
      <w:lvlJc w:val="left"/>
      <w:pPr>
        <w:tabs>
          <w:tab w:val="num" w:pos="1214"/>
        </w:tabs>
        <w:ind w:left="1214" w:hanging="360"/>
      </w:pPr>
    </w:lvl>
    <w:lvl w:ilvl="3">
      <w:start w:val="1"/>
      <w:numFmt w:val="decimal"/>
      <w:lvlText w:val="%4."/>
      <w:lvlJc w:val="left"/>
      <w:pPr>
        <w:tabs>
          <w:tab w:val="num" w:pos="1574"/>
        </w:tabs>
        <w:ind w:left="1574" w:hanging="360"/>
      </w:pPr>
    </w:lvl>
    <w:lvl w:ilvl="4">
      <w:start w:val="1"/>
      <w:numFmt w:val="decimal"/>
      <w:lvlText w:val="%5."/>
      <w:lvlJc w:val="left"/>
      <w:pPr>
        <w:tabs>
          <w:tab w:val="num" w:pos="1934"/>
        </w:tabs>
        <w:ind w:left="1934" w:hanging="360"/>
      </w:pPr>
    </w:lvl>
    <w:lvl w:ilvl="5">
      <w:start w:val="1"/>
      <w:numFmt w:val="decimal"/>
      <w:lvlText w:val="%6."/>
      <w:lvlJc w:val="left"/>
      <w:pPr>
        <w:tabs>
          <w:tab w:val="num" w:pos="2294"/>
        </w:tabs>
        <w:ind w:left="2294" w:hanging="360"/>
      </w:pPr>
    </w:lvl>
    <w:lvl w:ilvl="6">
      <w:start w:val="1"/>
      <w:numFmt w:val="decimal"/>
      <w:lvlText w:val="%7."/>
      <w:lvlJc w:val="left"/>
      <w:pPr>
        <w:tabs>
          <w:tab w:val="num" w:pos="2654"/>
        </w:tabs>
        <w:ind w:left="2654" w:hanging="360"/>
      </w:pPr>
    </w:lvl>
    <w:lvl w:ilvl="7">
      <w:start w:val="1"/>
      <w:numFmt w:val="decimal"/>
      <w:lvlText w:val="%8."/>
      <w:lvlJc w:val="left"/>
      <w:pPr>
        <w:tabs>
          <w:tab w:val="num" w:pos="3014"/>
        </w:tabs>
        <w:ind w:left="3014" w:hanging="360"/>
      </w:pPr>
    </w:lvl>
    <w:lvl w:ilvl="8">
      <w:start w:val="1"/>
      <w:numFmt w:val="decimal"/>
      <w:lvlText w:val="%9."/>
      <w:lvlJc w:val="left"/>
      <w:pPr>
        <w:tabs>
          <w:tab w:val="num" w:pos="3374"/>
        </w:tabs>
        <w:ind w:left="3374" w:hanging="360"/>
      </w:pPr>
    </w:lvl>
  </w:abstractNum>
  <w:abstractNum w:abstractNumId="1" w15:restartNumberingAfterBreak="0">
    <w:nsid w:val="044F6F07"/>
    <w:multiLevelType w:val="hybridMultilevel"/>
    <w:tmpl w:val="71402D70"/>
    <w:lvl w:ilvl="0" w:tplc="F2787D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8459C5"/>
    <w:multiLevelType w:val="singleLevel"/>
    <w:tmpl w:val="0415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16"/>
        <w:szCs w:val="16"/>
      </w:rPr>
    </w:lvl>
  </w:abstractNum>
  <w:abstractNum w:abstractNumId="3" w15:restartNumberingAfterBreak="0">
    <w:nsid w:val="08ED1445"/>
    <w:multiLevelType w:val="hybridMultilevel"/>
    <w:tmpl w:val="8698F0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B1004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A8E1188"/>
    <w:multiLevelType w:val="hybridMultilevel"/>
    <w:tmpl w:val="9CE6B4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F8D4393"/>
    <w:multiLevelType w:val="hybridMultilevel"/>
    <w:tmpl w:val="24844B58"/>
    <w:lvl w:ilvl="0" w:tplc="E918DE80">
      <w:start w:val="1"/>
      <w:numFmt w:val="bullet"/>
      <w:lvlText w:val=""/>
      <w:lvlJc w:val="left"/>
      <w:pPr>
        <w:ind w:left="76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7" w15:restartNumberingAfterBreak="0">
    <w:nsid w:val="101937C0"/>
    <w:multiLevelType w:val="hybridMultilevel"/>
    <w:tmpl w:val="055C1706"/>
    <w:lvl w:ilvl="0" w:tplc="E918DE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6B10B4"/>
    <w:multiLevelType w:val="hybridMultilevel"/>
    <w:tmpl w:val="AF98073C"/>
    <w:lvl w:ilvl="0" w:tplc="C77C797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B5E16B2"/>
    <w:multiLevelType w:val="hybridMultilevel"/>
    <w:tmpl w:val="A6FC80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244868"/>
    <w:multiLevelType w:val="hybridMultilevel"/>
    <w:tmpl w:val="1590AF56"/>
    <w:lvl w:ilvl="0" w:tplc="04150001">
      <w:start w:val="1"/>
      <w:numFmt w:val="bullet"/>
      <w:lvlText w:val=""/>
      <w:lvlJc w:val="left"/>
      <w:pPr>
        <w:ind w:left="76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11" w15:restartNumberingAfterBreak="0">
    <w:nsid w:val="20FE798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5D65B4"/>
    <w:multiLevelType w:val="hybridMultilevel"/>
    <w:tmpl w:val="EE9EBA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D420E1"/>
    <w:multiLevelType w:val="hybridMultilevel"/>
    <w:tmpl w:val="2AB841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275D0C"/>
    <w:multiLevelType w:val="hybridMultilevel"/>
    <w:tmpl w:val="E2627174"/>
    <w:lvl w:ilvl="0" w:tplc="DCCE6F1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461B323C"/>
    <w:multiLevelType w:val="hybridMultilevel"/>
    <w:tmpl w:val="CB1A2DB2"/>
    <w:lvl w:ilvl="0" w:tplc="DCCE6F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C1A48B9"/>
    <w:multiLevelType w:val="hybridMultilevel"/>
    <w:tmpl w:val="258608FC"/>
    <w:lvl w:ilvl="0" w:tplc="0415000F">
      <w:start w:val="1"/>
      <w:numFmt w:val="decimal"/>
      <w:lvlText w:val="%1.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4E1A79FC"/>
    <w:multiLevelType w:val="multilevel"/>
    <w:tmpl w:val="38CA107C"/>
    <w:lvl w:ilvl="0">
      <w:start w:val="39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>
      <w:start w:val="300"/>
      <w:numFmt w:val="decimal"/>
      <w:lvlText w:val="%1-%2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5A035FF3"/>
    <w:multiLevelType w:val="hybridMultilevel"/>
    <w:tmpl w:val="795E82A4"/>
    <w:lvl w:ilvl="0" w:tplc="E918DE80">
      <w:start w:val="1"/>
      <w:numFmt w:val="bullet"/>
      <w:lvlText w:val=""/>
      <w:lvlJc w:val="left"/>
      <w:pPr>
        <w:ind w:left="76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19" w15:restartNumberingAfterBreak="0">
    <w:nsid w:val="5C6D002A"/>
    <w:multiLevelType w:val="hybridMultilevel"/>
    <w:tmpl w:val="47DACE6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5EC4AAF"/>
    <w:multiLevelType w:val="hybridMultilevel"/>
    <w:tmpl w:val="A9B03814"/>
    <w:lvl w:ilvl="0" w:tplc="E918DE80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1" w15:restartNumberingAfterBreak="0">
    <w:nsid w:val="66546A42"/>
    <w:multiLevelType w:val="hybridMultilevel"/>
    <w:tmpl w:val="BB2AACC4"/>
    <w:lvl w:ilvl="0" w:tplc="DCCE6F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4"/>
  </w:num>
  <w:num w:numId="3">
    <w:abstractNumId w:val="2"/>
  </w:num>
  <w:num w:numId="4">
    <w:abstractNumId w:val="11"/>
  </w:num>
  <w:num w:numId="5">
    <w:abstractNumId w:val="16"/>
  </w:num>
  <w:num w:numId="6">
    <w:abstractNumId w:val="12"/>
  </w:num>
  <w:num w:numId="7">
    <w:abstractNumId w:val="19"/>
  </w:num>
  <w:num w:numId="8">
    <w:abstractNumId w:val="13"/>
  </w:num>
  <w:num w:numId="9">
    <w:abstractNumId w:val="10"/>
  </w:num>
  <w:num w:numId="10">
    <w:abstractNumId w:val="9"/>
  </w:num>
  <w:num w:numId="11">
    <w:abstractNumId w:val="0"/>
  </w:num>
  <w:num w:numId="12">
    <w:abstractNumId w:val="6"/>
  </w:num>
  <w:num w:numId="13">
    <w:abstractNumId w:val="20"/>
  </w:num>
  <w:num w:numId="14">
    <w:abstractNumId w:val="18"/>
  </w:num>
  <w:num w:numId="15">
    <w:abstractNumId w:val="7"/>
  </w:num>
  <w:num w:numId="16">
    <w:abstractNumId w:val="1"/>
  </w:num>
  <w:num w:numId="17">
    <w:abstractNumId w:val="5"/>
  </w:num>
  <w:num w:numId="18">
    <w:abstractNumId w:val="3"/>
  </w:num>
  <w:num w:numId="19">
    <w:abstractNumId w:val="8"/>
  </w:num>
  <w:num w:numId="20">
    <w:abstractNumId w:val="15"/>
  </w:num>
  <w:num w:numId="21">
    <w:abstractNumId w:val="21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457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6656"/>
    <w:rsid w:val="000217EE"/>
    <w:rsid w:val="000235A5"/>
    <w:rsid w:val="000604E4"/>
    <w:rsid w:val="00070A48"/>
    <w:rsid w:val="000840BC"/>
    <w:rsid w:val="00084F53"/>
    <w:rsid w:val="000862A4"/>
    <w:rsid w:val="000A026B"/>
    <w:rsid w:val="000A049B"/>
    <w:rsid w:val="000A40DC"/>
    <w:rsid w:val="000A77F5"/>
    <w:rsid w:val="000D161F"/>
    <w:rsid w:val="000D38B8"/>
    <w:rsid w:val="000D5821"/>
    <w:rsid w:val="000E379C"/>
    <w:rsid w:val="000E5108"/>
    <w:rsid w:val="000E6E21"/>
    <w:rsid w:val="000F1FCD"/>
    <w:rsid w:val="000F5A3C"/>
    <w:rsid w:val="00101ABF"/>
    <w:rsid w:val="00110DA1"/>
    <w:rsid w:val="0012440F"/>
    <w:rsid w:val="001265D9"/>
    <w:rsid w:val="00142589"/>
    <w:rsid w:val="001536B8"/>
    <w:rsid w:val="001538CC"/>
    <w:rsid w:val="00160A39"/>
    <w:rsid w:val="00166AEC"/>
    <w:rsid w:val="00170497"/>
    <w:rsid w:val="001743A4"/>
    <w:rsid w:val="001A3C10"/>
    <w:rsid w:val="001A6D0F"/>
    <w:rsid w:val="001B031F"/>
    <w:rsid w:val="001B7053"/>
    <w:rsid w:val="001C3E6A"/>
    <w:rsid w:val="001D0C5D"/>
    <w:rsid w:val="001D27D2"/>
    <w:rsid w:val="001E1C4A"/>
    <w:rsid w:val="001E375E"/>
    <w:rsid w:val="001F69EB"/>
    <w:rsid w:val="00203BDB"/>
    <w:rsid w:val="002042D4"/>
    <w:rsid w:val="002210E5"/>
    <w:rsid w:val="002251BB"/>
    <w:rsid w:val="00231770"/>
    <w:rsid w:val="00237453"/>
    <w:rsid w:val="0024193E"/>
    <w:rsid w:val="00244C3F"/>
    <w:rsid w:val="00246199"/>
    <w:rsid w:val="00254D34"/>
    <w:rsid w:val="0026412A"/>
    <w:rsid w:val="00264DE5"/>
    <w:rsid w:val="00270FBA"/>
    <w:rsid w:val="00277440"/>
    <w:rsid w:val="00291EA8"/>
    <w:rsid w:val="00295D77"/>
    <w:rsid w:val="002A266B"/>
    <w:rsid w:val="002A561B"/>
    <w:rsid w:val="002A6DA9"/>
    <w:rsid w:val="002B0500"/>
    <w:rsid w:val="002B1EE3"/>
    <w:rsid w:val="002D03D9"/>
    <w:rsid w:val="002D0CE2"/>
    <w:rsid w:val="002D26B4"/>
    <w:rsid w:val="002D2F93"/>
    <w:rsid w:val="002F5E83"/>
    <w:rsid w:val="003074E9"/>
    <w:rsid w:val="0031710C"/>
    <w:rsid w:val="00327DD1"/>
    <w:rsid w:val="00327F61"/>
    <w:rsid w:val="00345B70"/>
    <w:rsid w:val="00347190"/>
    <w:rsid w:val="003677DD"/>
    <w:rsid w:val="00367FEC"/>
    <w:rsid w:val="00375639"/>
    <w:rsid w:val="00385E56"/>
    <w:rsid w:val="00390D85"/>
    <w:rsid w:val="003A5381"/>
    <w:rsid w:val="003A6B5D"/>
    <w:rsid w:val="003A7121"/>
    <w:rsid w:val="003B5AC9"/>
    <w:rsid w:val="003B7F08"/>
    <w:rsid w:val="003C0272"/>
    <w:rsid w:val="003C1641"/>
    <w:rsid w:val="003C4C07"/>
    <w:rsid w:val="003C5D16"/>
    <w:rsid w:val="003C79F9"/>
    <w:rsid w:val="003E07DC"/>
    <w:rsid w:val="00404D38"/>
    <w:rsid w:val="004076AF"/>
    <w:rsid w:val="0041039B"/>
    <w:rsid w:val="004148FC"/>
    <w:rsid w:val="00415EFF"/>
    <w:rsid w:val="004212D1"/>
    <w:rsid w:val="00423779"/>
    <w:rsid w:val="00431E49"/>
    <w:rsid w:val="0043517A"/>
    <w:rsid w:val="00440593"/>
    <w:rsid w:val="004427FC"/>
    <w:rsid w:val="00443745"/>
    <w:rsid w:val="00445405"/>
    <w:rsid w:val="004461EC"/>
    <w:rsid w:val="004508C0"/>
    <w:rsid w:val="004640B8"/>
    <w:rsid w:val="00464594"/>
    <w:rsid w:val="0046483C"/>
    <w:rsid w:val="00465EC3"/>
    <w:rsid w:val="00466FED"/>
    <w:rsid w:val="004679C2"/>
    <w:rsid w:val="00467A02"/>
    <w:rsid w:val="00474855"/>
    <w:rsid w:val="0047693D"/>
    <w:rsid w:val="00477FCF"/>
    <w:rsid w:val="0048317E"/>
    <w:rsid w:val="004910A2"/>
    <w:rsid w:val="00492BE0"/>
    <w:rsid w:val="004A6466"/>
    <w:rsid w:val="004A7A21"/>
    <w:rsid w:val="004B1DD6"/>
    <w:rsid w:val="004B708B"/>
    <w:rsid w:val="004C06E9"/>
    <w:rsid w:val="004C18DE"/>
    <w:rsid w:val="004C23F2"/>
    <w:rsid w:val="004C2824"/>
    <w:rsid w:val="004C3009"/>
    <w:rsid w:val="004C3D4D"/>
    <w:rsid w:val="004C7B78"/>
    <w:rsid w:val="004D6DEE"/>
    <w:rsid w:val="004D7AD3"/>
    <w:rsid w:val="004E2C59"/>
    <w:rsid w:val="004F2165"/>
    <w:rsid w:val="004F2B72"/>
    <w:rsid w:val="005332D9"/>
    <w:rsid w:val="00541E0B"/>
    <w:rsid w:val="0054648E"/>
    <w:rsid w:val="00547127"/>
    <w:rsid w:val="00551555"/>
    <w:rsid w:val="00563B39"/>
    <w:rsid w:val="005678DC"/>
    <w:rsid w:val="005736E4"/>
    <w:rsid w:val="005738AE"/>
    <w:rsid w:val="005751C7"/>
    <w:rsid w:val="00583B38"/>
    <w:rsid w:val="00585A2A"/>
    <w:rsid w:val="00593270"/>
    <w:rsid w:val="005B06B7"/>
    <w:rsid w:val="005B2596"/>
    <w:rsid w:val="005B4BC7"/>
    <w:rsid w:val="005C0A9D"/>
    <w:rsid w:val="005D5933"/>
    <w:rsid w:val="005E0371"/>
    <w:rsid w:val="005E22C6"/>
    <w:rsid w:val="005E6D29"/>
    <w:rsid w:val="005F784D"/>
    <w:rsid w:val="00640109"/>
    <w:rsid w:val="006557A1"/>
    <w:rsid w:val="006660E8"/>
    <w:rsid w:val="00667C29"/>
    <w:rsid w:val="00682C07"/>
    <w:rsid w:val="00691167"/>
    <w:rsid w:val="0069487A"/>
    <w:rsid w:val="00695B32"/>
    <w:rsid w:val="006A23AE"/>
    <w:rsid w:val="006B2849"/>
    <w:rsid w:val="006B3248"/>
    <w:rsid w:val="006B6DC5"/>
    <w:rsid w:val="006C312B"/>
    <w:rsid w:val="006C53B4"/>
    <w:rsid w:val="006D1C48"/>
    <w:rsid w:val="006D30B4"/>
    <w:rsid w:val="006E2521"/>
    <w:rsid w:val="006F41C2"/>
    <w:rsid w:val="00714D97"/>
    <w:rsid w:val="00715237"/>
    <w:rsid w:val="00723A2D"/>
    <w:rsid w:val="007249A1"/>
    <w:rsid w:val="007268F4"/>
    <w:rsid w:val="00727F00"/>
    <w:rsid w:val="00753E51"/>
    <w:rsid w:val="00776085"/>
    <w:rsid w:val="00782C0D"/>
    <w:rsid w:val="00784319"/>
    <w:rsid w:val="00793E21"/>
    <w:rsid w:val="007A1A62"/>
    <w:rsid w:val="007A6338"/>
    <w:rsid w:val="007B07B0"/>
    <w:rsid w:val="007B09F7"/>
    <w:rsid w:val="007B0EF2"/>
    <w:rsid w:val="007B45C6"/>
    <w:rsid w:val="007C2FA8"/>
    <w:rsid w:val="007C3913"/>
    <w:rsid w:val="007C6A82"/>
    <w:rsid w:val="007D539F"/>
    <w:rsid w:val="007E1EFC"/>
    <w:rsid w:val="007E2884"/>
    <w:rsid w:val="007F7657"/>
    <w:rsid w:val="00803C8C"/>
    <w:rsid w:val="008050F2"/>
    <w:rsid w:val="008077A9"/>
    <w:rsid w:val="0081746C"/>
    <w:rsid w:val="00832A5F"/>
    <w:rsid w:val="00832DF8"/>
    <w:rsid w:val="008352B1"/>
    <w:rsid w:val="0083557A"/>
    <w:rsid w:val="0084247A"/>
    <w:rsid w:val="00844AC1"/>
    <w:rsid w:val="008656B5"/>
    <w:rsid w:val="00875FF4"/>
    <w:rsid w:val="0088029F"/>
    <w:rsid w:val="00883710"/>
    <w:rsid w:val="00885181"/>
    <w:rsid w:val="00886CFE"/>
    <w:rsid w:val="00890C26"/>
    <w:rsid w:val="0089186D"/>
    <w:rsid w:val="00893853"/>
    <w:rsid w:val="00893D7A"/>
    <w:rsid w:val="00894F32"/>
    <w:rsid w:val="00897CE2"/>
    <w:rsid w:val="008A6F3F"/>
    <w:rsid w:val="008B432A"/>
    <w:rsid w:val="008C7422"/>
    <w:rsid w:val="008D3F96"/>
    <w:rsid w:val="008D4A4D"/>
    <w:rsid w:val="008E1B65"/>
    <w:rsid w:val="008E2B5D"/>
    <w:rsid w:val="008E4796"/>
    <w:rsid w:val="008E5087"/>
    <w:rsid w:val="008F43F2"/>
    <w:rsid w:val="008F69F1"/>
    <w:rsid w:val="00900D5D"/>
    <w:rsid w:val="00904388"/>
    <w:rsid w:val="00910EB4"/>
    <w:rsid w:val="00916656"/>
    <w:rsid w:val="00917085"/>
    <w:rsid w:val="009255DB"/>
    <w:rsid w:val="00930B01"/>
    <w:rsid w:val="00941457"/>
    <w:rsid w:val="00945EA9"/>
    <w:rsid w:val="009505D3"/>
    <w:rsid w:val="009625B2"/>
    <w:rsid w:val="00965CC3"/>
    <w:rsid w:val="0098051F"/>
    <w:rsid w:val="00987839"/>
    <w:rsid w:val="00993359"/>
    <w:rsid w:val="00995BFB"/>
    <w:rsid w:val="009A1D30"/>
    <w:rsid w:val="009B7C4E"/>
    <w:rsid w:val="009C38C3"/>
    <w:rsid w:val="009C3AE4"/>
    <w:rsid w:val="009D1EA0"/>
    <w:rsid w:val="009D524C"/>
    <w:rsid w:val="00A114F6"/>
    <w:rsid w:val="00A11BFE"/>
    <w:rsid w:val="00A13423"/>
    <w:rsid w:val="00A27D29"/>
    <w:rsid w:val="00A374D3"/>
    <w:rsid w:val="00A40E40"/>
    <w:rsid w:val="00A40E72"/>
    <w:rsid w:val="00A505C5"/>
    <w:rsid w:val="00A50D91"/>
    <w:rsid w:val="00A511B1"/>
    <w:rsid w:val="00A55FE4"/>
    <w:rsid w:val="00A65D98"/>
    <w:rsid w:val="00A66E8B"/>
    <w:rsid w:val="00A72D16"/>
    <w:rsid w:val="00A83593"/>
    <w:rsid w:val="00A86FD5"/>
    <w:rsid w:val="00A8729C"/>
    <w:rsid w:val="00A95752"/>
    <w:rsid w:val="00AD6182"/>
    <w:rsid w:val="00AD6B70"/>
    <w:rsid w:val="00AE0842"/>
    <w:rsid w:val="00AE2C63"/>
    <w:rsid w:val="00AF516C"/>
    <w:rsid w:val="00B13C49"/>
    <w:rsid w:val="00B1516B"/>
    <w:rsid w:val="00B1782B"/>
    <w:rsid w:val="00B37646"/>
    <w:rsid w:val="00B40CEA"/>
    <w:rsid w:val="00B52DFE"/>
    <w:rsid w:val="00B53CDB"/>
    <w:rsid w:val="00B559ED"/>
    <w:rsid w:val="00B60AB0"/>
    <w:rsid w:val="00B61131"/>
    <w:rsid w:val="00B65E18"/>
    <w:rsid w:val="00B66DA1"/>
    <w:rsid w:val="00B821D9"/>
    <w:rsid w:val="00B83F54"/>
    <w:rsid w:val="00BC1DF7"/>
    <w:rsid w:val="00BC2726"/>
    <w:rsid w:val="00BC45F9"/>
    <w:rsid w:val="00BD08EA"/>
    <w:rsid w:val="00BD214E"/>
    <w:rsid w:val="00BE151A"/>
    <w:rsid w:val="00BE6A58"/>
    <w:rsid w:val="00BF703A"/>
    <w:rsid w:val="00C13FA4"/>
    <w:rsid w:val="00C217E6"/>
    <w:rsid w:val="00C2487B"/>
    <w:rsid w:val="00C26B13"/>
    <w:rsid w:val="00C27642"/>
    <w:rsid w:val="00C349EC"/>
    <w:rsid w:val="00C41351"/>
    <w:rsid w:val="00C41712"/>
    <w:rsid w:val="00C421F4"/>
    <w:rsid w:val="00C42AAC"/>
    <w:rsid w:val="00C659A5"/>
    <w:rsid w:val="00C6788B"/>
    <w:rsid w:val="00C701B4"/>
    <w:rsid w:val="00C742D4"/>
    <w:rsid w:val="00C767D3"/>
    <w:rsid w:val="00C8367A"/>
    <w:rsid w:val="00C86EEB"/>
    <w:rsid w:val="00C94CBB"/>
    <w:rsid w:val="00C96EE4"/>
    <w:rsid w:val="00CA0630"/>
    <w:rsid w:val="00CA100B"/>
    <w:rsid w:val="00CA76B8"/>
    <w:rsid w:val="00CB1B46"/>
    <w:rsid w:val="00CB2EB0"/>
    <w:rsid w:val="00CB721A"/>
    <w:rsid w:val="00CC257E"/>
    <w:rsid w:val="00CC434F"/>
    <w:rsid w:val="00CC78D6"/>
    <w:rsid w:val="00CD2C3E"/>
    <w:rsid w:val="00CD4699"/>
    <w:rsid w:val="00CE47EA"/>
    <w:rsid w:val="00CF236C"/>
    <w:rsid w:val="00CF6E44"/>
    <w:rsid w:val="00D20876"/>
    <w:rsid w:val="00D210C5"/>
    <w:rsid w:val="00D326B8"/>
    <w:rsid w:val="00D37471"/>
    <w:rsid w:val="00D54CA6"/>
    <w:rsid w:val="00D60914"/>
    <w:rsid w:val="00D723A0"/>
    <w:rsid w:val="00DB4839"/>
    <w:rsid w:val="00DC56F3"/>
    <w:rsid w:val="00DD46BE"/>
    <w:rsid w:val="00DD4941"/>
    <w:rsid w:val="00DF577B"/>
    <w:rsid w:val="00E01CFA"/>
    <w:rsid w:val="00E054BB"/>
    <w:rsid w:val="00E16C31"/>
    <w:rsid w:val="00E1751E"/>
    <w:rsid w:val="00E1779F"/>
    <w:rsid w:val="00E50808"/>
    <w:rsid w:val="00E556DD"/>
    <w:rsid w:val="00E724A3"/>
    <w:rsid w:val="00E742A1"/>
    <w:rsid w:val="00E7598B"/>
    <w:rsid w:val="00E9568A"/>
    <w:rsid w:val="00EA2646"/>
    <w:rsid w:val="00EA4DBB"/>
    <w:rsid w:val="00EB0B34"/>
    <w:rsid w:val="00EB1543"/>
    <w:rsid w:val="00EB5F05"/>
    <w:rsid w:val="00EC6488"/>
    <w:rsid w:val="00ED1E88"/>
    <w:rsid w:val="00EE6AC7"/>
    <w:rsid w:val="00EF30B4"/>
    <w:rsid w:val="00EF62EA"/>
    <w:rsid w:val="00F00EFA"/>
    <w:rsid w:val="00F028BC"/>
    <w:rsid w:val="00F21409"/>
    <w:rsid w:val="00F275F2"/>
    <w:rsid w:val="00F31522"/>
    <w:rsid w:val="00F62660"/>
    <w:rsid w:val="00F639B1"/>
    <w:rsid w:val="00F64EB8"/>
    <w:rsid w:val="00F659DB"/>
    <w:rsid w:val="00F67B91"/>
    <w:rsid w:val="00F90FA5"/>
    <w:rsid w:val="00F97DAB"/>
    <w:rsid w:val="00FA0A3C"/>
    <w:rsid w:val="00FB53A5"/>
    <w:rsid w:val="00FD3F66"/>
    <w:rsid w:val="00FD6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61"/>
    <o:shapelayout v:ext="edit">
      <o:idmap v:ext="edit" data="1"/>
    </o:shapelayout>
  </w:shapeDefaults>
  <w:decimalSymbol w:val=","/>
  <w:listSeparator w:val=";"/>
  <w15:docId w15:val="{EDDA5002-44D7-4605-B6EB-81C068AF6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505D3"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Nagwek1">
    <w:name w:val="heading 1"/>
    <w:basedOn w:val="Normalny"/>
    <w:next w:val="Normalny"/>
    <w:qFormat/>
    <w:rsid w:val="009505D3"/>
    <w:pPr>
      <w:keepNext/>
      <w:outlineLvl w:val="0"/>
    </w:pPr>
    <w:rPr>
      <w:i/>
      <w:iCs/>
      <w:sz w:val="26"/>
      <w:szCs w:val="26"/>
    </w:rPr>
  </w:style>
  <w:style w:type="paragraph" w:styleId="Nagwek2">
    <w:name w:val="heading 2"/>
    <w:basedOn w:val="Normalny"/>
    <w:next w:val="Normalny"/>
    <w:qFormat/>
    <w:rsid w:val="009505D3"/>
    <w:pPr>
      <w:keepNext/>
      <w:ind w:left="2124"/>
      <w:outlineLvl w:val="1"/>
    </w:pPr>
    <w:rPr>
      <w:sz w:val="36"/>
      <w:szCs w:val="36"/>
    </w:rPr>
  </w:style>
  <w:style w:type="paragraph" w:styleId="Nagwek3">
    <w:name w:val="heading 3"/>
    <w:basedOn w:val="Normalny"/>
    <w:next w:val="Normalny"/>
    <w:qFormat/>
    <w:rsid w:val="009505D3"/>
    <w:pPr>
      <w:keepNext/>
      <w:ind w:left="2124"/>
      <w:outlineLvl w:val="2"/>
    </w:pPr>
    <w:rPr>
      <w:i/>
      <w:iCs/>
      <w:sz w:val="20"/>
    </w:rPr>
  </w:style>
  <w:style w:type="paragraph" w:styleId="Nagwek4">
    <w:name w:val="heading 4"/>
    <w:basedOn w:val="Normalny"/>
    <w:next w:val="Normalny"/>
    <w:qFormat/>
    <w:rsid w:val="009505D3"/>
    <w:pPr>
      <w:keepNext/>
      <w:spacing w:before="120"/>
      <w:ind w:firstLine="709"/>
      <w:jc w:val="center"/>
      <w:outlineLvl w:val="3"/>
    </w:pPr>
    <w:rPr>
      <w:sz w:val="28"/>
      <w:szCs w:val="28"/>
    </w:rPr>
  </w:style>
  <w:style w:type="paragraph" w:styleId="Nagwek5">
    <w:name w:val="heading 5"/>
    <w:basedOn w:val="Normalny"/>
    <w:next w:val="Normalny"/>
    <w:qFormat/>
    <w:rsid w:val="009505D3"/>
    <w:pPr>
      <w:keepNext/>
      <w:ind w:left="3540" w:firstLine="708"/>
      <w:outlineLvl w:val="4"/>
    </w:pPr>
    <w:rPr>
      <w:b/>
      <w:bCs/>
      <w:sz w:val="20"/>
    </w:rPr>
  </w:style>
  <w:style w:type="paragraph" w:styleId="Nagwek6">
    <w:name w:val="heading 6"/>
    <w:basedOn w:val="Normalny"/>
    <w:next w:val="Normalny"/>
    <w:qFormat/>
    <w:rsid w:val="009505D3"/>
    <w:pPr>
      <w:keepNext/>
      <w:outlineLvl w:val="5"/>
    </w:pPr>
    <w:rPr>
      <w:sz w:val="32"/>
      <w:szCs w:val="32"/>
    </w:rPr>
  </w:style>
  <w:style w:type="paragraph" w:styleId="Nagwek7">
    <w:name w:val="heading 7"/>
    <w:basedOn w:val="Normalny"/>
    <w:next w:val="Normalny"/>
    <w:qFormat/>
    <w:rsid w:val="009505D3"/>
    <w:pPr>
      <w:keepNext/>
      <w:outlineLvl w:val="6"/>
    </w:pPr>
    <w:rPr>
      <w:b/>
      <w:bCs/>
      <w:sz w:val="16"/>
      <w:szCs w:val="16"/>
    </w:rPr>
  </w:style>
  <w:style w:type="paragraph" w:styleId="Nagwek8">
    <w:name w:val="heading 8"/>
    <w:basedOn w:val="Normalny"/>
    <w:next w:val="Normalny"/>
    <w:qFormat/>
    <w:rsid w:val="009505D3"/>
    <w:pPr>
      <w:keepNext/>
      <w:jc w:val="both"/>
      <w:outlineLvl w:val="7"/>
    </w:pPr>
    <w:rPr>
      <w:b/>
      <w:sz w:val="20"/>
      <w:szCs w:val="1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rsid w:val="009505D3"/>
    <w:pPr>
      <w:ind w:left="4678" w:firstLine="1418"/>
    </w:pPr>
    <w:rPr>
      <w:sz w:val="20"/>
    </w:rPr>
  </w:style>
  <w:style w:type="paragraph" w:styleId="Tekstpodstawowywcity2">
    <w:name w:val="Body Text Indent 2"/>
    <w:basedOn w:val="Normalny"/>
    <w:rsid w:val="009505D3"/>
    <w:pPr>
      <w:ind w:left="3544" w:firstLine="1559"/>
    </w:pPr>
    <w:rPr>
      <w:sz w:val="20"/>
    </w:rPr>
  </w:style>
  <w:style w:type="paragraph" w:styleId="Nagwek">
    <w:name w:val="header"/>
    <w:basedOn w:val="Normalny"/>
    <w:link w:val="NagwekZnak"/>
    <w:rsid w:val="009505D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505D3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F64EB8"/>
    <w:pPr>
      <w:autoSpaceDE w:val="0"/>
      <w:autoSpaceDN w:val="0"/>
      <w:spacing w:line="36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autoRedefine/>
    <w:rsid w:val="009505D3"/>
    <w:pPr>
      <w:autoSpaceDE/>
      <w:autoSpaceDN/>
      <w:jc w:val="both"/>
    </w:pPr>
    <w:rPr>
      <w:noProof/>
      <w:sz w:val="20"/>
    </w:rPr>
  </w:style>
  <w:style w:type="paragraph" w:styleId="Tekstdymka">
    <w:name w:val="Balloon Text"/>
    <w:basedOn w:val="Normalny"/>
    <w:semiHidden/>
    <w:rsid w:val="009505D3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7C2FA8"/>
    <w:pPr>
      <w:widowControl w:val="0"/>
      <w:suppressAutoHyphens/>
      <w:autoSpaceDN w:val="0"/>
      <w:textAlignment w:val="baseline"/>
    </w:pPr>
    <w:rPr>
      <w:rFonts w:eastAsia="Lucida Sans Unicode" w:cs="Tahoma"/>
      <w:kern w:val="3"/>
      <w:sz w:val="24"/>
      <w:szCs w:val="24"/>
      <w:lang w:bidi="pl-PL"/>
    </w:rPr>
  </w:style>
  <w:style w:type="paragraph" w:styleId="Akapitzlist">
    <w:name w:val="List Paragraph"/>
    <w:basedOn w:val="Normalny"/>
    <w:uiPriority w:val="34"/>
    <w:qFormat/>
    <w:rsid w:val="000F5A3C"/>
    <w:pPr>
      <w:ind w:left="720"/>
      <w:contextualSpacing/>
    </w:pPr>
  </w:style>
  <w:style w:type="character" w:customStyle="1" w:styleId="NagwekZnak">
    <w:name w:val="Nagłówek Znak"/>
    <w:basedOn w:val="Domylnaczcionkaakapitu"/>
    <w:link w:val="Nagwek"/>
    <w:rsid w:val="00492BE0"/>
    <w:rPr>
      <w:sz w:val="24"/>
    </w:rPr>
  </w:style>
  <w:style w:type="character" w:styleId="Hipercze">
    <w:name w:val="Hyperlink"/>
    <w:basedOn w:val="Domylnaczcionkaakapitu"/>
    <w:uiPriority w:val="99"/>
    <w:unhideWhenUsed/>
    <w:rsid w:val="009C3AE4"/>
    <w:rPr>
      <w:color w:val="0000FF" w:themeColor="hyperlink"/>
      <w:u w:val="single"/>
    </w:rPr>
  </w:style>
  <w:style w:type="character" w:customStyle="1" w:styleId="TekstpodstawowyZnak">
    <w:name w:val="Tekst podstawowy Znak"/>
    <w:basedOn w:val="Domylnaczcionkaakapitu"/>
    <w:link w:val="Tekstpodstawowy"/>
    <w:rsid w:val="0089186D"/>
    <w:rPr>
      <w:noProof/>
    </w:rPr>
  </w:style>
  <w:style w:type="paragraph" w:styleId="Tekstprzypisukocowego">
    <w:name w:val="endnote text"/>
    <w:basedOn w:val="Normalny"/>
    <w:link w:val="TekstprzypisukocowegoZnak"/>
    <w:semiHidden/>
    <w:unhideWhenUsed/>
    <w:rsid w:val="008E5087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8E5087"/>
  </w:style>
  <w:style w:type="character" w:styleId="Odwoanieprzypisukocowego">
    <w:name w:val="endnote reference"/>
    <w:basedOn w:val="Domylnaczcionkaakapitu"/>
    <w:semiHidden/>
    <w:unhideWhenUsed/>
    <w:rsid w:val="008E508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2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8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8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8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Viola\Dane%20aplikacji\Microsoft\Szablony\Szpital-Pismo%20Firmow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2A6FCD-93C1-47B2-A9EB-7CD8C0763A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Szpital-Pismo Firmowe</Template>
  <TotalTime>60</TotalTime>
  <Pages>1</Pages>
  <Words>152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ZESPÓŁ OPIEKI ZDROWOTNEJ</vt:lpstr>
    </vt:vector>
  </TitlesOfParts>
  <Company>ZOZ</Company>
  <LinksUpToDate>false</LinksUpToDate>
  <CharactersWithSpaces>1222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ZESPÓŁ OPIEKI ZDROWOTNEJ</dc:title>
  <dc:creator>SZP</dc:creator>
  <cp:lastModifiedBy>Małgorzata Hajduga</cp:lastModifiedBy>
  <cp:revision>9</cp:revision>
  <cp:lastPrinted>2023-02-10T07:30:00Z</cp:lastPrinted>
  <dcterms:created xsi:type="dcterms:W3CDTF">2023-02-10T07:25:00Z</dcterms:created>
  <dcterms:modified xsi:type="dcterms:W3CDTF">2026-03-19T11:43:00Z</dcterms:modified>
</cp:coreProperties>
</file>