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D6F3A" w14:textId="2BBD6E1C" w:rsidR="00622FAD" w:rsidRPr="00B42EC5" w:rsidRDefault="00622FAD" w:rsidP="00DA5785">
      <w:pPr>
        <w:widowControl/>
        <w:suppressAutoHyphens w:val="0"/>
        <w:autoSpaceDN/>
        <w:spacing w:after="0" w:line="240" w:lineRule="auto"/>
        <w:jc w:val="right"/>
        <w:textAlignment w:val="auto"/>
        <w:rPr>
          <w:rFonts w:ascii="Arial Narrow" w:eastAsia="Calibri" w:hAnsi="Arial Narrow" w:cs="Arial"/>
          <w:b/>
          <w:bCs/>
          <w:sz w:val="24"/>
          <w:szCs w:val="24"/>
          <w:u w:val="single"/>
        </w:rPr>
      </w:pPr>
      <w:r w:rsidRPr="00B42EC5">
        <w:rPr>
          <w:rFonts w:ascii="Arial Narrow" w:eastAsia="Calibri" w:hAnsi="Arial Narrow" w:cs="Arial"/>
          <w:b/>
          <w:bCs/>
          <w:sz w:val="24"/>
          <w:szCs w:val="24"/>
          <w:u w:val="single"/>
        </w:rPr>
        <w:t>Załącznik nr 1 do SWZ z dnia 1</w:t>
      </w:r>
      <w:r w:rsidR="009A3EBD" w:rsidRPr="00B42EC5">
        <w:rPr>
          <w:rFonts w:ascii="Arial Narrow" w:eastAsia="Calibri" w:hAnsi="Arial Narrow" w:cs="Arial"/>
          <w:b/>
          <w:bCs/>
          <w:sz w:val="24"/>
          <w:szCs w:val="24"/>
          <w:u w:val="single"/>
        </w:rPr>
        <w:t>9</w:t>
      </w:r>
      <w:r w:rsidRPr="00B42EC5">
        <w:rPr>
          <w:rFonts w:ascii="Arial Narrow" w:eastAsia="Calibri" w:hAnsi="Arial Narrow" w:cs="Arial"/>
          <w:b/>
          <w:bCs/>
          <w:sz w:val="24"/>
          <w:szCs w:val="24"/>
          <w:u w:val="single"/>
        </w:rPr>
        <w:t>.03.2026 r.</w:t>
      </w:r>
    </w:p>
    <w:p w14:paraId="6CF4F45C" w14:textId="77777777" w:rsidR="00DE2A20" w:rsidRPr="00B42EC5" w:rsidRDefault="00DE2A20" w:rsidP="00DA5785">
      <w:pPr>
        <w:widowControl/>
        <w:suppressAutoHyphens w:val="0"/>
        <w:autoSpaceDN/>
        <w:spacing w:after="0" w:line="240" w:lineRule="auto"/>
        <w:jc w:val="right"/>
        <w:textAlignment w:val="auto"/>
        <w:rPr>
          <w:rFonts w:ascii="Arial Narrow" w:eastAsia="Calibri" w:hAnsi="Arial Narrow" w:cs="Arial"/>
          <w:b/>
          <w:bCs/>
          <w:sz w:val="24"/>
          <w:szCs w:val="24"/>
          <w:u w:val="single"/>
        </w:rPr>
      </w:pPr>
    </w:p>
    <w:p w14:paraId="16F0DC30" w14:textId="77777777" w:rsidR="00622FAD" w:rsidRPr="00B42EC5" w:rsidRDefault="00622FAD" w:rsidP="00DA5785">
      <w:pPr>
        <w:pStyle w:val="Standard"/>
        <w:spacing w:after="0" w:line="240" w:lineRule="auto"/>
        <w:jc w:val="center"/>
        <w:rPr>
          <w:rFonts w:ascii="Arial Narrow" w:eastAsia="Calibri" w:hAnsi="Arial Narrow" w:cs="Arial"/>
          <w:b/>
          <w:bCs/>
          <w:sz w:val="24"/>
          <w:szCs w:val="24"/>
        </w:rPr>
      </w:pPr>
      <w:r w:rsidRPr="00B42EC5">
        <w:rPr>
          <w:rFonts w:ascii="Arial Narrow" w:eastAsia="Calibri" w:hAnsi="Arial Narrow" w:cs="Arial"/>
          <w:b/>
          <w:bCs/>
          <w:sz w:val="24"/>
          <w:szCs w:val="24"/>
        </w:rPr>
        <w:t>FORMULARZ OFERTY</w:t>
      </w:r>
    </w:p>
    <w:p w14:paraId="313BE84B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Ja/my* niżej podpisani:</w:t>
      </w:r>
    </w:p>
    <w:p w14:paraId="624B4A54" w14:textId="470D049F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…………………………………………………………………………………………………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………………………</w:t>
      </w:r>
    </w:p>
    <w:p w14:paraId="7D6F647C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  <w:vertAlign w:val="superscript"/>
        </w:rPr>
      </w:pPr>
      <w:r w:rsidRPr="00B42EC5">
        <w:rPr>
          <w:rFonts w:ascii="Arial Narrow" w:eastAsia="Calibri" w:hAnsi="Arial Narrow" w:cs="Arial"/>
          <w:sz w:val="24"/>
          <w:szCs w:val="24"/>
          <w:vertAlign w:val="superscript"/>
        </w:rPr>
        <w:t>(imię, nazwisko, stanowisko/podstawa do reprezentacji)</w:t>
      </w:r>
    </w:p>
    <w:p w14:paraId="356EDF6F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działając w imieniu i na rzecz:</w:t>
      </w:r>
    </w:p>
    <w:p w14:paraId="797E7EDC" w14:textId="7A95DC6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........................................................................................................................................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.............................</w:t>
      </w:r>
    </w:p>
    <w:p w14:paraId="04D5C073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  <w:vertAlign w:val="superscript"/>
        </w:rPr>
      </w:pPr>
      <w:r w:rsidRPr="00B42EC5">
        <w:rPr>
          <w:rFonts w:ascii="Arial Narrow" w:eastAsia="Calibri" w:hAnsi="Arial Narrow" w:cs="Arial"/>
          <w:sz w:val="24"/>
          <w:szCs w:val="24"/>
          <w:vertAlign w:val="superscript"/>
        </w:rPr>
        <w:t>(pełna nazwa Wykonawcy/Wykonawców w przypadku wykonawców wspólnie ubiegających się o udzielenie zamówienia)</w:t>
      </w:r>
    </w:p>
    <w:p w14:paraId="1744BF4A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</w:p>
    <w:p w14:paraId="436B469C" w14:textId="44592DAD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Adres: ……………………………………………………………………………………………………………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…...</w:t>
      </w:r>
    </w:p>
    <w:p w14:paraId="0580A884" w14:textId="5F58FA80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</w:p>
    <w:p w14:paraId="33CD7B43" w14:textId="3750CB9B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Kraj ……………………………………………………………………………………………………………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……………</w:t>
      </w:r>
    </w:p>
    <w:p w14:paraId="6CFE92BA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</w:p>
    <w:p w14:paraId="7D4FDE28" w14:textId="0C07896E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REGON …….……………………………………………………………………………………………………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…..</w:t>
      </w:r>
    </w:p>
    <w:p w14:paraId="7C0A96A5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</w:p>
    <w:p w14:paraId="3D422A5B" w14:textId="18EA351F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NIP: ……………………………………………………………………………………………………………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……...</w:t>
      </w:r>
    </w:p>
    <w:p w14:paraId="2E5FCCFC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</w:p>
    <w:p w14:paraId="2C47B6EA" w14:textId="6C1DF12A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TEL. …………………….……………………………………………………………………………………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……….</w:t>
      </w:r>
    </w:p>
    <w:p w14:paraId="564100E7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</w:p>
    <w:p w14:paraId="16CC8C37" w14:textId="53B9B731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adres e-mail:…………………………………</w:t>
      </w:r>
      <w:r w:rsidR="00381946" w:rsidRPr="00B42EC5">
        <w:rPr>
          <w:rFonts w:ascii="Arial Narrow" w:eastAsia="Calibri" w:hAnsi="Arial Narrow" w:cs="Arial"/>
          <w:sz w:val="24"/>
          <w:szCs w:val="24"/>
        </w:rPr>
        <w:t>……………………………………………………………………….</w:t>
      </w:r>
    </w:p>
    <w:p w14:paraId="402BDBD8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  <w:vertAlign w:val="superscript"/>
        </w:rPr>
      </w:pPr>
      <w:r w:rsidRPr="00B42EC5">
        <w:rPr>
          <w:rFonts w:ascii="Arial Narrow" w:eastAsia="Calibri" w:hAnsi="Arial Narrow" w:cs="Arial"/>
          <w:sz w:val="24"/>
          <w:szCs w:val="24"/>
          <w:vertAlign w:val="superscript"/>
        </w:rPr>
        <w:t xml:space="preserve">                           (na które Zamawiający ma przesyłać korespondencję)</w:t>
      </w:r>
    </w:p>
    <w:p w14:paraId="6D9DBA58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  <w:u w:val="single"/>
        </w:rPr>
      </w:pPr>
      <w:r w:rsidRPr="00B42EC5">
        <w:rPr>
          <w:rFonts w:ascii="Arial Narrow" w:eastAsia="Calibri" w:hAnsi="Arial Narrow" w:cs="Arial"/>
          <w:sz w:val="24"/>
          <w:szCs w:val="24"/>
          <w:u w:val="single"/>
        </w:rPr>
        <w:t>Wykonawca jest mikro, małym, średnim przedsiębiorcą - TAK/NIE**</w:t>
      </w:r>
    </w:p>
    <w:p w14:paraId="5702A9BE" w14:textId="77777777" w:rsidR="00622FAD" w:rsidRPr="00B42EC5" w:rsidRDefault="00622FAD" w:rsidP="00DA5785">
      <w:pPr>
        <w:spacing w:after="0" w:line="240" w:lineRule="auto"/>
        <w:ind w:left="96" w:right="62"/>
        <w:jc w:val="center"/>
        <w:rPr>
          <w:rFonts w:ascii="Arial Narrow" w:eastAsia="Times New Roman" w:hAnsi="Arial Narrow" w:cs="Arial"/>
          <w:b/>
          <w:bCs/>
          <w:kern w:val="0"/>
          <w:sz w:val="24"/>
          <w:szCs w:val="24"/>
        </w:rPr>
      </w:pPr>
      <w:r w:rsidRPr="00B42EC5">
        <w:rPr>
          <w:rFonts w:ascii="Arial Narrow" w:eastAsia="Calibri" w:hAnsi="Arial Narrow" w:cs="Arial"/>
          <w:b/>
          <w:bCs/>
          <w:sz w:val="24"/>
          <w:szCs w:val="24"/>
        </w:rPr>
        <w:t>Ubiegając się o udzielenie zamówienia publicznego na:</w:t>
      </w:r>
    </w:p>
    <w:p w14:paraId="1C36CDE5" w14:textId="77777777" w:rsidR="00622FAD" w:rsidRPr="00B42EC5" w:rsidRDefault="00622FAD" w:rsidP="00DA5785">
      <w:pPr>
        <w:spacing w:after="0" w:line="240" w:lineRule="auto"/>
        <w:ind w:right="62"/>
        <w:jc w:val="center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Times New Roman" w:hAnsi="Arial Narrow" w:cs="Arial"/>
          <w:b/>
          <w:bCs/>
          <w:kern w:val="0"/>
          <w:sz w:val="24"/>
          <w:szCs w:val="24"/>
        </w:rPr>
        <w:t xml:space="preserve">Organizację i przeprowadzenie kursu pilotowania imprez turystycznych dla uczniów Zespołu Szkół im. Wincentego Witosa w Suchej Beskidzkiej </w:t>
      </w:r>
      <w:r w:rsidRPr="00B42EC5">
        <w:rPr>
          <w:rFonts w:ascii="Arial Narrow" w:eastAsia="Times New Roman" w:hAnsi="Arial Narrow" w:cs="Arial"/>
          <w:b/>
          <w:bCs/>
          <w:kern w:val="0"/>
          <w:sz w:val="24"/>
          <w:szCs w:val="24"/>
        </w:rPr>
        <w:br/>
        <w:t xml:space="preserve">w ramach projektu „Kreatywny uczeń – profesjonalista w zawodzie III” </w:t>
      </w:r>
      <w:r w:rsidRPr="00B42EC5">
        <w:rPr>
          <w:rFonts w:ascii="Arial Narrow" w:eastAsia="Times New Roman" w:hAnsi="Arial Narrow" w:cs="Arial"/>
          <w:b/>
          <w:bCs/>
          <w:kern w:val="0"/>
          <w:sz w:val="24"/>
          <w:szCs w:val="24"/>
        </w:rPr>
        <w:br/>
      </w:r>
    </w:p>
    <w:p w14:paraId="7D8584EF" w14:textId="77777777" w:rsidR="00622FAD" w:rsidRPr="00B42EC5" w:rsidRDefault="00622FAD" w:rsidP="00DA5785">
      <w:pPr>
        <w:spacing w:after="0" w:line="240" w:lineRule="auto"/>
        <w:ind w:right="62"/>
        <w:jc w:val="center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SKŁADAMY OFERTĘ na realizację przedmiotu zamówienia w zakresie określonym w Specyfikacji Warunków Zamówienia, na następujących warunkach:</w:t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1"/>
        <w:gridCol w:w="1381"/>
        <w:gridCol w:w="1311"/>
        <w:gridCol w:w="1306"/>
        <w:gridCol w:w="1305"/>
        <w:gridCol w:w="1306"/>
        <w:gridCol w:w="1366"/>
      </w:tblGrid>
      <w:tr w:rsidR="00622FAD" w:rsidRPr="00B42EC5" w14:paraId="53AE969B" w14:textId="77777777" w:rsidTr="0056713E"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9AE41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 w:rsidRPr="00B42EC5">
              <w:rPr>
                <w:rFonts w:ascii="Arial Narrow" w:eastAsia="Arial Narrow" w:hAnsi="Arial Narrow" w:cs="Arial"/>
                <w:b/>
                <w:sz w:val="24"/>
                <w:szCs w:val="24"/>
              </w:rPr>
              <w:t>Kurs pilotowania imprez turystycznych</w:t>
            </w:r>
          </w:p>
        </w:tc>
      </w:tr>
      <w:tr w:rsidR="00622FAD" w:rsidRPr="00B42EC5" w14:paraId="246D0946" w14:textId="77777777" w:rsidTr="0056713E"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48B7A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Cena jednostkowa netto na 1 osobę</w:t>
            </w: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7B8FC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Wartość VAT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08A84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Cena jednostkowa brutto za 1 osobę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EC42B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Ilość osób</w:t>
            </w:r>
          </w:p>
        </w:tc>
        <w:tc>
          <w:tcPr>
            <w:tcW w:w="7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37C873C6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Cena oferty za cały kurs netto</w:t>
            </w: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00E37B7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Wartość VAT</w:t>
            </w: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C7C3794" w14:textId="77777777" w:rsidR="00622FAD" w:rsidRPr="00B42EC5" w:rsidRDefault="00622FAD" w:rsidP="00DA5785">
            <w:pPr>
              <w:pStyle w:val="Standard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Cena oferty za cały kurs brutto</w:t>
            </w:r>
          </w:p>
        </w:tc>
      </w:tr>
      <w:tr w:rsidR="00622FAD" w:rsidRPr="00B42EC5" w14:paraId="75FB13FC" w14:textId="77777777" w:rsidTr="0056713E">
        <w:trPr>
          <w:trHeight w:val="1134"/>
        </w:trPr>
        <w:tc>
          <w:tcPr>
            <w:tcW w:w="7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99A79" w14:textId="77777777" w:rsidR="00622FAD" w:rsidRPr="00B42EC5" w:rsidRDefault="00622FAD" w:rsidP="00DA5785">
            <w:pPr>
              <w:pStyle w:val="Standard"/>
              <w:overflowPunct w:val="0"/>
              <w:autoSpaceDE w:val="0"/>
              <w:spacing w:after="0" w:line="240" w:lineRule="auto"/>
              <w:rPr>
                <w:rFonts w:ascii="Arial Narrow" w:eastAsia="Calibri" w:hAnsi="Arial Narrow" w:cs="Arial"/>
                <w:sz w:val="24"/>
                <w:szCs w:val="24"/>
              </w:rPr>
            </w:pPr>
          </w:p>
        </w:tc>
        <w:tc>
          <w:tcPr>
            <w:tcW w:w="7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77D7D8" w14:textId="77777777" w:rsidR="00622FAD" w:rsidRPr="00B42EC5" w:rsidRDefault="00622FAD" w:rsidP="00DA5785">
            <w:pPr>
              <w:pStyle w:val="Standard"/>
              <w:snapToGrid w:val="0"/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042AC" w14:textId="77777777" w:rsidR="00622FAD" w:rsidRPr="00B42EC5" w:rsidRDefault="00622FAD" w:rsidP="00DA5785">
            <w:pPr>
              <w:pStyle w:val="Standard"/>
              <w:snapToGrid w:val="0"/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AAC15" w14:textId="77777777" w:rsidR="00622FAD" w:rsidRPr="00B42EC5" w:rsidRDefault="00622FAD" w:rsidP="00DA5785">
            <w:pPr>
              <w:pStyle w:val="Standard"/>
              <w:snapToGrid w:val="0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10</w:t>
            </w:r>
          </w:p>
        </w:tc>
        <w:tc>
          <w:tcPr>
            <w:tcW w:w="7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8752C" w14:textId="77777777" w:rsidR="00622FAD" w:rsidRPr="00B42EC5" w:rsidRDefault="00622FAD" w:rsidP="00DA5785">
            <w:pPr>
              <w:pStyle w:val="Standard"/>
              <w:snapToGrid w:val="0"/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</w:p>
        </w:tc>
        <w:tc>
          <w:tcPr>
            <w:tcW w:w="7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40720" w14:textId="77777777" w:rsidR="00622FAD" w:rsidRPr="00B42EC5" w:rsidRDefault="00622FAD" w:rsidP="00DA5785">
            <w:pPr>
              <w:pStyle w:val="Standard"/>
              <w:snapToGrid w:val="0"/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</w:p>
        </w:tc>
        <w:tc>
          <w:tcPr>
            <w:tcW w:w="7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25747" w14:textId="77777777" w:rsidR="00622FAD" w:rsidRPr="00B42EC5" w:rsidRDefault="00622FAD" w:rsidP="00DA5785">
            <w:pPr>
              <w:pStyle w:val="Standard"/>
              <w:snapToGrid w:val="0"/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</w:p>
        </w:tc>
      </w:tr>
      <w:tr w:rsidR="00622FAD" w:rsidRPr="00B42EC5" w14:paraId="2EFAD8D9" w14:textId="77777777" w:rsidTr="00381946">
        <w:trPr>
          <w:trHeight w:val="350"/>
        </w:trPr>
        <w:tc>
          <w:tcPr>
            <w:tcW w:w="5000" w:type="pct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3A988B" w14:textId="57A2D870" w:rsidR="00622FAD" w:rsidRPr="00B42EC5" w:rsidRDefault="00381946" w:rsidP="00DA5785">
            <w:pPr>
              <w:pStyle w:val="Standard"/>
              <w:snapToGrid w:val="0"/>
              <w:spacing w:after="0" w:line="240" w:lineRule="auto"/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b/>
                <w:bCs/>
                <w:sz w:val="24"/>
                <w:szCs w:val="24"/>
              </w:rPr>
              <w:t>KRYTERIUM POZA CENOWE</w:t>
            </w:r>
          </w:p>
        </w:tc>
      </w:tr>
      <w:tr w:rsidR="00622FAD" w:rsidRPr="00B42EC5" w14:paraId="544086C8" w14:textId="77777777" w:rsidTr="0056713E">
        <w:trPr>
          <w:trHeight w:val="1134"/>
        </w:trPr>
        <w:tc>
          <w:tcPr>
            <w:tcW w:w="285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793CD" w14:textId="77777777" w:rsidR="00381946" w:rsidRPr="00B42EC5" w:rsidRDefault="00792C65" w:rsidP="00BF1DF9">
            <w:pPr>
              <w:pStyle w:val="Akapitzlist"/>
              <w:numPr>
                <w:ilvl w:val="0"/>
                <w:numId w:val="38"/>
              </w:numPr>
              <w:spacing w:after="0" w:line="240" w:lineRule="auto"/>
              <w:ind w:left="284" w:hanging="284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42EC5">
              <w:rPr>
                <w:rFonts w:ascii="Arial Narrow" w:hAnsi="Arial Narrow" w:cs="Arial"/>
                <w:b/>
                <w:sz w:val="24"/>
                <w:szCs w:val="24"/>
              </w:rPr>
              <w:t xml:space="preserve">Realizacja kursu zgodnie ze wszystkimi wymaganiami opisu przedmiotu zamówienia, w taki sposób, aby wydać zaświadczenie o ukończeniu kursu pilotowania imprez turystycznych zgodnie z kwalifikacją funkcjonującą w Zintegrowanym Systemie Kwalifikacji (ZSK), wydane przez instytucję certyfikującą posiadającą do tego celu uprawnienia wynikające z przepisów ustawy z dnia 22 grudnia 2015 r. o Zintegrowanym Systemie Kwalifikacji. </w:t>
            </w:r>
            <w:r w:rsidRPr="00B42EC5">
              <w:rPr>
                <w:rFonts w:ascii="Arial Narrow" w:hAnsi="Arial Narrow" w:cs="Arial"/>
                <w:b/>
                <w:sz w:val="24"/>
                <w:szCs w:val="24"/>
                <w:u w:val="single"/>
              </w:rPr>
              <w:t xml:space="preserve">Do oferty należy dołączyć wzór zaświadczenia wydawanego przez instytucję </w:t>
            </w:r>
            <w:r w:rsidRPr="00B42EC5">
              <w:rPr>
                <w:rFonts w:ascii="Arial Narrow" w:hAnsi="Arial Narrow" w:cs="Arial"/>
                <w:b/>
                <w:sz w:val="24"/>
                <w:szCs w:val="24"/>
                <w:u w:val="single"/>
              </w:rPr>
              <w:lastRenderedPageBreak/>
              <w:t>certyfikującą oraz wykazać uprawnienie do możliwości wydania takiego zaświadczenia (np. decyzję właściwego organu lub wydruk z rejestru kwalifikacji dostępnego na stronie ZSK)</w:t>
            </w:r>
            <w:r w:rsidR="00381946" w:rsidRPr="00B42EC5">
              <w:rPr>
                <w:rFonts w:ascii="Arial Narrow" w:hAnsi="Arial Narrow" w:cs="Arial"/>
                <w:b/>
                <w:sz w:val="24"/>
                <w:szCs w:val="24"/>
              </w:rPr>
              <w:t>.</w:t>
            </w:r>
          </w:p>
          <w:p w14:paraId="685DDA31" w14:textId="74ADEFCB" w:rsidR="00622FAD" w:rsidRPr="00B42EC5" w:rsidRDefault="00792C65" w:rsidP="00381946">
            <w:pPr>
              <w:pStyle w:val="Akapitzlist"/>
              <w:spacing w:before="120" w:after="120" w:line="240" w:lineRule="auto"/>
              <w:ind w:left="284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42EC5">
              <w:rPr>
                <w:rFonts w:ascii="Arial Narrow" w:hAnsi="Arial Narrow" w:cs="Arial"/>
                <w:b/>
                <w:sz w:val="24"/>
                <w:szCs w:val="24"/>
              </w:rPr>
              <w:t>Zamawiający przyzna – 40 pkt.</w:t>
            </w:r>
          </w:p>
        </w:tc>
        <w:tc>
          <w:tcPr>
            <w:tcW w:w="214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87013" w14:textId="16B5B20A" w:rsidR="00622FAD" w:rsidRPr="00B42EC5" w:rsidRDefault="00622FAD" w:rsidP="00381946">
            <w:pPr>
              <w:pStyle w:val="Standard"/>
              <w:snapToGrid w:val="0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lastRenderedPageBreak/>
              <w:t>Tak lub NIE</w:t>
            </w:r>
          </w:p>
        </w:tc>
      </w:tr>
      <w:tr w:rsidR="00792C65" w:rsidRPr="00B42EC5" w14:paraId="0F204242" w14:textId="77777777" w:rsidTr="0056713E">
        <w:trPr>
          <w:trHeight w:val="1134"/>
        </w:trPr>
        <w:tc>
          <w:tcPr>
            <w:tcW w:w="285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BD55A0" w14:textId="77777777" w:rsidR="00381946" w:rsidRPr="00B42EC5" w:rsidRDefault="00792C65" w:rsidP="00BF1DF9">
            <w:pPr>
              <w:pStyle w:val="Akapitzlist"/>
              <w:numPr>
                <w:ilvl w:val="0"/>
                <w:numId w:val="38"/>
              </w:numPr>
              <w:spacing w:after="0" w:line="240" w:lineRule="auto"/>
              <w:ind w:left="284" w:hanging="284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42EC5">
              <w:rPr>
                <w:rFonts w:ascii="Arial Narrow" w:hAnsi="Arial Narrow" w:cs="Arial"/>
                <w:b/>
                <w:sz w:val="24"/>
                <w:szCs w:val="24"/>
              </w:rPr>
              <w:t xml:space="preserve">Realizacja kursu zgodnie ze wszystkimi wymaganiami opisu przedmiotu zamówienia, z wydaniem innego certyfikatu lub zaświadczenia potwierdzającego uzyskanie kwalifikacji lub efektów uczenia się, wydanego przez instytucję certyfikującą nieposiadającą uprawnień do nadawania kwalifikacji w ramach Zintegrowanego Systemu Kwalifikacji. Zamawiający dopuszcza taki dokument pod warunkiem, że proces walidacji i certyfikowania spełnia wymagania określone w Załączniku nr 2 – Podstawowe informacje dotyczące uzyskiwania kwalifikacji w ramach projektów współfinansowanych z EFS+ oraz FST do Wytycznych dotyczących monitorowania postępu rzeczowego realizacji programów na lata 2021-2027, zgodnie z którymi kwalifikacje mogą być nadawane również przez inne podmioty niż działające w ZSK, o ile proces walidacji zapewnia rzetelne i trafne sprawdzenie efektów uczenia się. </w:t>
            </w:r>
            <w:r w:rsidRPr="00B42EC5">
              <w:rPr>
                <w:rFonts w:ascii="Arial Narrow" w:hAnsi="Arial Narrow" w:cs="Arial"/>
                <w:b/>
                <w:sz w:val="24"/>
                <w:szCs w:val="24"/>
                <w:u w:val="single"/>
              </w:rPr>
              <w:t>Do oferty należy dołączyć wzór dokumentu potwierdzającego ukończenie kursu oraz wskazać instytucję certyfikującą</w:t>
            </w:r>
            <w:r w:rsidR="00381946" w:rsidRPr="00B42EC5">
              <w:rPr>
                <w:rFonts w:ascii="Arial Narrow" w:hAnsi="Arial Narrow" w:cs="Arial"/>
                <w:b/>
                <w:sz w:val="24"/>
                <w:szCs w:val="24"/>
              </w:rPr>
              <w:t>.</w:t>
            </w:r>
          </w:p>
          <w:p w14:paraId="39BB6909" w14:textId="2E8AA215" w:rsidR="00792C65" w:rsidRPr="00B42EC5" w:rsidRDefault="00792C65" w:rsidP="00381946">
            <w:pPr>
              <w:pStyle w:val="Akapitzlist"/>
              <w:spacing w:before="120" w:after="120" w:line="240" w:lineRule="auto"/>
              <w:ind w:left="284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42EC5">
              <w:rPr>
                <w:rFonts w:ascii="Arial Narrow" w:hAnsi="Arial Narrow" w:cs="Arial"/>
                <w:b/>
                <w:sz w:val="24"/>
                <w:szCs w:val="24"/>
              </w:rPr>
              <w:t>Zamawiający przyzna – 20 pkt.</w:t>
            </w:r>
          </w:p>
        </w:tc>
        <w:tc>
          <w:tcPr>
            <w:tcW w:w="214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941DA" w14:textId="537BD7F0" w:rsidR="00792C65" w:rsidRPr="00B42EC5" w:rsidRDefault="00381946" w:rsidP="00381946">
            <w:pPr>
              <w:pStyle w:val="Standard"/>
              <w:snapToGrid w:val="0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Tak lub NIE</w:t>
            </w:r>
          </w:p>
        </w:tc>
      </w:tr>
      <w:tr w:rsidR="00792C65" w:rsidRPr="00B42EC5" w14:paraId="626E5D7D" w14:textId="77777777" w:rsidTr="0056713E">
        <w:trPr>
          <w:trHeight w:val="1134"/>
        </w:trPr>
        <w:tc>
          <w:tcPr>
            <w:tcW w:w="2857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3B060C" w14:textId="77777777" w:rsidR="00381946" w:rsidRPr="00B42EC5" w:rsidRDefault="00792C65" w:rsidP="00BF1DF9">
            <w:pPr>
              <w:pStyle w:val="Akapitzlist"/>
              <w:numPr>
                <w:ilvl w:val="0"/>
                <w:numId w:val="38"/>
              </w:numPr>
              <w:spacing w:after="0" w:line="240" w:lineRule="auto"/>
              <w:ind w:left="284" w:hanging="284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42EC5">
              <w:rPr>
                <w:rFonts w:ascii="Arial Narrow" w:hAnsi="Arial Narrow" w:cs="Arial"/>
                <w:b/>
                <w:sz w:val="24"/>
                <w:szCs w:val="24"/>
              </w:rPr>
              <w:t>Realizacja kursu zgodnie z wymaganiami opisu przedmiotu zamówienia bez zapewnienia zewnętrznej walidacji kwalifikacji, tj. z wydaniem wyłącznie zaświadczenia o ukończeniu kursu wystawionego przez wyk</w:t>
            </w:r>
            <w:r w:rsidR="00381946" w:rsidRPr="00B42EC5">
              <w:rPr>
                <w:rFonts w:ascii="Arial Narrow" w:hAnsi="Arial Narrow" w:cs="Arial"/>
                <w:b/>
                <w:sz w:val="24"/>
                <w:szCs w:val="24"/>
              </w:rPr>
              <w:t>onawcę lub podmiot szkoleniowy.</w:t>
            </w:r>
          </w:p>
          <w:p w14:paraId="4D03E0F9" w14:textId="1363C6B7" w:rsidR="00792C65" w:rsidRPr="00B42EC5" w:rsidRDefault="00792C65" w:rsidP="00381946">
            <w:pPr>
              <w:pStyle w:val="Akapitzlist"/>
              <w:spacing w:before="120" w:after="120" w:line="240" w:lineRule="auto"/>
              <w:ind w:left="284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B42EC5">
              <w:rPr>
                <w:rFonts w:ascii="Arial Narrow" w:hAnsi="Arial Narrow" w:cs="Arial"/>
                <w:b/>
                <w:sz w:val="24"/>
                <w:szCs w:val="24"/>
              </w:rPr>
              <w:t>Zamawiający nie przyzna dodatkowych punktów – 0 pkt.</w:t>
            </w:r>
          </w:p>
        </w:tc>
        <w:tc>
          <w:tcPr>
            <w:tcW w:w="214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A86B4" w14:textId="1F3C4968" w:rsidR="00792C65" w:rsidRPr="00B42EC5" w:rsidRDefault="00381946" w:rsidP="00381946">
            <w:pPr>
              <w:pStyle w:val="Standard"/>
              <w:snapToGrid w:val="0"/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B42EC5">
              <w:rPr>
                <w:rFonts w:ascii="Arial Narrow" w:eastAsia="Calibri" w:hAnsi="Arial Narrow" w:cs="Arial"/>
                <w:sz w:val="24"/>
                <w:szCs w:val="24"/>
              </w:rPr>
              <w:t>Tak lub NIE</w:t>
            </w:r>
          </w:p>
        </w:tc>
      </w:tr>
    </w:tbl>
    <w:p w14:paraId="19574F77" w14:textId="3248962E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OŚWIADCZAMY, że zapoznaliśmy się ze Specyfikacją Warunków Zamówienia i akceptujemy wszystkie warunki w niej zawarte.</w:t>
      </w:r>
    </w:p>
    <w:p w14:paraId="45904AD7" w14:textId="7D7966E3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OŚWIADCZAMY, że uzyskaliśmy wszelkie informacje niezbędne do prawidłowego przygotowania i złożenia niniejszej oferty.</w:t>
      </w:r>
    </w:p>
    <w:p w14:paraId="4B94064D" w14:textId="77777777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OŚWIADCZAMY, że jesteśmy związani niniejszą ofertą 30 od dnia upływu terminu składania ofert.</w:t>
      </w:r>
    </w:p>
    <w:p w14:paraId="08C29CE8" w14:textId="77777777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OŚWIADCZAMY, że zapoznaliśmy się z Projektowanymi Postanowieniami Umowy załączonymi do Specyfikacji Warunków Zamówienia i ZOBOWIĄZUJEMY SIĘ, w przypadku wyboru naszej oferty, do zawarcia umowy zgodnej z niniejszą ofertą, na warunkach w nich określonych.</w:t>
      </w:r>
    </w:p>
    <w:p w14:paraId="2D0A1718" w14:textId="77777777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 xml:space="preserve">Oświadczam, że wypełniłem obowiązki informacyjne przewidziane w art. 13 lub art. 14 RODO2 wobec osób fizycznych, od których dane osobowe bezpośrednio lub pośrednio pozyskałem w celu ubiegania się o udzielenie zamówienia publicznego w niniejszym </w:t>
      </w:r>
      <w:proofErr w:type="gramStart"/>
      <w:r w:rsidRPr="00B42EC5">
        <w:rPr>
          <w:rFonts w:ascii="Arial Narrow" w:eastAsia="Calibri" w:hAnsi="Arial Narrow" w:cs="Arial"/>
          <w:sz w:val="24"/>
          <w:szCs w:val="24"/>
        </w:rPr>
        <w:t>postępowaniu.*</w:t>
      </w:r>
      <w:proofErr w:type="gramEnd"/>
      <w:r w:rsidRPr="00B42EC5">
        <w:rPr>
          <w:rFonts w:ascii="Arial Narrow" w:eastAsia="Calibri" w:hAnsi="Arial Narrow" w:cs="Arial"/>
          <w:sz w:val="24"/>
          <w:szCs w:val="24"/>
        </w:rPr>
        <w:t>**</w:t>
      </w:r>
    </w:p>
    <w:p w14:paraId="7724D100" w14:textId="77777777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Przedmiot zamówienia objęty treścią SWZ i niniejszej oferty zamierzamy dla cz. …......:</w:t>
      </w:r>
    </w:p>
    <w:p w14:paraId="5A72F2AC" w14:textId="77777777" w:rsidR="00622FAD" w:rsidRPr="00B42EC5" w:rsidRDefault="00622FAD" w:rsidP="00BF1DF9">
      <w:pPr>
        <w:pStyle w:val="Standard"/>
        <w:numPr>
          <w:ilvl w:val="0"/>
          <w:numId w:val="31"/>
        </w:num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wykonać sami,</w:t>
      </w:r>
    </w:p>
    <w:p w14:paraId="06D48C20" w14:textId="77777777" w:rsidR="00622FAD" w:rsidRPr="00B42EC5" w:rsidRDefault="00622FAD" w:rsidP="00BF1DF9">
      <w:pPr>
        <w:pStyle w:val="Standard"/>
        <w:numPr>
          <w:ilvl w:val="0"/>
          <w:numId w:val="31"/>
        </w:num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lastRenderedPageBreak/>
        <w:t>następujący zakres przedmiotu zamówienia zamierzamy zlecić podwykonawcom:</w:t>
      </w:r>
    </w:p>
    <w:p w14:paraId="231060B9" w14:textId="77777777" w:rsidR="00622FAD" w:rsidRPr="00B42EC5" w:rsidRDefault="00622FAD" w:rsidP="00DA5785">
      <w:pPr>
        <w:pStyle w:val="Standard"/>
        <w:spacing w:after="0" w:line="240" w:lineRule="auto"/>
        <w:ind w:left="851" w:hanging="142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Zakres przedmiotu zamówienia /…………………………………………………………………………</w:t>
      </w:r>
    </w:p>
    <w:p w14:paraId="465B5C6B" w14:textId="77777777" w:rsidR="00622FAD" w:rsidRPr="00B42EC5" w:rsidRDefault="00622FAD" w:rsidP="00DA5785">
      <w:pPr>
        <w:pStyle w:val="Standard"/>
        <w:spacing w:after="0" w:line="240" w:lineRule="auto"/>
        <w:ind w:left="709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Nazwa, adres podwykonawcy /…………………………………………………………………………</w:t>
      </w:r>
    </w:p>
    <w:p w14:paraId="39F54C17" w14:textId="77777777" w:rsidR="00622FAD" w:rsidRPr="00B42EC5" w:rsidRDefault="00622FAD" w:rsidP="00DA5785">
      <w:pPr>
        <w:pStyle w:val="Standard"/>
        <w:spacing w:after="0" w:line="240" w:lineRule="auto"/>
        <w:ind w:left="709"/>
        <w:jc w:val="both"/>
        <w:rPr>
          <w:rFonts w:ascii="Arial Narrow" w:hAnsi="Arial Narrow" w:cs="Arial"/>
          <w:sz w:val="24"/>
          <w:szCs w:val="24"/>
        </w:rPr>
      </w:pPr>
    </w:p>
    <w:p w14:paraId="1274D252" w14:textId="77777777" w:rsidR="00622FAD" w:rsidRPr="00B42EC5" w:rsidRDefault="00622FAD" w:rsidP="00DA5785">
      <w:pPr>
        <w:pStyle w:val="Standard"/>
        <w:spacing w:after="0" w:line="240" w:lineRule="auto"/>
        <w:ind w:left="709"/>
        <w:jc w:val="both"/>
        <w:rPr>
          <w:rFonts w:ascii="Arial Narrow" w:hAnsi="Arial Narrow" w:cs="Arial"/>
          <w:b/>
          <w:bCs/>
          <w:sz w:val="24"/>
          <w:szCs w:val="24"/>
          <w:u w:val="single"/>
        </w:rPr>
      </w:pPr>
      <w:r w:rsidRPr="00B42EC5">
        <w:rPr>
          <w:rFonts w:ascii="Arial Narrow" w:hAnsi="Arial Narrow" w:cs="Arial"/>
          <w:b/>
          <w:bCs/>
          <w:sz w:val="24"/>
          <w:szCs w:val="24"/>
          <w:u w:val="single"/>
        </w:rPr>
        <w:t>Uwaga:</w:t>
      </w:r>
    </w:p>
    <w:p w14:paraId="26B53D9A" w14:textId="77777777" w:rsidR="00622FAD" w:rsidRPr="00B42EC5" w:rsidRDefault="00622FAD" w:rsidP="00DA5785">
      <w:pPr>
        <w:pStyle w:val="Standard"/>
        <w:spacing w:after="0" w:line="240" w:lineRule="auto"/>
        <w:ind w:left="709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Powielić tyle razy, ile wymaga tego dana okoliczność</w:t>
      </w:r>
    </w:p>
    <w:p w14:paraId="1208FE10" w14:textId="7B199222" w:rsidR="00622FAD" w:rsidRPr="00B42EC5" w:rsidRDefault="00622FAD" w:rsidP="00DA5785">
      <w:pPr>
        <w:pStyle w:val="Standard"/>
        <w:spacing w:after="0" w:line="240" w:lineRule="auto"/>
        <w:ind w:left="709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Brak wskazania oznacza, że Wykonawca zamierza zamówienie zrealizować samodzielnie,</w:t>
      </w:r>
      <w:r w:rsidR="00381946" w:rsidRPr="00B42EC5">
        <w:rPr>
          <w:rFonts w:ascii="Arial Narrow" w:hAnsi="Arial Narrow" w:cs="Arial"/>
          <w:sz w:val="24"/>
          <w:szCs w:val="24"/>
        </w:rPr>
        <w:t xml:space="preserve"> </w:t>
      </w:r>
      <w:r w:rsidRPr="00B42EC5">
        <w:rPr>
          <w:rFonts w:ascii="Arial Narrow" w:hAnsi="Arial Narrow" w:cs="Arial"/>
          <w:sz w:val="24"/>
          <w:szCs w:val="24"/>
        </w:rPr>
        <w:t>bez podwykonawców.</w:t>
      </w:r>
    </w:p>
    <w:p w14:paraId="7E07595E" w14:textId="77777777" w:rsidR="00622FAD" w:rsidRPr="00B42EC5" w:rsidRDefault="00622FAD" w:rsidP="00BF1DF9">
      <w:pPr>
        <w:pStyle w:val="Standard"/>
        <w:numPr>
          <w:ilvl w:val="0"/>
          <w:numId w:val="30"/>
        </w:numPr>
        <w:spacing w:after="0" w:line="240" w:lineRule="auto"/>
        <w:jc w:val="both"/>
        <w:rPr>
          <w:rFonts w:ascii="Arial Narrow" w:hAnsi="Arial Narrow" w:cs="Arial"/>
          <w:sz w:val="24"/>
          <w:szCs w:val="24"/>
        </w:rPr>
      </w:pPr>
      <w:r w:rsidRPr="00B42EC5">
        <w:rPr>
          <w:rFonts w:ascii="Arial Narrow" w:hAnsi="Arial Narrow" w:cs="Arial"/>
          <w:sz w:val="24"/>
          <w:szCs w:val="24"/>
        </w:rPr>
        <w:t>oświadczam, że nie podlegam wykluczeniu z postępowania na podstawie art. 7 ust. 1 pkt 1-3 ustawy z dnia 13 kwietnia 2022 r. o szczególnych rozwiązaniach w zakresie przeciwdziałania wspieraniu agresji na Ukrainę oraz służących ochronie bezpieczeństwa narodowego (Dz.U. poz. 835).</w:t>
      </w:r>
    </w:p>
    <w:p w14:paraId="7AFC55C5" w14:textId="77777777" w:rsidR="00622FAD" w:rsidRPr="00B42EC5" w:rsidRDefault="00622FAD" w:rsidP="00DA5785">
      <w:pPr>
        <w:pStyle w:val="Standard"/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</w:p>
    <w:p w14:paraId="3D7352B0" w14:textId="77777777" w:rsidR="00622FAD" w:rsidRPr="00B42EC5" w:rsidRDefault="00622FAD" w:rsidP="00DA5785">
      <w:pPr>
        <w:pStyle w:val="Standard"/>
        <w:spacing w:after="0" w:line="240" w:lineRule="auto"/>
        <w:ind w:left="709" w:firstLine="709"/>
        <w:jc w:val="right"/>
        <w:rPr>
          <w:rFonts w:ascii="Arial Narrow" w:eastAsia="Calibri" w:hAnsi="Arial Narrow" w:cs="Arial"/>
          <w:sz w:val="24"/>
          <w:szCs w:val="24"/>
        </w:rPr>
      </w:pPr>
    </w:p>
    <w:p w14:paraId="0C3807FA" w14:textId="77777777" w:rsidR="00622FAD" w:rsidRPr="00B42EC5" w:rsidRDefault="00622FAD" w:rsidP="00DA5785">
      <w:pPr>
        <w:pStyle w:val="Standard"/>
        <w:spacing w:after="0" w:line="240" w:lineRule="auto"/>
        <w:ind w:left="709" w:firstLine="709"/>
        <w:jc w:val="right"/>
        <w:rPr>
          <w:rFonts w:ascii="Arial Narrow" w:eastAsia="Calibri" w:hAnsi="Arial Narrow" w:cs="Arial"/>
          <w:sz w:val="24"/>
          <w:szCs w:val="24"/>
        </w:rPr>
      </w:pPr>
    </w:p>
    <w:p w14:paraId="5C96B3B9" w14:textId="77777777" w:rsidR="00622FAD" w:rsidRPr="00B42EC5" w:rsidRDefault="00622FAD" w:rsidP="00DA5785">
      <w:pPr>
        <w:pStyle w:val="Standard"/>
        <w:spacing w:after="0" w:line="240" w:lineRule="auto"/>
        <w:ind w:left="709" w:firstLine="709"/>
        <w:jc w:val="right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……….………………………………….…….</w:t>
      </w:r>
    </w:p>
    <w:p w14:paraId="1C799900" w14:textId="77777777" w:rsidR="00622FAD" w:rsidRPr="00B42EC5" w:rsidRDefault="00622FAD" w:rsidP="00DA5785">
      <w:pPr>
        <w:spacing w:after="0" w:line="240" w:lineRule="auto"/>
        <w:ind w:left="4963" w:firstLine="709"/>
        <w:jc w:val="center"/>
        <w:rPr>
          <w:rFonts w:ascii="Arial Narrow" w:eastAsia="Calibri" w:hAnsi="Arial Narrow" w:cs="Arial"/>
          <w:b/>
          <w:bCs/>
          <w:sz w:val="24"/>
          <w:szCs w:val="24"/>
          <w:vertAlign w:val="superscript"/>
        </w:rPr>
      </w:pPr>
      <w:r w:rsidRPr="00B42EC5">
        <w:rPr>
          <w:rFonts w:ascii="Arial Narrow" w:eastAsia="Calibri" w:hAnsi="Arial Narrow" w:cs="Arial"/>
          <w:b/>
          <w:bCs/>
          <w:sz w:val="24"/>
          <w:szCs w:val="24"/>
          <w:vertAlign w:val="superscript"/>
        </w:rPr>
        <w:t xml:space="preserve">(miejscowość i data) </w:t>
      </w:r>
    </w:p>
    <w:p w14:paraId="7FEF51D7" w14:textId="77777777" w:rsidR="00622FAD" w:rsidRPr="00B42EC5" w:rsidRDefault="00622FAD" w:rsidP="00DA5785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  <w:u w:val="single"/>
        </w:rPr>
      </w:pPr>
    </w:p>
    <w:p w14:paraId="1B2391D4" w14:textId="77777777" w:rsidR="00622FAD" w:rsidRPr="00B42EC5" w:rsidRDefault="00622FAD" w:rsidP="00DA5785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  <w:u w:val="single"/>
        </w:rPr>
      </w:pPr>
    </w:p>
    <w:p w14:paraId="2142A176" w14:textId="77777777" w:rsidR="00622FAD" w:rsidRPr="00B42EC5" w:rsidRDefault="00622FAD" w:rsidP="00DA5785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  <w:u w:val="single"/>
        </w:rPr>
      </w:pPr>
    </w:p>
    <w:p w14:paraId="1438E6D7" w14:textId="77777777" w:rsidR="00622FAD" w:rsidRPr="00B42EC5" w:rsidRDefault="00622FAD" w:rsidP="00DA5785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  <w:u w:val="single"/>
        </w:rPr>
      </w:pPr>
    </w:p>
    <w:p w14:paraId="65FC77B5" w14:textId="77777777" w:rsidR="00622FAD" w:rsidRPr="00B42EC5" w:rsidRDefault="00622FAD" w:rsidP="00DA5785">
      <w:pPr>
        <w:spacing w:after="0" w:line="240" w:lineRule="auto"/>
        <w:jc w:val="both"/>
        <w:rPr>
          <w:rFonts w:ascii="Arial Narrow" w:hAnsi="Arial Narrow" w:cs="Arial"/>
          <w:b/>
          <w:bCs/>
          <w:sz w:val="24"/>
          <w:szCs w:val="24"/>
          <w:u w:val="single"/>
        </w:rPr>
      </w:pPr>
      <w:r w:rsidRPr="00B42EC5">
        <w:rPr>
          <w:rFonts w:ascii="Arial Narrow" w:hAnsi="Arial Narrow" w:cs="Arial"/>
          <w:b/>
          <w:bCs/>
          <w:sz w:val="24"/>
          <w:szCs w:val="24"/>
          <w:u w:val="single"/>
        </w:rPr>
        <w:t>WAŻNE: DOKUMENT MUSI ZOSTAĆ OPATRZONY KWALIFIKOWANYM PODPISEM ELEKTRONICZNYM, PODPISEM ZAUFANYM LUB PODPISEM OSOBISTYM</w:t>
      </w:r>
    </w:p>
    <w:p w14:paraId="21893E09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b/>
          <w:bCs/>
          <w:sz w:val="24"/>
          <w:szCs w:val="24"/>
          <w:u w:val="single"/>
        </w:rPr>
      </w:pPr>
    </w:p>
    <w:p w14:paraId="291DAC99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  <w:u w:val="single"/>
        </w:rPr>
      </w:pPr>
      <w:r w:rsidRPr="00B42EC5">
        <w:rPr>
          <w:rFonts w:ascii="Arial Narrow" w:eastAsia="Calibri" w:hAnsi="Arial Narrow" w:cs="Arial"/>
          <w:b/>
          <w:bCs/>
          <w:sz w:val="24"/>
          <w:szCs w:val="24"/>
          <w:u w:val="single"/>
        </w:rPr>
        <w:t>INFORMACJA DLA WYKONAWCY</w:t>
      </w:r>
      <w:r w:rsidRPr="00B42EC5">
        <w:rPr>
          <w:rFonts w:ascii="Arial Narrow" w:eastAsia="Calibri" w:hAnsi="Arial Narrow" w:cs="Arial"/>
          <w:sz w:val="24"/>
          <w:szCs w:val="24"/>
          <w:u w:val="single"/>
        </w:rPr>
        <w:t>:</w:t>
      </w:r>
    </w:p>
    <w:p w14:paraId="72732E70" w14:textId="77777777" w:rsidR="00622FAD" w:rsidRPr="00B42EC5" w:rsidRDefault="00622FAD" w:rsidP="00DA5785">
      <w:pPr>
        <w:pStyle w:val="Standard"/>
        <w:spacing w:after="0" w:line="240" w:lineRule="auto"/>
        <w:jc w:val="both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*Formularz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B42EC5">
        <w:rPr>
          <w:rFonts w:ascii="Arial Narrow" w:eastAsia="Calibri" w:hAnsi="Arial Narrow" w:cs="Arial"/>
          <w:sz w:val="24"/>
          <w:szCs w:val="24"/>
        </w:rPr>
        <w:t>ami</w:t>
      </w:r>
      <w:proofErr w:type="spellEnd"/>
      <w:r w:rsidRPr="00B42EC5">
        <w:rPr>
          <w:rFonts w:ascii="Arial Narrow" w:eastAsia="Calibri" w:hAnsi="Arial Narrow" w:cs="Arial"/>
          <w:sz w:val="24"/>
          <w:szCs w:val="24"/>
        </w:rPr>
        <w:t>) potwierdzającymi prawo do reprezentacji Wykonawcy przez osobę podpisującą ofertę.</w:t>
      </w:r>
    </w:p>
    <w:p w14:paraId="47C97C1E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>**niepotrzebne skreślić</w:t>
      </w:r>
    </w:p>
    <w:p w14:paraId="17AB674A" w14:textId="77777777" w:rsidR="00622FAD" w:rsidRPr="00B42EC5" w:rsidRDefault="00622FAD" w:rsidP="00DA5785">
      <w:pPr>
        <w:pStyle w:val="Standard"/>
        <w:spacing w:after="0" w:line="240" w:lineRule="auto"/>
        <w:rPr>
          <w:rFonts w:ascii="Arial Narrow" w:eastAsia="Calibri" w:hAnsi="Arial Narrow" w:cs="Arial"/>
          <w:sz w:val="24"/>
          <w:szCs w:val="24"/>
        </w:rPr>
      </w:pPr>
      <w:r w:rsidRPr="00B42EC5">
        <w:rPr>
          <w:rFonts w:ascii="Arial Narrow" w:eastAsia="Calibri" w:hAnsi="Arial Narrow" w:cs="Arial"/>
          <w:sz w:val="24"/>
          <w:szCs w:val="24"/>
        </w:rPr>
        <w:t xml:space="preserve">***w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 </w:t>
      </w:r>
    </w:p>
    <w:p w14:paraId="2290AE05" w14:textId="77777777" w:rsidR="00622FAD" w:rsidRPr="00B42EC5" w:rsidRDefault="00622FAD" w:rsidP="00DA5785">
      <w:pPr>
        <w:spacing w:after="0" w:line="240" w:lineRule="auto"/>
        <w:jc w:val="both"/>
        <w:rPr>
          <w:rFonts w:ascii="Arial Narrow" w:hAnsi="Arial Narrow" w:cs="Arial"/>
          <w:b/>
          <w:sz w:val="24"/>
          <w:szCs w:val="24"/>
        </w:rPr>
      </w:pPr>
    </w:p>
    <w:p w14:paraId="7F238FBF" w14:textId="77777777" w:rsidR="00622FAD" w:rsidRPr="00B42EC5" w:rsidRDefault="00622FAD" w:rsidP="00DA5785">
      <w:pPr>
        <w:spacing w:after="0" w:line="240" w:lineRule="auto"/>
        <w:ind w:right="62"/>
        <w:jc w:val="both"/>
        <w:rPr>
          <w:rFonts w:ascii="Arial Narrow" w:hAnsi="Arial Narrow" w:cs="Arial"/>
          <w:sz w:val="24"/>
          <w:szCs w:val="24"/>
          <w:shd w:val="clear" w:color="auto" w:fill="FFFFFF"/>
        </w:rPr>
      </w:pPr>
    </w:p>
    <w:p w14:paraId="653C6D7F" w14:textId="77777777" w:rsidR="0066282B" w:rsidRPr="00B42EC5" w:rsidRDefault="0066282B" w:rsidP="00DA5785">
      <w:pPr>
        <w:spacing w:after="0" w:line="240" w:lineRule="auto"/>
        <w:ind w:right="62"/>
        <w:jc w:val="both"/>
        <w:rPr>
          <w:rFonts w:ascii="Arial Narrow" w:eastAsia="Times New Roman" w:hAnsi="Arial Narrow" w:cs="Arial"/>
          <w:b/>
          <w:bCs/>
          <w:kern w:val="0"/>
          <w:sz w:val="24"/>
          <w:szCs w:val="24"/>
        </w:rPr>
      </w:pPr>
    </w:p>
    <w:sectPr w:rsidR="0066282B" w:rsidRPr="00B42EC5" w:rsidSect="00FF0763">
      <w:headerReference w:type="default" r:id="rId8"/>
      <w:pgSz w:w="11906" w:h="16838"/>
      <w:pgMar w:top="1108" w:right="1418" w:bottom="1134" w:left="1418" w:header="709" w:footer="42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82A62" w14:textId="77777777" w:rsidR="00690055" w:rsidRDefault="00690055">
      <w:pPr>
        <w:spacing w:after="0" w:line="240" w:lineRule="auto"/>
      </w:pPr>
      <w:r>
        <w:separator/>
      </w:r>
    </w:p>
  </w:endnote>
  <w:endnote w:type="continuationSeparator" w:id="0">
    <w:p w14:paraId="4A7AAA16" w14:textId="77777777" w:rsidR="00690055" w:rsidRDefault="006900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2316A" w14:textId="77777777" w:rsidR="00690055" w:rsidRDefault="0069005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7893477" w14:textId="77777777" w:rsidR="00690055" w:rsidRDefault="006900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51E4D" w14:textId="1FC4B018" w:rsidR="00622FAD" w:rsidRDefault="00622FAD">
    <w:pPr>
      <w:pStyle w:val="Nagwek"/>
    </w:pPr>
    <w:r>
      <w:rPr>
        <w:rFonts w:cs="Arial"/>
        <w:iCs/>
        <w:noProof/>
        <w:lang w:eastAsia="pl-PL"/>
      </w:rPr>
      <w:drawing>
        <wp:anchor distT="0" distB="0" distL="114300" distR="114300" simplePos="0" relativeHeight="251659264" behindDoc="0" locked="0" layoutInCell="1" allowOverlap="1" wp14:anchorId="57A458D1" wp14:editId="6CAFE1AB">
          <wp:simplePos x="0" y="0"/>
          <wp:positionH relativeFrom="column">
            <wp:posOffset>0</wp:posOffset>
          </wp:positionH>
          <wp:positionV relativeFrom="paragraph">
            <wp:posOffset>-311150</wp:posOffset>
          </wp:positionV>
          <wp:extent cx="5759450" cy="493395"/>
          <wp:effectExtent l="0" t="0" r="0" b="0"/>
          <wp:wrapSquare wrapText="bothSides"/>
          <wp:docPr id="1" name="Obraz 1" descr="Zestawienie logotypów zawierające od lewej: znak Funduszy Europejskich z podpisem Fundusze Europejskie dla Małopolski, flaga Rzeczypospolitej Polskiej, flaga Unii Europejskiej z podpisem dofinansowane przez Unię Europejską oraz logotyp Województwa Małopolskiego." title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-Pasek_FE-RGB-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56D0C4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DA0813C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5" w15:restartNumberingAfterBreak="0">
    <w:nsid w:val="00000006"/>
    <w:multiLevelType w:val="singleLevel"/>
    <w:tmpl w:val="B094A8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8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0" w15:restartNumberingAfterBreak="0">
    <w:nsid w:val="102E576C"/>
    <w:multiLevelType w:val="hybridMultilevel"/>
    <w:tmpl w:val="43FA306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2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3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4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5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16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8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1" w15:restartNumberingAfterBreak="0">
    <w:nsid w:val="308231EA"/>
    <w:multiLevelType w:val="hybridMultilevel"/>
    <w:tmpl w:val="0C9058FE"/>
    <w:lvl w:ilvl="0" w:tplc="715C4C86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2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3" w15:restartNumberingAfterBreak="0">
    <w:nsid w:val="45D136CB"/>
    <w:multiLevelType w:val="hybridMultilevel"/>
    <w:tmpl w:val="501003A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7135EE3"/>
    <w:multiLevelType w:val="hybridMultilevel"/>
    <w:tmpl w:val="845C50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7" w15:restartNumberingAfterBreak="0">
    <w:nsid w:val="515D10A5"/>
    <w:multiLevelType w:val="hybridMultilevel"/>
    <w:tmpl w:val="3E42F3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9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0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 w15:restartNumberingAfterBreak="0">
    <w:nsid w:val="57F360E1"/>
    <w:multiLevelType w:val="hybridMultilevel"/>
    <w:tmpl w:val="CCB022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3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5D693D66"/>
    <w:multiLevelType w:val="multilevel"/>
    <w:tmpl w:val="843C662C"/>
    <w:lvl w:ilvl="0">
      <w:start w:val="1"/>
      <w:numFmt w:val="decimal"/>
      <w:pStyle w:val="Rzymskie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440" w:hanging="108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1800" w:hanging="1440"/>
      </w:pPr>
    </w:lvl>
  </w:abstractNum>
  <w:abstractNum w:abstractNumId="35" w15:restartNumberingAfterBreak="0">
    <w:nsid w:val="5FE1171C"/>
    <w:multiLevelType w:val="hybridMultilevel"/>
    <w:tmpl w:val="12500AE0"/>
    <w:lvl w:ilvl="0" w:tplc="94CA8586">
      <w:start w:val="1"/>
      <w:numFmt w:val="decimal"/>
      <w:lvlText w:val="%1."/>
      <w:lvlJc w:val="left"/>
      <w:pPr>
        <w:ind w:left="720" w:hanging="360"/>
      </w:pPr>
      <w:rPr>
        <w:rFonts w:ascii="Arial Narrow" w:eastAsia="Calibri" w:hAnsi="Arial Narrow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6D117159"/>
    <w:multiLevelType w:val="hybridMultilevel"/>
    <w:tmpl w:val="68DC29E2"/>
    <w:lvl w:ilvl="0" w:tplc="207A5BC8">
      <w:start w:val="1"/>
      <w:numFmt w:val="upperRoman"/>
      <w:lvlText w:val="%1."/>
      <w:lvlJc w:val="left"/>
      <w:pPr>
        <w:ind w:left="14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0" w:hanging="360"/>
      </w:pPr>
    </w:lvl>
    <w:lvl w:ilvl="2" w:tplc="0415001B" w:tentative="1">
      <w:start w:val="1"/>
      <w:numFmt w:val="lowerRoman"/>
      <w:lvlText w:val="%3."/>
      <w:lvlJc w:val="right"/>
      <w:pPr>
        <w:ind w:left="2500" w:hanging="180"/>
      </w:pPr>
    </w:lvl>
    <w:lvl w:ilvl="3" w:tplc="0415000F" w:tentative="1">
      <w:start w:val="1"/>
      <w:numFmt w:val="decimal"/>
      <w:lvlText w:val="%4."/>
      <w:lvlJc w:val="left"/>
      <w:pPr>
        <w:ind w:left="3220" w:hanging="360"/>
      </w:pPr>
    </w:lvl>
    <w:lvl w:ilvl="4" w:tplc="04150019" w:tentative="1">
      <w:start w:val="1"/>
      <w:numFmt w:val="lowerLetter"/>
      <w:lvlText w:val="%5."/>
      <w:lvlJc w:val="left"/>
      <w:pPr>
        <w:ind w:left="3940" w:hanging="360"/>
      </w:pPr>
    </w:lvl>
    <w:lvl w:ilvl="5" w:tplc="0415001B" w:tentative="1">
      <w:start w:val="1"/>
      <w:numFmt w:val="lowerRoman"/>
      <w:lvlText w:val="%6."/>
      <w:lvlJc w:val="right"/>
      <w:pPr>
        <w:ind w:left="4660" w:hanging="180"/>
      </w:pPr>
    </w:lvl>
    <w:lvl w:ilvl="6" w:tplc="0415000F" w:tentative="1">
      <w:start w:val="1"/>
      <w:numFmt w:val="decimal"/>
      <w:lvlText w:val="%7."/>
      <w:lvlJc w:val="left"/>
      <w:pPr>
        <w:ind w:left="5380" w:hanging="360"/>
      </w:pPr>
    </w:lvl>
    <w:lvl w:ilvl="7" w:tplc="04150019" w:tentative="1">
      <w:start w:val="1"/>
      <w:numFmt w:val="lowerLetter"/>
      <w:lvlText w:val="%8."/>
      <w:lvlJc w:val="left"/>
      <w:pPr>
        <w:ind w:left="6100" w:hanging="360"/>
      </w:pPr>
    </w:lvl>
    <w:lvl w:ilvl="8" w:tplc="0415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9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40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1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num w:numId="1" w16cid:durableId="719549842">
    <w:abstractNumId w:val="20"/>
  </w:num>
  <w:num w:numId="2" w16cid:durableId="938099367">
    <w:abstractNumId w:val="36"/>
  </w:num>
  <w:num w:numId="3" w16cid:durableId="806363043">
    <w:abstractNumId w:val="7"/>
  </w:num>
  <w:num w:numId="4" w16cid:durableId="1156412178">
    <w:abstractNumId w:val="11"/>
  </w:num>
  <w:num w:numId="5" w16cid:durableId="1327636426">
    <w:abstractNumId w:val="13"/>
  </w:num>
  <w:num w:numId="6" w16cid:durableId="600115340">
    <w:abstractNumId w:val="25"/>
  </w:num>
  <w:num w:numId="7" w16cid:durableId="1584220047">
    <w:abstractNumId w:val="6"/>
  </w:num>
  <w:num w:numId="8" w16cid:durableId="407270206">
    <w:abstractNumId w:val="8"/>
  </w:num>
  <w:num w:numId="9" w16cid:durableId="1594120322">
    <w:abstractNumId w:val="33"/>
  </w:num>
  <w:num w:numId="10" w16cid:durableId="2902288">
    <w:abstractNumId w:val="32"/>
  </w:num>
  <w:num w:numId="11" w16cid:durableId="723911847">
    <w:abstractNumId w:val="41"/>
  </w:num>
  <w:num w:numId="12" w16cid:durableId="1035303974">
    <w:abstractNumId w:val="28"/>
  </w:num>
  <w:num w:numId="13" w16cid:durableId="1298293248">
    <w:abstractNumId w:val="15"/>
  </w:num>
  <w:num w:numId="14" w16cid:durableId="1621648818">
    <w:abstractNumId w:val="19"/>
  </w:num>
  <w:num w:numId="15" w16cid:durableId="1368095899">
    <w:abstractNumId w:val="9"/>
  </w:num>
  <w:num w:numId="16" w16cid:durableId="610086953">
    <w:abstractNumId w:val="16"/>
  </w:num>
  <w:num w:numId="17" w16cid:durableId="887959341">
    <w:abstractNumId w:val="26"/>
  </w:num>
  <w:num w:numId="18" w16cid:durableId="1880239986">
    <w:abstractNumId w:val="22"/>
  </w:num>
  <w:num w:numId="19" w16cid:durableId="1779137096">
    <w:abstractNumId w:val="29"/>
  </w:num>
  <w:num w:numId="20" w16cid:durableId="1006133677">
    <w:abstractNumId w:val="17"/>
  </w:num>
  <w:num w:numId="21" w16cid:durableId="811563484">
    <w:abstractNumId w:val="18"/>
  </w:num>
  <w:num w:numId="22" w16cid:durableId="1440447868">
    <w:abstractNumId w:val="1"/>
  </w:num>
  <w:num w:numId="23" w16cid:durableId="1307666626">
    <w:abstractNumId w:val="30"/>
  </w:num>
  <w:num w:numId="24" w16cid:durableId="1645966921">
    <w:abstractNumId w:val="0"/>
  </w:num>
  <w:num w:numId="25" w16cid:durableId="811290085">
    <w:abstractNumId w:val="37"/>
  </w:num>
  <w:num w:numId="26" w16cid:durableId="571624093">
    <w:abstractNumId w:val="12"/>
  </w:num>
  <w:num w:numId="27" w16cid:durableId="1021778797">
    <w:abstractNumId w:val="14"/>
  </w:num>
  <w:num w:numId="28" w16cid:durableId="1649824238">
    <w:abstractNumId w:val="39"/>
  </w:num>
  <w:num w:numId="29" w16cid:durableId="2111660043">
    <w:abstractNumId w:val="40"/>
  </w:num>
  <w:num w:numId="30" w16cid:durableId="1702323254">
    <w:abstractNumId w:val="35"/>
  </w:num>
  <w:num w:numId="31" w16cid:durableId="13113729">
    <w:abstractNumId w:val="23"/>
  </w:num>
  <w:num w:numId="32" w16cid:durableId="7995800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226936">
    <w:abstractNumId w:val="38"/>
  </w:num>
  <w:num w:numId="34" w16cid:durableId="143200726">
    <w:abstractNumId w:val="21"/>
  </w:num>
  <w:num w:numId="35" w16cid:durableId="1925262870">
    <w:abstractNumId w:val="31"/>
  </w:num>
  <w:num w:numId="36" w16cid:durableId="1478064928">
    <w:abstractNumId w:val="24"/>
  </w:num>
  <w:num w:numId="37" w16cid:durableId="1897620332">
    <w:abstractNumId w:val="10"/>
  </w:num>
  <w:num w:numId="38" w16cid:durableId="2020086261">
    <w:abstractNumId w:val="27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6E9"/>
    <w:rsid w:val="0000768A"/>
    <w:rsid w:val="000145C7"/>
    <w:rsid w:val="00017829"/>
    <w:rsid w:val="00021E8F"/>
    <w:rsid w:val="000227DF"/>
    <w:rsid w:val="00025252"/>
    <w:rsid w:val="000254CD"/>
    <w:rsid w:val="00030291"/>
    <w:rsid w:val="000307D5"/>
    <w:rsid w:val="0003574A"/>
    <w:rsid w:val="00036F2A"/>
    <w:rsid w:val="0003759C"/>
    <w:rsid w:val="00046D7D"/>
    <w:rsid w:val="00047512"/>
    <w:rsid w:val="00050DAE"/>
    <w:rsid w:val="000527D4"/>
    <w:rsid w:val="00056F80"/>
    <w:rsid w:val="000573C6"/>
    <w:rsid w:val="0006163C"/>
    <w:rsid w:val="000622D1"/>
    <w:rsid w:val="00062511"/>
    <w:rsid w:val="00062A8E"/>
    <w:rsid w:val="000665C0"/>
    <w:rsid w:val="000675D8"/>
    <w:rsid w:val="00075541"/>
    <w:rsid w:val="00077AFD"/>
    <w:rsid w:val="00091243"/>
    <w:rsid w:val="00094198"/>
    <w:rsid w:val="00096BAA"/>
    <w:rsid w:val="00096E9D"/>
    <w:rsid w:val="000A19EE"/>
    <w:rsid w:val="000B1C61"/>
    <w:rsid w:val="000B5728"/>
    <w:rsid w:val="000B73FF"/>
    <w:rsid w:val="000D080A"/>
    <w:rsid w:val="000D563A"/>
    <w:rsid w:val="000E0333"/>
    <w:rsid w:val="000E4EF8"/>
    <w:rsid w:val="000E60A7"/>
    <w:rsid w:val="000E69E2"/>
    <w:rsid w:val="000E7B1A"/>
    <w:rsid w:val="000F121A"/>
    <w:rsid w:val="000F1AA1"/>
    <w:rsid w:val="001049F0"/>
    <w:rsid w:val="00105965"/>
    <w:rsid w:val="0010715B"/>
    <w:rsid w:val="00117495"/>
    <w:rsid w:val="00121DF1"/>
    <w:rsid w:val="0012417A"/>
    <w:rsid w:val="00127C6D"/>
    <w:rsid w:val="00130065"/>
    <w:rsid w:val="001304DA"/>
    <w:rsid w:val="00134931"/>
    <w:rsid w:val="00134AB5"/>
    <w:rsid w:val="00136766"/>
    <w:rsid w:val="00136D0B"/>
    <w:rsid w:val="001372EC"/>
    <w:rsid w:val="00140337"/>
    <w:rsid w:val="001416AD"/>
    <w:rsid w:val="0014309D"/>
    <w:rsid w:val="00143CC6"/>
    <w:rsid w:val="00150216"/>
    <w:rsid w:val="00151C6C"/>
    <w:rsid w:val="00161402"/>
    <w:rsid w:val="00164274"/>
    <w:rsid w:val="00164407"/>
    <w:rsid w:val="001708DB"/>
    <w:rsid w:val="00180943"/>
    <w:rsid w:val="0018337F"/>
    <w:rsid w:val="001873E3"/>
    <w:rsid w:val="00191305"/>
    <w:rsid w:val="001A4D99"/>
    <w:rsid w:val="001A5381"/>
    <w:rsid w:val="001A7C46"/>
    <w:rsid w:val="001C069A"/>
    <w:rsid w:val="001C0DE4"/>
    <w:rsid w:val="001C1536"/>
    <w:rsid w:val="001C5F62"/>
    <w:rsid w:val="001D19DE"/>
    <w:rsid w:val="001D39D9"/>
    <w:rsid w:val="001D4C3B"/>
    <w:rsid w:val="001D510C"/>
    <w:rsid w:val="001E15D2"/>
    <w:rsid w:val="001E1868"/>
    <w:rsid w:val="001F6636"/>
    <w:rsid w:val="00201C06"/>
    <w:rsid w:val="00206ADB"/>
    <w:rsid w:val="0021122A"/>
    <w:rsid w:val="00211D39"/>
    <w:rsid w:val="002131CE"/>
    <w:rsid w:val="0022177F"/>
    <w:rsid w:val="00226C42"/>
    <w:rsid w:val="00230496"/>
    <w:rsid w:val="00233526"/>
    <w:rsid w:val="0023630F"/>
    <w:rsid w:val="00240E05"/>
    <w:rsid w:val="002574DA"/>
    <w:rsid w:val="002600FD"/>
    <w:rsid w:val="00260ABF"/>
    <w:rsid w:val="00261DC2"/>
    <w:rsid w:val="0026214C"/>
    <w:rsid w:val="0026487E"/>
    <w:rsid w:val="0026519F"/>
    <w:rsid w:val="00265B41"/>
    <w:rsid w:val="00271EC8"/>
    <w:rsid w:val="00276CD3"/>
    <w:rsid w:val="00286E25"/>
    <w:rsid w:val="00291113"/>
    <w:rsid w:val="002A1F66"/>
    <w:rsid w:val="002A2FE7"/>
    <w:rsid w:val="002A4785"/>
    <w:rsid w:val="002A7C31"/>
    <w:rsid w:val="002A7CD5"/>
    <w:rsid w:val="002B2AA2"/>
    <w:rsid w:val="002B77AF"/>
    <w:rsid w:val="002C2A6A"/>
    <w:rsid w:val="002C458B"/>
    <w:rsid w:val="002C4A91"/>
    <w:rsid w:val="002C6064"/>
    <w:rsid w:val="002D0323"/>
    <w:rsid w:val="002D0736"/>
    <w:rsid w:val="002D1411"/>
    <w:rsid w:val="002D51C7"/>
    <w:rsid w:val="002D6D10"/>
    <w:rsid w:val="002E214D"/>
    <w:rsid w:val="002E4206"/>
    <w:rsid w:val="002E57C8"/>
    <w:rsid w:val="002F154D"/>
    <w:rsid w:val="002F1696"/>
    <w:rsid w:val="002F300B"/>
    <w:rsid w:val="002F3135"/>
    <w:rsid w:val="002F58DD"/>
    <w:rsid w:val="002F740C"/>
    <w:rsid w:val="00303975"/>
    <w:rsid w:val="00303D2F"/>
    <w:rsid w:val="003110B4"/>
    <w:rsid w:val="003214BF"/>
    <w:rsid w:val="00336E5E"/>
    <w:rsid w:val="00346511"/>
    <w:rsid w:val="00350B7F"/>
    <w:rsid w:val="0035209F"/>
    <w:rsid w:val="003520D5"/>
    <w:rsid w:val="00353B8C"/>
    <w:rsid w:val="00354EAC"/>
    <w:rsid w:val="003560E3"/>
    <w:rsid w:val="003618EA"/>
    <w:rsid w:val="0036375A"/>
    <w:rsid w:val="00364FE2"/>
    <w:rsid w:val="00365B2E"/>
    <w:rsid w:val="00370172"/>
    <w:rsid w:val="00381946"/>
    <w:rsid w:val="003836A3"/>
    <w:rsid w:val="00384B8E"/>
    <w:rsid w:val="00385EF2"/>
    <w:rsid w:val="003A2362"/>
    <w:rsid w:val="003A54AE"/>
    <w:rsid w:val="003A674E"/>
    <w:rsid w:val="003B152B"/>
    <w:rsid w:val="003B2C51"/>
    <w:rsid w:val="003B7240"/>
    <w:rsid w:val="003C1E9E"/>
    <w:rsid w:val="003C5496"/>
    <w:rsid w:val="003D0B92"/>
    <w:rsid w:val="003D0FEB"/>
    <w:rsid w:val="003D21D8"/>
    <w:rsid w:val="003D4977"/>
    <w:rsid w:val="003D6F81"/>
    <w:rsid w:val="003E1EF1"/>
    <w:rsid w:val="003E3A01"/>
    <w:rsid w:val="003E71F1"/>
    <w:rsid w:val="003F2D0A"/>
    <w:rsid w:val="003F54ED"/>
    <w:rsid w:val="003F765A"/>
    <w:rsid w:val="00406745"/>
    <w:rsid w:val="004225A9"/>
    <w:rsid w:val="00423BD0"/>
    <w:rsid w:val="004275EE"/>
    <w:rsid w:val="00432708"/>
    <w:rsid w:val="004349D4"/>
    <w:rsid w:val="004361DE"/>
    <w:rsid w:val="0043671B"/>
    <w:rsid w:val="0043718F"/>
    <w:rsid w:val="004411D7"/>
    <w:rsid w:val="00445165"/>
    <w:rsid w:val="00452FA6"/>
    <w:rsid w:val="00453F3D"/>
    <w:rsid w:val="004558AF"/>
    <w:rsid w:val="00472BCE"/>
    <w:rsid w:val="00474A13"/>
    <w:rsid w:val="004779FB"/>
    <w:rsid w:val="00484008"/>
    <w:rsid w:val="00486566"/>
    <w:rsid w:val="004900B4"/>
    <w:rsid w:val="004A5C9D"/>
    <w:rsid w:val="004B1222"/>
    <w:rsid w:val="004B3A26"/>
    <w:rsid w:val="004C31F2"/>
    <w:rsid w:val="004C4AB2"/>
    <w:rsid w:val="004C54BC"/>
    <w:rsid w:val="004C77BA"/>
    <w:rsid w:val="004D10D1"/>
    <w:rsid w:val="004D3A46"/>
    <w:rsid w:val="004D5B8E"/>
    <w:rsid w:val="004E2192"/>
    <w:rsid w:val="004E2BEE"/>
    <w:rsid w:val="004E3382"/>
    <w:rsid w:val="004E5C30"/>
    <w:rsid w:val="004F3F34"/>
    <w:rsid w:val="004F637D"/>
    <w:rsid w:val="004F658C"/>
    <w:rsid w:val="004F7740"/>
    <w:rsid w:val="00503840"/>
    <w:rsid w:val="0051164C"/>
    <w:rsid w:val="00512743"/>
    <w:rsid w:val="00514B34"/>
    <w:rsid w:val="00524789"/>
    <w:rsid w:val="00533D8B"/>
    <w:rsid w:val="005367CA"/>
    <w:rsid w:val="00542D00"/>
    <w:rsid w:val="00543ED4"/>
    <w:rsid w:val="00550748"/>
    <w:rsid w:val="0055646E"/>
    <w:rsid w:val="0056067B"/>
    <w:rsid w:val="005616E0"/>
    <w:rsid w:val="00564297"/>
    <w:rsid w:val="005654CB"/>
    <w:rsid w:val="00571600"/>
    <w:rsid w:val="00573A35"/>
    <w:rsid w:val="00574181"/>
    <w:rsid w:val="00590EEE"/>
    <w:rsid w:val="0059745B"/>
    <w:rsid w:val="00597712"/>
    <w:rsid w:val="005A03E9"/>
    <w:rsid w:val="005A379D"/>
    <w:rsid w:val="005A3EE3"/>
    <w:rsid w:val="005A6F03"/>
    <w:rsid w:val="005B06E9"/>
    <w:rsid w:val="005B4D88"/>
    <w:rsid w:val="005B646F"/>
    <w:rsid w:val="005C3CC4"/>
    <w:rsid w:val="005C7423"/>
    <w:rsid w:val="005D0ED1"/>
    <w:rsid w:val="005D3834"/>
    <w:rsid w:val="005D3BFA"/>
    <w:rsid w:val="005D5690"/>
    <w:rsid w:val="005E18C6"/>
    <w:rsid w:val="005E2C43"/>
    <w:rsid w:val="005E7F98"/>
    <w:rsid w:val="005F4B23"/>
    <w:rsid w:val="005F7840"/>
    <w:rsid w:val="0060399A"/>
    <w:rsid w:val="006043A3"/>
    <w:rsid w:val="00605AA1"/>
    <w:rsid w:val="0060791D"/>
    <w:rsid w:val="00610795"/>
    <w:rsid w:val="00613C1A"/>
    <w:rsid w:val="00617E89"/>
    <w:rsid w:val="00622FAD"/>
    <w:rsid w:val="006239C2"/>
    <w:rsid w:val="00624D32"/>
    <w:rsid w:val="00626F80"/>
    <w:rsid w:val="00650C20"/>
    <w:rsid w:val="0066282B"/>
    <w:rsid w:val="0066470E"/>
    <w:rsid w:val="00667A66"/>
    <w:rsid w:val="00671FEA"/>
    <w:rsid w:val="00676F21"/>
    <w:rsid w:val="00684ACC"/>
    <w:rsid w:val="006853D9"/>
    <w:rsid w:val="00690055"/>
    <w:rsid w:val="00690E7D"/>
    <w:rsid w:val="006926FE"/>
    <w:rsid w:val="0069583E"/>
    <w:rsid w:val="006A0A2C"/>
    <w:rsid w:val="006A23FE"/>
    <w:rsid w:val="006A40BB"/>
    <w:rsid w:val="006B5344"/>
    <w:rsid w:val="006B75A3"/>
    <w:rsid w:val="006C2034"/>
    <w:rsid w:val="006C244F"/>
    <w:rsid w:val="006C4D97"/>
    <w:rsid w:val="006D688C"/>
    <w:rsid w:val="006E30D9"/>
    <w:rsid w:val="006E32B6"/>
    <w:rsid w:val="006E3AAB"/>
    <w:rsid w:val="006E418F"/>
    <w:rsid w:val="006E5D1A"/>
    <w:rsid w:val="006E62F0"/>
    <w:rsid w:val="006F6637"/>
    <w:rsid w:val="007063C2"/>
    <w:rsid w:val="00712D5F"/>
    <w:rsid w:val="00721A48"/>
    <w:rsid w:val="00721EE7"/>
    <w:rsid w:val="0072400F"/>
    <w:rsid w:val="00732156"/>
    <w:rsid w:val="00734CF3"/>
    <w:rsid w:val="00735585"/>
    <w:rsid w:val="007447CE"/>
    <w:rsid w:val="00745D6A"/>
    <w:rsid w:val="00750C87"/>
    <w:rsid w:val="00756C97"/>
    <w:rsid w:val="0077055D"/>
    <w:rsid w:val="0077554C"/>
    <w:rsid w:val="00776EC2"/>
    <w:rsid w:val="00780DDA"/>
    <w:rsid w:val="007823EE"/>
    <w:rsid w:val="0078478B"/>
    <w:rsid w:val="00784BE8"/>
    <w:rsid w:val="00786AB8"/>
    <w:rsid w:val="00787707"/>
    <w:rsid w:val="00792C65"/>
    <w:rsid w:val="00794D70"/>
    <w:rsid w:val="00797283"/>
    <w:rsid w:val="007A35BE"/>
    <w:rsid w:val="007A7C80"/>
    <w:rsid w:val="007B477F"/>
    <w:rsid w:val="007C1194"/>
    <w:rsid w:val="007C3013"/>
    <w:rsid w:val="007C3C67"/>
    <w:rsid w:val="007C6FF6"/>
    <w:rsid w:val="007D1357"/>
    <w:rsid w:val="007D4625"/>
    <w:rsid w:val="007D62E0"/>
    <w:rsid w:val="007E3C83"/>
    <w:rsid w:val="007E4370"/>
    <w:rsid w:val="007E64BE"/>
    <w:rsid w:val="007E731B"/>
    <w:rsid w:val="007F7E46"/>
    <w:rsid w:val="00802D16"/>
    <w:rsid w:val="008061E9"/>
    <w:rsid w:val="008064FD"/>
    <w:rsid w:val="00806BC0"/>
    <w:rsid w:val="00807AB7"/>
    <w:rsid w:val="00822A20"/>
    <w:rsid w:val="00822EEF"/>
    <w:rsid w:val="008243D6"/>
    <w:rsid w:val="0082700B"/>
    <w:rsid w:val="0082741D"/>
    <w:rsid w:val="008405C9"/>
    <w:rsid w:val="00840D7B"/>
    <w:rsid w:val="00860C62"/>
    <w:rsid w:val="00860E09"/>
    <w:rsid w:val="00863C9A"/>
    <w:rsid w:val="0086655E"/>
    <w:rsid w:val="00871C4C"/>
    <w:rsid w:val="00877272"/>
    <w:rsid w:val="008815C5"/>
    <w:rsid w:val="008837FD"/>
    <w:rsid w:val="008866DD"/>
    <w:rsid w:val="00892B95"/>
    <w:rsid w:val="008A37A9"/>
    <w:rsid w:val="008A3B40"/>
    <w:rsid w:val="008A59F3"/>
    <w:rsid w:val="008A6F6D"/>
    <w:rsid w:val="008A709B"/>
    <w:rsid w:val="008B1D65"/>
    <w:rsid w:val="008B3827"/>
    <w:rsid w:val="008B4CE2"/>
    <w:rsid w:val="008B751E"/>
    <w:rsid w:val="008C2041"/>
    <w:rsid w:val="008C75F5"/>
    <w:rsid w:val="008D1B90"/>
    <w:rsid w:val="008D5E40"/>
    <w:rsid w:val="008D7C5E"/>
    <w:rsid w:val="008E3AC1"/>
    <w:rsid w:val="008E4CF6"/>
    <w:rsid w:val="008E5EF4"/>
    <w:rsid w:val="008F4EA2"/>
    <w:rsid w:val="008F541E"/>
    <w:rsid w:val="008F6E76"/>
    <w:rsid w:val="00900A95"/>
    <w:rsid w:val="00905D0C"/>
    <w:rsid w:val="00907F0C"/>
    <w:rsid w:val="00907F31"/>
    <w:rsid w:val="0091213D"/>
    <w:rsid w:val="00915086"/>
    <w:rsid w:val="009150BD"/>
    <w:rsid w:val="0092546C"/>
    <w:rsid w:val="00926305"/>
    <w:rsid w:val="00933F71"/>
    <w:rsid w:val="009372E7"/>
    <w:rsid w:val="00937399"/>
    <w:rsid w:val="0094194D"/>
    <w:rsid w:val="0094646B"/>
    <w:rsid w:val="009504AF"/>
    <w:rsid w:val="00950B3C"/>
    <w:rsid w:val="0095172D"/>
    <w:rsid w:val="00955695"/>
    <w:rsid w:val="00962DEA"/>
    <w:rsid w:val="00964F0D"/>
    <w:rsid w:val="00967EE6"/>
    <w:rsid w:val="00970915"/>
    <w:rsid w:val="00971BDE"/>
    <w:rsid w:val="00971C0B"/>
    <w:rsid w:val="00975C79"/>
    <w:rsid w:val="00975F5A"/>
    <w:rsid w:val="00977405"/>
    <w:rsid w:val="00977FDA"/>
    <w:rsid w:val="0098466C"/>
    <w:rsid w:val="00984B75"/>
    <w:rsid w:val="009A01B0"/>
    <w:rsid w:val="009A25A6"/>
    <w:rsid w:val="009A2C05"/>
    <w:rsid w:val="009A3EBD"/>
    <w:rsid w:val="009B41C1"/>
    <w:rsid w:val="009B4A7D"/>
    <w:rsid w:val="009B56E5"/>
    <w:rsid w:val="009C2D36"/>
    <w:rsid w:val="009C654A"/>
    <w:rsid w:val="009C7773"/>
    <w:rsid w:val="009D2FCC"/>
    <w:rsid w:val="009D336C"/>
    <w:rsid w:val="009D3594"/>
    <w:rsid w:val="009D417E"/>
    <w:rsid w:val="009D4E45"/>
    <w:rsid w:val="009E0412"/>
    <w:rsid w:val="009E06A3"/>
    <w:rsid w:val="009F3DC6"/>
    <w:rsid w:val="00A06B10"/>
    <w:rsid w:val="00A13E8C"/>
    <w:rsid w:val="00A15B9B"/>
    <w:rsid w:val="00A221FD"/>
    <w:rsid w:val="00A232CF"/>
    <w:rsid w:val="00A244B2"/>
    <w:rsid w:val="00A24AE9"/>
    <w:rsid w:val="00A263F1"/>
    <w:rsid w:val="00A329F6"/>
    <w:rsid w:val="00A33E6A"/>
    <w:rsid w:val="00A33F44"/>
    <w:rsid w:val="00A41B23"/>
    <w:rsid w:val="00A4615D"/>
    <w:rsid w:val="00A4705D"/>
    <w:rsid w:val="00A51428"/>
    <w:rsid w:val="00A51EC4"/>
    <w:rsid w:val="00A5441F"/>
    <w:rsid w:val="00A56A47"/>
    <w:rsid w:val="00A604DB"/>
    <w:rsid w:val="00A60D57"/>
    <w:rsid w:val="00A612CE"/>
    <w:rsid w:val="00A72B82"/>
    <w:rsid w:val="00A9243B"/>
    <w:rsid w:val="00A97CC4"/>
    <w:rsid w:val="00AA05F7"/>
    <w:rsid w:val="00AA1AC8"/>
    <w:rsid w:val="00AA5ABF"/>
    <w:rsid w:val="00AA6A7B"/>
    <w:rsid w:val="00AA6F5B"/>
    <w:rsid w:val="00AB0302"/>
    <w:rsid w:val="00AB2AF7"/>
    <w:rsid w:val="00AB4108"/>
    <w:rsid w:val="00AB7A3E"/>
    <w:rsid w:val="00AC06C1"/>
    <w:rsid w:val="00AD33FF"/>
    <w:rsid w:val="00AE0B18"/>
    <w:rsid w:val="00AE33E3"/>
    <w:rsid w:val="00AE6BEA"/>
    <w:rsid w:val="00AF1373"/>
    <w:rsid w:val="00AF4338"/>
    <w:rsid w:val="00AF4B79"/>
    <w:rsid w:val="00AF5DE3"/>
    <w:rsid w:val="00B017EC"/>
    <w:rsid w:val="00B0590A"/>
    <w:rsid w:val="00B10549"/>
    <w:rsid w:val="00B21E71"/>
    <w:rsid w:val="00B24246"/>
    <w:rsid w:val="00B266B1"/>
    <w:rsid w:val="00B26A3B"/>
    <w:rsid w:val="00B345BB"/>
    <w:rsid w:val="00B34741"/>
    <w:rsid w:val="00B34814"/>
    <w:rsid w:val="00B357F8"/>
    <w:rsid w:val="00B362EC"/>
    <w:rsid w:val="00B4254F"/>
    <w:rsid w:val="00B42EC5"/>
    <w:rsid w:val="00B44DC0"/>
    <w:rsid w:val="00B517D9"/>
    <w:rsid w:val="00B55C97"/>
    <w:rsid w:val="00B61021"/>
    <w:rsid w:val="00B63B9B"/>
    <w:rsid w:val="00B72CA8"/>
    <w:rsid w:val="00B74018"/>
    <w:rsid w:val="00B74BAF"/>
    <w:rsid w:val="00B83079"/>
    <w:rsid w:val="00B854CA"/>
    <w:rsid w:val="00B92319"/>
    <w:rsid w:val="00B94062"/>
    <w:rsid w:val="00B95BA2"/>
    <w:rsid w:val="00B9686A"/>
    <w:rsid w:val="00BA0712"/>
    <w:rsid w:val="00BA2CD7"/>
    <w:rsid w:val="00BB037B"/>
    <w:rsid w:val="00BB3D3A"/>
    <w:rsid w:val="00BB433C"/>
    <w:rsid w:val="00BC28F2"/>
    <w:rsid w:val="00BC5D9B"/>
    <w:rsid w:val="00BD02A9"/>
    <w:rsid w:val="00BD0E70"/>
    <w:rsid w:val="00BD209F"/>
    <w:rsid w:val="00BD2302"/>
    <w:rsid w:val="00BD52C9"/>
    <w:rsid w:val="00BD6156"/>
    <w:rsid w:val="00BE523B"/>
    <w:rsid w:val="00BF1DF9"/>
    <w:rsid w:val="00BF71F0"/>
    <w:rsid w:val="00C0497D"/>
    <w:rsid w:val="00C07F22"/>
    <w:rsid w:val="00C10538"/>
    <w:rsid w:val="00C14FEA"/>
    <w:rsid w:val="00C25833"/>
    <w:rsid w:val="00C258ED"/>
    <w:rsid w:val="00C272D1"/>
    <w:rsid w:val="00C348F0"/>
    <w:rsid w:val="00C363C3"/>
    <w:rsid w:val="00C37177"/>
    <w:rsid w:val="00C42494"/>
    <w:rsid w:val="00C43190"/>
    <w:rsid w:val="00C4354B"/>
    <w:rsid w:val="00C44BDE"/>
    <w:rsid w:val="00C45059"/>
    <w:rsid w:val="00C515A8"/>
    <w:rsid w:val="00C536C6"/>
    <w:rsid w:val="00C608A7"/>
    <w:rsid w:val="00C6095F"/>
    <w:rsid w:val="00C6243E"/>
    <w:rsid w:val="00C628E5"/>
    <w:rsid w:val="00C62D9A"/>
    <w:rsid w:val="00C642D6"/>
    <w:rsid w:val="00C64F4E"/>
    <w:rsid w:val="00C75270"/>
    <w:rsid w:val="00C83340"/>
    <w:rsid w:val="00C8498C"/>
    <w:rsid w:val="00C9236F"/>
    <w:rsid w:val="00C93553"/>
    <w:rsid w:val="00C951CD"/>
    <w:rsid w:val="00C95C62"/>
    <w:rsid w:val="00CC14C2"/>
    <w:rsid w:val="00CC3EF4"/>
    <w:rsid w:val="00CD1BAC"/>
    <w:rsid w:val="00CD4C30"/>
    <w:rsid w:val="00CE2435"/>
    <w:rsid w:val="00CE2D98"/>
    <w:rsid w:val="00CF12C1"/>
    <w:rsid w:val="00CF2309"/>
    <w:rsid w:val="00CF33E7"/>
    <w:rsid w:val="00CF7597"/>
    <w:rsid w:val="00D0081B"/>
    <w:rsid w:val="00D02292"/>
    <w:rsid w:val="00D05A86"/>
    <w:rsid w:val="00D07950"/>
    <w:rsid w:val="00D127F3"/>
    <w:rsid w:val="00D16433"/>
    <w:rsid w:val="00D1711E"/>
    <w:rsid w:val="00D21910"/>
    <w:rsid w:val="00D22952"/>
    <w:rsid w:val="00D2399A"/>
    <w:rsid w:val="00D25641"/>
    <w:rsid w:val="00D2663B"/>
    <w:rsid w:val="00D40C34"/>
    <w:rsid w:val="00D40CC0"/>
    <w:rsid w:val="00D4338B"/>
    <w:rsid w:val="00D4591B"/>
    <w:rsid w:val="00D50540"/>
    <w:rsid w:val="00D5281F"/>
    <w:rsid w:val="00D52952"/>
    <w:rsid w:val="00D54145"/>
    <w:rsid w:val="00D551D9"/>
    <w:rsid w:val="00D5562F"/>
    <w:rsid w:val="00D628C6"/>
    <w:rsid w:val="00D668DF"/>
    <w:rsid w:val="00D71319"/>
    <w:rsid w:val="00D730A0"/>
    <w:rsid w:val="00D731E1"/>
    <w:rsid w:val="00D76223"/>
    <w:rsid w:val="00D769AF"/>
    <w:rsid w:val="00D777E5"/>
    <w:rsid w:val="00D82866"/>
    <w:rsid w:val="00D857DE"/>
    <w:rsid w:val="00D900AA"/>
    <w:rsid w:val="00D922D3"/>
    <w:rsid w:val="00D97351"/>
    <w:rsid w:val="00DA035C"/>
    <w:rsid w:val="00DA0618"/>
    <w:rsid w:val="00DA5785"/>
    <w:rsid w:val="00DB62C6"/>
    <w:rsid w:val="00DB6E7A"/>
    <w:rsid w:val="00DC029A"/>
    <w:rsid w:val="00DC0F7A"/>
    <w:rsid w:val="00DC193E"/>
    <w:rsid w:val="00DC4345"/>
    <w:rsid w:val="00DC746E"/>
    <w:rsid w:val="00DC797F"/>
    <w:rsid w:val="00DD0278"/>
    <w:rsid w:val="00DD215C"/>
    <w:rsid w:val="00DD302E"/>
    <w:rsid w:val="00DD4D34"/>
    <w:rsid w:val="00DD67E5"/>
    <w:rsid w:val="00DD74BE"/>
    <w:rsid w:val="00DD7620"/>
    <w:rsid w:val="00DE2A20"/>
    <w:rsid w:val="00DF6817"/>
    <w:rsid w:val="00DF6AC5"/>
    <w:rsid w:val="00E0085C"/>
    <w:rsid w:val="00E0179D"/>
    <w:rsid w:val="00E02A5A"/>
    <w:rsid w:val="00E13801"/>
    <w:rsid w:val="00E14D49"/>
    <w:rsid w:val="00E16BAF"/>
    <w:rsid w:val="00E21DE2"/>
    <w:rsid w:val="00E24844"/>
    <w:rsid w:val="00E268AD"/>
    <w:rsid w:val="00E27E41"/>
    <w:rsid w:val="00E42FE2"/>
    <w:rsid w:val="00E503E4"/>
    <w:rsid w:val="00E50A6C"/>
    <w:rsid w:val="00E53880"/>
    <w:rsid w:val="00E6277A"/>
    <w:rsid w:val="00E63A1B"/>
    <w:rsid w:val="00E76668"/>
    <w:rsid w:val="00E8744F"/>
    <w:rsid w:val="00E93FB6"/>
    <w:rsid w:val="00E94435"/>
    <w:rsid w:val="00E94F8F"/>
    <w:rsid w:val="00EA5F74"/>
    <w:rsid w:val="00EA6AAE"/>
    <w:rsid w:val="00EB0F57"/>
    <w:rsid w:val="00EB16BF"/>
    <w:rsid w:val="00EC3BC8"/>
    <w:rsid w:val="00EC54A8"/>
    <w:rsid w:val="00ED13BD"/>
    <w:rsid w:val="00ED3E06"/>
    <w:rsid w:val="00ED6D14"/>
    <w:rsid w:val="00ED7C87"/>
    <w:rsid w:val="00EE5C68"/>
    <w:rsid w:val="00EE784C"/>
    <w:rsid w:val="00EF1FE3"/>
    <w:rsid w:val="00EF2225"/>
    <w:rsid w:val="00EF47DD"/>
    <w:rsid w:val="00EF5E4A"/>
    <w:rsid w:val="00F00391"/>
    <w:rsid w:val="00F007B7"/>
    <w:rsid w:val="00F0135D"/>
    <w:rsid w:val="00F02BF5"/>
    <w:rsid w:val="00F05CD9"/>
    <w:rsid w:val="00F07F6A"/>
    <w:rsid w:val="00F11310"/>
    <w:rsid w:val="00F123CD"/>
    <w:rsid w:val="00F13199"/>
    <w:rsid w:val="00F205AB"/>
    <w:rsid w:val="00F21226"/>
    <w:rsid w:val="00F21A7A"/>
    <w:rsid w:val="00F2229C"/>
    <w:rsid w:val="00F22350"/>
    <w:rsid w:val="00F2235D"/>
    <w:rsid w:val="00F2636A"/>
    <w:rsid w:val="00F272A8"/>
    <w:rsid w:val="00F35A00"/>
    <w:rsid w:val="00F372B5"/>
    <w:rsid w:val="00F40786"/>
    <w:rsid w:val="00F42029"/>
    <w:rsid w:val="00F4236C"/>
    <w:rsid w:val="00F466A7"/>
    <w:rsid w:val="00F51A01"/>
    <w:rsid w:val="00F5541E"/>
    <w:rsid w:val="00F606F7"/>
    <w:rsid w:val="00F653F9"/>
    <w:rsid w:val="00F67E01"/>
    <w:rsid w:val="00F81BDF"/>
    <w:rsid w:val="00F85FB4"/>
    <w:rsid w:val="00F86493"/>
    <w:rsid w:val="00F90BBB"/>
    <w:rsid w:val="00F96642"/>
    <w:rsid w:val="00F97E1F"/>
    <w:rsid w:val="00FA0154"/>
    <w:rsid w:val="00FA2769"/>
    <w:rsid w:val="00FA7B36"/>
    <w:rsid w:val="00FB0C3E"/>
    <w:rsid w:val="00FB127D"/>
    <w:rsid w:val="00FC6EAA"/>
    <w:rsid w:val="00FE3F30"/>
    <w:rsid w:val="00FE4D5A"/>
    <w:rsid w:val="00FE5F77"/>
    <w:rsid w:val="00FE6B07"/>
    <w:rsid w:val="00FF0763"/>
    <w:rsid w:val="00FF7040"/>
    <w:rsid w:val="00FF7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E8B98"/>
  <w15:docId w15:val="{CA72AFC2-1BD1-5D44-9AD7-21DF31516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0A0"/>
    <w:pPr>
      <w:widowControl w:val="0"/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cs="Times New Roman"/>
      <w:b/>
      <w:kern w:val="0"/>
      <w:sz w:val="24"/>
      <w:szCs w:val="20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rFonts w:cs="Times New Roman"/>
      <w:kern w:val="0"/>
      <w:sz w:val="24"/>
      <w:szCs w:val="20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CW_Lista,sw tekst,Podsis rysunku,List bullet,Kolorowa lista — akcent 11,Średnia siatka 1 — akcent 21,Akapit z listą numerowaną,Akapit z listą5,maz_wyliczenie,opis dzialania,K-P_odwolanie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rFonts w:cs="Times New Roman"/>
      <w:kern w:val="0"/>
      <w:sz w:val="24"/>
      <w:szCs w:val="20"/>
    </w:rPr>
  </w:style>
  <w:style w:type="paragraph" w:styleId="Stopka">
    <w:name w:val="footer"/>
    <w:basedOn w:val="Standard"/>
    <w:link w:val="StopkaZnak"/>
    <w:pPr>
      <w:tabs>
        <w:tab w:val="center" w:pos="4536"/>
        <w:tab w:val="right" w:pos="9072"/>
      </w:tabs>
    </w:pPr>
    <w:rPr>
      <w:rFonts w:cs="Times New Roman"/>
      <w:kern w:val="0"/>
      <w:sz w:val="24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widowControl w:val="0"/>
      <w:suppressAutoHyphens/>
      <w:autoSpaceDN w:val="0"/>
      <w:spacing w:after="160" w:line="247" w:lineRule="auto"/>
      <w:textAlignment w:val="baseline"/>
    </w:pPr>
    <w:rPr>
      <w:rFonts w:ascii="Times New Roman" w:eastAsia="Andale Sans UI" w:hAnsi="Times New Roman"/>
      <w:kern w:val="3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rFonts w:cs="Times New Roman"/>
      <w:i/>
      <w:kern w:val="0"/>
      <w:sz w:val="20"/>
      <w:szCs w:val="20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NagwekZnak">
    <w:name w:val="Nagłówek Znak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rPr>
      <w:rFonts w:eastAsia="Times New Roman" w:cs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CW_Lista Znak,sw tekst Znak,Podsis rysunku Znak,List bullet Znak,Kolorowa lista — akcent 11 Znak,Średnia siatka 1 — akcent 21 Znak,Akapit z listą numerowaną Znak,Akapit z listą5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rFonts w:cs="Times New Roman"/>
      <w:kern w:val="0"/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22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23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rPr>
      <w:rFonts w:ascii="Times New Roman" w:eastAsia="Times New Roman" w:hAnsi="Times New Roman" w:cs="Times New Roman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rPr>
      <w:rFonts w:ascii="Tahoma" w:eastAsia="Times New Roman" w:hAnsi="Tahoma" w:cs="Times New Roman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69583E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24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</w:rPr>
  </w:style>
  <w:style w:type="character" w:customStyle="1" w:styleId="ZwykytekstZnak">
    <w:name w:val="Zwykły tekst Znak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</w:rPr>
  </w:style>
  <w:style w:type="paragraph" w:customStyle="1" w:styleId="Default">
    <w:name w:val="Default"/>
    <w:qFormat/>
    <w:rsid w:val="0069583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SIWZ1txt">
    <w:name w:val="SIWZ 1.txt"/>
    <w:rsid w:val="006958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sz w:val="18"/>
      <w:szCs w:val="18"/>
      <w:lang w:eastAsia="pl-PL" w:bidi="ar-SA"/>
    </w:rPr>
  </w:style>
  <w:style w:type="paragraph" w:customStyle="1" w:styleId="Style10">
    <w:name w:val="Style10"/>
    <w:rsid w:val="0069583E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98" w:lineRule="exact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numbering" w:customStyle="1" w:styleId="Zaimportowanystyl14">
    <w:name w:val="Zaimportowany styl 14"/>
    <w:rsid w:val="0069583E"/>
    <w:pPr>
      <w:numPr>
        <w:numId w:val="25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26"/>
      </w:numPr>
    </w:pPr>
  </w:style>
  <w:style w:type="numbering" w:customStyle="1" w:styleId="Zaimportowanystyl86">
    <w:name w:val="Zaimportowany styl 86"/>
    <w:rsid w:val="0069583E"/>
    <w:pPr>
      <w:numPr>
        <w:numId w:val="27"/>
      </w:numPr>
    </w:pPr>
  </w:style>
  <w:style w:type="numbering" w:customStyle="1" w:styleId="Zaimportowanystyl85">
    <w:name w:val="Zaimportowany styl 85"/>
    <w:rsid w:val="0069583E"/>
    <w:pPr>
      <w:numPr>
        <w:numId w:val="28"/>
      </w:numPr>
    </w:pPr>
  </w:style>
  <w:style w:type="numbering" w:customStyle="1" w:styleId="Zaimportowanystyl19">
    <w:name w:val="Zaimportowany styl 19"/>
    <w:rsid w:val="0069583E"/>
    <w:pPr>
      <w:numPr>
        <w:numId w:val="29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suppressAutoHyphens/>
      <w:jc w:val="both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customStyle="1" w:styleId="Nierozpoznanawzmianka3">
    <w:name w:val="Nierozpoznana wzmianka3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C14FEA"/>
    <w:rPr>
      <w:color w:val="605E5C"/>
      <w:shd w:val="clear" w:color="auto" w:fill="E1DFDD"/>
    </w:rPr>
  </w:style>
  <w:style w:type="paragraph" w:customStyle="1" w:styleId="Rzymskie">
    <w:name w:val="Rzymskie"/>
    <w:basedOn w:val="Normalny"/>
    <w:rsid w:val="00365B2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Verdana" w:eastAsia="Times New Roman" w:hAnsi="Verdana" w:cs="Arial"/>
      <w:b/>
      <w:kern w:val="0"/>
      <w:sz w:val="20"/>
      <w:szCs w:val="24"/>
      <w:lang w:eastAsia="pl-PL"/>
    </w:r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365B2E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5F7840"/>
    <w:rPr>
      <w:color w:val="605E5C"/>
      <w:shd w:val="clear" w:color="auto" w:fill="E1DFDD"/>
    </w:rPr>
  </w:style>
  <w:style w:type="paragraph" w:customStyle="1" w:styleId="Normalny1">
    <w:name w:val="Normalny1"/>
    <w:rsid w:val="002C2A6A"/>
    <w:pPr>
      <w:widowControl w:val="0"/>
      <w:spacing w:after="160" w:line="246" w:lineRule="auto"/>
    </w:pPr>
    <w:rPr>
      <w:rFonts w:eastAsia="Calibri" w:cs="Calibri"/>
      <w:sz w:val="22"/>
      <w:szCs w:val="22"/>
    </w:rPr>
  </w:style>
  <w:style w:type="character" w:customStyle="1" w:styleId="text0">
    <w:name w:val="text"/>
    <w:basedOn w:val="Domylnaczcionkaakapitu"/>
    <w:rsid w:val="002C2A6A"/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C44BDE"/>
    <w:rPr>
      <w:color w:val="605E5C"/>
      <w:shd w:val="clear" w:color="auto" w:fill="E1DFDD"/>
    </w:rPr>
  </w:style>
  <w:style w:type="character" w:customStyle="1" w:styleId="Nierozpoznanawzmianka8">
    <w:name w:val="Nierozpoznana wzmianka8"/>
    <w:basedOn w:val="Domylnaczcionkaakapitu"/>
    <w:uiPriority w:val="99"/>
    <w:semiHidden/>
    <w:unhideWhenUsed/>
    <w:rsid w:val="00030291"/>
    <w:rPr>
      <w:color w:val="605E5C"/>
      <w:shd w:val="clear" w:color="auto" w:fill="E1DFDD"/>
    </w:rPr>
  </w:style>
  <w:style w:type="character" w:customStyle="1" w:styleId="Nierozpoznanawzmianka9">
    <w:name w:val="Nierozpoznana wzmianka9"/>
    <w:basedOn w:val="Domylnaczcionkaakapitu"/>
    <w:uiPriority w:val="99"/>
    <w:semiHidden/>
    <w:unhideWhenUsed/>
    <w:rsid w:val="003C1E9E"/>
    <w:rPr>
      <w:color w:val="605E5C"/>
      <w:shd w:val="clear" w:color="auto" w:fill="E1DFDD"/>
    </w:rPr>
  </w:style>
  <w:style w:type="paragraph" w:customStyle="1" w:styleId="p1">
    <w:name w:val="p1"/>
    <w:basedOn w:val="Normalny"/>
    <w:rsid w:val="00622FAD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32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2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5D6491-D0CF-40D2-B323-964F10B9C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2</TotalTime>
  <Pages>3</Pages>
  <Words>865</Words>
  <Characters>5194</Characters>
  <Application>Microsoft Office Word</Application>
  <DocSecurity>0</DocSecurity>
  <Lines>43</Lines>
  <Paragraphs>12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6047</CharactersWithSpaces>
  <SharedDoc>false</SharedDoc>
  <HLinks>
    <vt:vector size="60" baseType="variant">
      <vt:variant>
        <vt:i4>983073</vt:i4>
      </vt:variant>
      <vt:variant>
        <vt:i4>24</vt:i4>
      </vt:variant>
      <vt:variant>
        <vt:i4>0</vt:i4>
      </vt:variant>
      <vt:variant>
        <vt:i4>5</vt:i4>
      </vt:variant>
      <vt:variant>
        <vt:lpwstr>mailto:bip@powiatsuski.pl</vt:lpwstr>
      </vt:variant>
      <vt:variant>
        <vt:lpwstr/>
      </vt:variant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1376297</vt:i4>
      </vt:variant>
      <vt:variant>
        <vt:i4>18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15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12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9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8061054</vt:i4>
      </vt:variant>
      <vt:variant>
        <vt:i4>6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8061054</vt:i4>
      </vt:variant>
      <vt:variant>
        <vt:i4>0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1376297</vt:i4>
      </vt:variant>
      <vt:variant>
        <vt:i4>0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5</cp:revision>
  <cp:lastPrinted>2026-03-10T12:19:00Z</cp:lastPrinted>
  <dcterms:created xsi:type="dcterms:W3CDTF">2026-03-19T09:17:00Z</dcterms:created>
  <dcterms:modified xsi:type="dcterms:W3CDTF">2026-03-19T10:34:00Z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