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73BECE" w14:textId="7881F7A3" w:rsidR="00665F95" w:rsidRPr="00EA10A0" w:rsidRDefault="00D15734" w:rsidP="6EEE8ACD">
      <w:pPr>
        <w:jc w:val="right"/>
        <w:rPr>
          <w:rFonts w:ascii="Times New Roman" w:hAnsi="Times New Roman"/>
          <w:sz w:val="24"/>
          <w:szCs w:val="24"/>
        </w:rPr>
      </w:pPr>
      <w:r w:rsidRPr="00EA10A0">
        <w:rPr>
          <w:rFonts w:ascii="Times New Roman" w:hAnsi="Times New Roman"/>
          <w:sz w:val="24"/>
          <w:szCs w:val="24"/>
        </w:rPr>
        <w:t xml:space="preserve">Warszawa, dnia </w:t>
      </w:r>
      <w:r w:rsidR="36783060" w:rsidRPr="00EA10A0">
        <w:rPr>
          <w:rFonts w:ascii="Times New Roman" w:hAnsi="Times New Roman"/>
          <w:sz w:val="24"/>
          <w:szCs w:val="24"/>
        </w:rPr>
        <w:t>10</w:t>
      </w:r>
      <w:r w:rsidR="00665F95" w:rsidRPr="00EA10A0">
        <w:rPr>
          <w:rFonts w:ascii="Times New Roman" w:hAnsi="Times New Roman"/>
          <w:sz w:val="24"/>
          <w:szCs w:val="24"/>
        </w:rPr>
        <w:t>.03.2026 r.</w:t>
      </w:r>
    </w:p>
    <w:p w14:paraId="672A6659" w14:textId="77777777" w:rsidR="00665F95" w:rsidRPr="00EA10A0" w:rsidRDefault="00665F95" w:rsidP="00665F95">
      <w:pPr>
        <w:rPr>
          <w:rFonts w:ascii="Times New Roman" w:hAnsi="Times New Roman"/>
          <w:sz w:val="24"/>
          <w:szCs w:val="24"/>
        </w:rPr>
      </w:pPr>
    </w:p>
    <w:p w14:paraId="0A37501D" w14:textId="77777777" w:rsidR="00665F95" w:rsidRPr="00EA10A0" w:rsidRDefault="00665F95" w:rsidP="00665F95">
      <w:pPr>
        <w:rPr>
          <w:rFonts w:ascii="Times New Roman" w:hAnsi="Times New Roman"/>
          <w:sz w:val="24"/>
          <w:szCs w:val="24"/>
        </w:rPr>
      </w:pPr>
    </w:p>
    <w:p w14:paraId="3964C181" w14:textId="77777777" w:rsidR="00E835CF" w:rsidRPr="00EA10A0" w:rsidRDefault="00E835CF" w:rsidP="00EA10A0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EA10A0">
        <w:rPr>
          <w:rFonts w:ascii="Times New Roman" w:hAnsi="Times New Roman"/>
          <w:b/>
          <w:bCs/>
          <w:sz w:val="24"/>
          <w:szCs w:val="24"/>
        </w:rPr>
        <w:t>INFORMACJA Z OTWARCIA OFERT</w:t>
      </w:r>
    </w:p>
    <w:p w14:paraId="5DAB6C7B" w14:textId="77777777" w:rsidR="00E835CF" w:rsidRPr="00EA10A0" w:rsidRDefault="00E835CF" w:rsidP="00E835CF">
      <w:pPr>
        <w:jc w:val="both"/>
        <w:rPr>
          <w:rFonts w:ascii="Times New Roman" w:hAnsi="Times New Roman"/>
          <w:sz w:val="24"/>
          <w:szCs w:val="24"/>
        </w:rPr>
      </w:pPr>
    </w:p>
    <w:p w14:paraId="02EB378F" w14:textId="77777777" w:rsidR="00E835CF" w:rsidRPr="00EA10A0" w:rsidRDefault="00E835CF" w:rsidP="00E835CF">
      <w:pPr>
        <w:jc w:val="both"/>
        <w:rPr>
          <w:rFonts w:ascii="Times New Roman" w:hAnsi="Times New Roman"/>
          <w:sz w:val="24"/>
          <w:szCs w:val="24"/>
        </w:rPr>
      </w:pPr>
    </w:p>
    <w:p w14:paraId="5847A2E1" w14:textId="749FAD1E" w:rsidR="00E835CF" w:rsidRPr="00EA10A0" w:rsidRDefault="00E835CF" w:rsidP="00E835CF">
      <w:pPr>
        <w:jc w:val="both"/>
        <w:rPr>
          <w:rFonts w:ascii="Times New Roman" w:hAnsi="Times New Roman"/>
          <w:sz w:val="24"/>
          <w:szCs w:val="24"/>
        </w:rPr>
      </w:pPr>
      <w:r w:rsidRPr="00EA10A0">
        <w:rPr>
          <w:rFonts w:ascii="Times New Roman" w:hAnsi="Times New Roman"/>
          <w:sz w:val="24"/>
          <w:szCs w:val="24"/>
        </w:rPr>
        <w:t xml:space="preserve">W dniu </w:t>
      </w:r>
      <w:r w:rsidRPr="00B56222">
        <w:rPr>
          <w:rFonts w:ascii="Times New Roman" w:hAnsi="Times New Roman"/>
          <w:b/>
          <w:bCs/>
          <w:sz w:val="24"/>
          <w:szCs w:val="24"/>
        </w:rPr>
        <w:t>10.03.2026 r</w:t>
      </w:r>
      <w:r w:rsidRPr="00EA10A0">
        <w:rPr>
          <w:rFonts w:ascii="Times New Roman" w:hAnsi="Times New Roman"/>
          <w:sz w:val="24"/>
          <w:szCs w:val="24"/>
        </w:rPr>
        <w:t xml:space="preserve">. Zamawiający </w:t>
      </w:r>
      <w:r w:rsidRPr="00B56222">
        <w:rPr>
          <w:rFonts w:ascii="Times New Roman" w:hAnsi="Times New Roman"/>
          <w:b/>
          <w:bCs/>
          <w:sz w:val="24"/>
          <w:szCs w:val="24"/>
        </w:rPr>
        <w:t>MUZEUM WOJSKA POLSKIEGO</w:t>
      </w:r>
      <w:r w:rsidRPr="00EA10A0">
        <w:rPr>
          <w:rFonts w:ascii="Times New Roman" w:hAnsi="Times New Roman"/>
          <w:sz w:val="24"/>
          <w:szCs w:val="24"/>
        </w:rPr>
        <w:t xml:space="preserve"> dokonał otwarcia ofert w postępowaniu prowadzonym pod nazwą:</w:t>
      </w:r>
    </w:p>
    <w:p w14:paraId="6A05A809" w14:textId="77777777" w:rsidR="00E835CF" w:rsidRPr="00EA10A0" w:rsidRDefault="00E835CF" w:rsidP="00E835CF">
      <w:pPr>
        <w:jc w:val="both"/>
        <w:rPr>
          <w:rFonts w:ascii="Times New Roman" w:hAnsi="Times New Roman"/>
          <w:sz w:val="24"/>
          <w:szCs w:val="24"/>
        </w:rPr>
      </w:pPr>
    </w:p>
    <w:p w14:paraId="2B2F35A3" w14:textId="77777777" w:rsidR="00E835CF" w:rsidRPr="00B56222" w:rsidRDefault="00E835CF" w:rsidP="00E835CF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B56222">
        <w:rPr>
          <w:rFonts w:ascii="Times New Roman" w:hAnsi="Times New Roman"/>
          <w:b/>
          <w:bCs/>
          <w:sz w:val="24"/>
          <w:szCs w:val="24"/>
        </w:rPr>
        <w:t>Świadczenie usług kompleksowej obsługi informatycznej i wykorzystania technologii cyfrowych do transformacji i automatyzacji procesów organizacyjnych oraz funkcjonowania Muzeum Wojska Polskiego</w:t>
      </w:r>
    </w:p>
    <w:p w14:paraId="5A39BBE3" w14:textId="77777777" w:rsidR="00E835CF" w:rsidRPr="00EA10A0" w:rsidRDefault="00E835CF" w:rsidP="00E835CF">
      <w:pPr>
        <w:jc w:val="both"/>
        <w:rPr>
          <w:rFonts w:ascii="Times New Roman" w:hAnsi="Times New Roman"/>
          <w:sz w:val="24"/>
          <w:szCs w:val="24"/>
        </w:rPr>
      </w:pPr>
    </w:p>
    <w:p w14:paraId="233E7CE7" w14:textId="77777777" w:rsidR="00E835CF" w:rsidRPr="00EA10A0" w:rsidRDefault="00E835CF" w:rsidP="00E835CF">
      <w:pPr>
        <w:jc w:val="both"/>
        <w:rPr>
          <w:rFonts w:ascii="Times New Roman" w:hAnsi="Times New Roman"/>
          <w:sz w:val="24"/>
          <w:szCs w:val="24"/>
        </w:rPr>
      </w:pPr>
      <w:r w:rsidRPr="00EA10A0">
        <w:rPr>
          <w:rFonts w:ascii="Times New Roman" w:hAnsi="Times New Roman"/>
          <w:sz w:val="24"/>
          <w:szCs w:val="24"/>
        </w:rPr>
        <w:t>Zamawiający informuje, że:</w:t>
      </w:r>
    </w:p>
    <w:p w14:paraId="20D12A87" w14:textId="3F9FC1B4" w:rsidR="00E835CF" w:rsidRPr="00EA10A0" w:rsidRDefault="00E835CF" w:rsidP="00E835CF">
      <w:pPr>
        <w:jc w:val="both"/>
        <w:rPr>
          <w:rFonts w:ascii="Times New Roman" w:hAnsi="Times New Roman"/>
          <w:sz w:val="24"/>
          <w:szCs w:val="24"/>
        </w:rPr>
      </w:pPr>
      <w:r w:rsidRPr="00EA10A0">
        <w:rPr>
          <w:rFonts w:ascii="Times New Roman" w:hAnsi="Times New Roman"/>
          <w:sz w:val="24"/>
          <w:szCs w:val="24"/>
        </w:rPr>
        <w:t>1.</w:t>
      </w:r>
      <w:r w:rsidRPr="00EA10A0">
        <w:rPr>
          <w:rFonts w:ascii="Times New Roman" w:hAnsi="Times New Roman"/>
          <w:sz w:val="24"/>
          <w:szCs w:val="24"/>
        </w:rPr>
        <w:tab/>
        <w:t xml:space="preserve">Kwota przeznaczona na realizację zamówienia to: </w:t>
      </w:r>
      <w:r w:rsidRPr="00A300BB">
        <w:rPr>
          <w:rFonts w:ascii="Times New Roman" w:hAnsi="Times New Roman"/>
          <w:b/>
          <w:bCs/>
          <w:sz w:val="24"/>
          <w:szCs w:val="24"/>
        </w:rPr>
        <w:t>663 000,00 PLN</w:t>
      </w:r>
      <w:r w:rsidRPr="00EA10A0">
        <w:rPr>
          <w:rFonts w:ascii="Times New Roman" w:hAnsi="Times New Roman"/>
          <w:sz w:val="24"/>
          <w:szCs w:val="24"/>
        </w:rPr>
        <w:t xml:space="preserve"> brutto.</w:t>
      </w:r>
    </w:p>
    <w:p w14:paraId="2F7C1803" w14:textId="77777777" w:rsidR="00EA10A0" w:rsidRDefault="00E835CF" w:rsidP="00E835CF">
      <w:pPr>
        <w:jc w:val="both"/>
        <w:rPr>
          <w:rFonts w:ascii="Times New Roman" w:hAnsi="Times New Roman"/>
          <w:b/>
          <w:sz w:val="24"/>
          <w:szCs w:val="24"/>
        </w:rPr>
      </w:pPr>
      <w:r w:rsidRPr="00EA10A0">
        <w:rPr>
          <w:rFonts w:ascii="Times New Roman" w:hAnsi="Times New Roman"/>
          <w:sz w:val="24"/>
          <w:szCs w:val="24"/>
        </w:rPr>
        <w:t>2.</w:t>
      </w:r>
      <w:r w:rsidRPr="00EA10A0">
        <w:rPr>
          <w:rFonts w:ascii="Times New Roman" w:hAnsi="Times New Roman"/>
          <w:sz w:val="24"/>
          <w:szCs w:val="24"/>
        </w:rPr>
        <w:tab/>
        <w:t>Otwarto oferty złożone przez następujących Wykonawców:</w:t>
      </w:r>
    </w:p>
    <w:p w14:paraId="09147BC4" w14:textId="0623DEA7" w:rsidR="00665F95" w:rsidRPr="00626B4C" w:rsidRDefault="00665F95" w:rsidP="00E835CF">
      <w:pPr>
        <w:jc w:val="both"/>
        <w:rPr>
          <w:rFonts w:ascii="Times New Roman" w:hAnsi="Times New Roman"/>
          <w:b/>
          <w:sz w:val="24"/>
          <w:szCs w:val="24"/>
        </w:rPr>
      </w:pPr>
      <w:r w:rsidRPr="00626B4C">
        <w:rPr>
          <w:rFonts w:ascii="Times New Roman" w:hAnsi="Times New Roman"/>
          <w:b/>
          <w:sz w:val="24"/>
          <w:szCs w:val="24"/>
        </w:rPr>
        <w:t>a.</w:t>
      </w:r>
      <w:r w:rsidRPr="00626B4C">
        <w:rPr>
          <w:rFonts w:ascii="Times New Roman" w:hAnsi="Times New Roman"/>
          <w:b/>
          <w:sz w:val="24"/>
          <w:szCs w:val="24"/>
        </w:rPr>
        <w:tab/>
      </w:r>
      <w:proofErr w:type="spellStart"/>
      <w:r w:rsidR="00DD6C2D" w:rsidRPr="00DD6C2D">
        <w:rPr>
          <w:rFonts w:ascii="Times New Roman" w:hAnsi="Times New Roman"/>
          <w:b/>
          <w:sz w:val="24"/>
          <w:szCs w:val="24"/>
        </w:rPr>
        <w:t>We’Support</w:t>
      </w:r>
      <w:proofErr w:type="spellEnd"/>
      <w:r w:rsidR="00DD6C2D" w:rsidRPr="00DD6C2D">
        <w:rPr>
          <w:rFonts w:ascii="Times New Roman" w:hAnsi="Times New Roman"/>
          <w:b/>
          <w:sz w:val="24"/>
          <w:szCs w:val="24"/>
        </w:rPr>
        <w:t xml:space="preserve"> sp. z o.o</w:t>
      </w:r>
      <w:r w:rsidR="00626B4C" w:rsidRPr="00626B4C">
        <w:rPr>
          <w:rFonts w:ascii="Times New Roman" w:hAnsi="Times New Roman"/>
          <w:b/>
          <w:sz w:val="24"/>
          <w:szCs w:val="24"/>
        </w:rPr>
        <w:t xml:space="preserve">., </w:t>
      </w:r>
      <w:r w:rsidR="00626B4C" w:rsidRPr="00F47DE6">
        <w:rPr>
          <w:rFonts w:ascii="Times New Roman" w:hAnsi="Times New Roman"/>
          <w:bCs/>
          <w:sz w:val="24"/>
          <w:szCs w:val="24"/>
        </w:rPr>
        <w:t xml:space="preserve">ul. </w:t>
      </w:r>
      <w:r w:rsidR="002C49C7" w:rsidRPr="00F47DE6">
        <w:rPr>
          <w:rFonts w:ascii="Times New Roman" w:hAnsi="Times New Roman"/>
          <w:bCs/>
          <w:sz w:val="24"/>
          <w:szCs w:val="24"/>
        </w:rPr>
        <w:t>Zwoleńska 23, 04-761 Warszawa</w:t>
      </w:r>
      <w:r w:rsidR="00626B4C" w:rsidRPr="00F47DE6">
        <w:rPr>
          <w:rFonts w:ascii="Times New Roman" w:hAnsi="Times New Roman"/>
          <w:bCs/>
          <w:sz w:val="24"/>
          <w:szCs w:val="24"/>
        </w:rPr>
        <w:t xml:space="preserve">, </w:t>
      </w:r>
      <w:r w:rsidR="00626B4C">
        <w:rPr>
          <w:rFonts w:ascii="Times New Roman" w:hAnsi="Times New Roman"/>
          <w:b/>
          <w:sz w:val="24"/>
          <w:szCs w:val="24"/>
        </w:rPr>
        <w:t xml:space="preserve">cena </w:t>
      </w:r>
      <w:r w:rsidR="007C0466">
        <w:rPr>
          <w:rFonts w:ascii="Times New Roman" w:hAnsi="Times New Roman"/>
          <w:b/>
          <w:sz w:val="24"/>
          <w:szCs w:val="24"/>
        </w:rPr>
        <w:t>39</w:t>
      </w:r>
      <w:r w:rsidR="00A96695">
        <w:rPr>
          <w:rFonts w:ascii="Times New Roman" w:hAnsi="Times New Roman"/>
          <w:b/>
          <w:sz w:val="24"/>
          <w:szCs w:val="24"/>
        </w:rPr>
        <w:t> 360,00</w:t>
      </w:r>
      <w:r w:rsidR="00626B4C">
        <w:rPr>
          <w:rFonts w:ascii="Times New Roman" w:hAnsi="Times New Roman"/>
          <w:b/>
          <w:sz w:val="24"/>
          <w:szCs w:val="24"/>
        </w:rPr>
        <w:t xml:space="preserve"> PLN</w:t>
      </w:r>
    </w:p>
    <w:p w14:paraId="27808EF8" w14:textId="2E901BB3" w:rsidR="00665F95" w:rsidRPr="00665F95" w:rsidRDefault="00665F95" w:rsidP="00665F95">
      <w:pPr>
        <w:rPr>
          <w:rFonts w:ascii="Times New Roman" w:hAnsi="Times New Roman"/>
          <w:b/>
          <w:sz w:val="24"/>
          <w:szCs w:val="24"/>
        </w:rPr>
      </w:pPr>
      <w:r w:rsidRPr="00665F95">
        <w:rPr>
          <w:rFonts w:ascii="Times New Roman" w:hAnsi="Times New Roman"/>
          <w:b/>
          <w:sz w:val="24"/>
          <w:szCs w:val="24"/>
        </w:rPr>
        <w:t>b.</w:t>
      </w:r>
      <w:r w:rsidRPr="00665F95">
        <w:rPr>
          <w:rFonts w:ascii="Times New Roman" w:hAnsi="Times New Roman"/>
          <w:b/>
          <w:sz w:val="24"/>
          <w:szCs w:val="24"/>
        </w:rPr>
        <w:tab/>
        <w:t xml:space="preserve"> </w:t>
      </w:r>
      <w:r w:rsidR="00B35F2F" w:rsidRPr="00B35F2F">
        <w:rPr>
          <w:rFonts w:ascii="Times New Roman" w:hAnsi="Times New Roman"/>
          <w:b/>
          <w:sz w:val="24"/>
          <w:szCs w:val="24"/>
          <w:lang w:val="en-GB"/>
        </w:rPr>
        <w:t xml:space="preserve">Dataone Business Solutions Sp. z </w:t>
      </w:r>
      <w:proofErr w:type="spellStart"/>
      <w:r w:rsidR="00B35F2F" w:rsidRPr="00B35F2F">
        <w:rPr>
          <w:rFonts w:ascii="Times New Roman" w:hAnsi="Times New Roman"/>
          <w:b/>
          <w:sz w:val="24"/>
          <w:szCs w:val="24"/>
          <w:lang w:val="en-GB"/>
        </w:rPr>
        <w:t>o.o</w:t>
      </w:r>
      <w:r w:rsidR="00B35F2F" w:rsidRPr="00D517C6">
        <w:rPr>
          <w:rFonts w:ascii="Times New Roman" w:hAnsi="Times New Roman"/>
          <w:bCs/>
          <w:sz w:val="24"/>
          <w:szCs w:val="24"/>
          <w:lang w:val="en-GB"/>
        </w:rPr>
        <w:t>.</w:t>
      </w:r>
      <w:proofErr w:type="spellEnd"/>
      <w:r w:rsidRPr="00D517C6">
        <w:rPr>
          <w:rFonts w:ascii="Times New Roman" w:hAnsi="Times New Roman"/>
          <w:bCs/>
          <w:sz w:val="24"/>
          <w:szCs w:val="24"/>
          <w:lang w:val="en-GB"/>
        </w:rPr>
        <w:t xml:space="preserve">, </w:t>
      </w:r>
      <w:r w:rsidR="00D517C6" w:rsidRPr="00D517C6">
        <w:rPr>
          <w:rFonts w:ascii="Times New Roman" w:hAnsi="Times New Roman"/>
          <w:bCs/>
          <w:sz w:val="24"/>
          <w:szCs w:val="24"/>
          <w:lang w:val="en-GB"/>
        </w:rPr>
        <w:t xml:space="preserve">Ul. </w:t>
      </w:r>
      <w:r w:rsidR="00D517C6" w:rsidRPr="00D517C6">
        <w:rPr>
          <w:rFonts w:ascii="Times New Roman" w:hAnsi="Times New Roman"/>
          <w:bCs/>
          <w:sz w:val="24"/>
          <w:szCs w:val="24"/>
        </w:rPr>
        <w:t>Tytusa Chałubińskiego 9/2, 02-004 Warszawa</w:t>
      </w:r>
      <w:r w:rsidRPr="00665F95">
        <w:rPr>
          <w:rFonts w:ascii="Times New Roman" w:hAnsi="Times New Roman"/>
          <w:b/>
          <w:sz w:val="24"/>
          <w:szCs w:val="24"/>
        </w:rPr>
        <w:t xml:space="preserve">,  cena </w:t>
      </w:r>
      <w:r w:rsidR="00D517C6">
        <w:rPr>
          <w:rFonts w:ascii="Times New Roman" w:hAnsi="Times New Roman"/>
          <w:b/>
          <w:sz w:val="24"/>
          <w:szCs w:val="24"/>
        </w:rPr>
        <w:t>31</w:t>
      </w:r>
      <w:r w:rsidR="00896C47">
        <w:rPr>
          <w:rFonts w:ascii="Times New Roman" w:hAnsi="Times New Roman"/>
          <w:b/>
          <w:sz w:val="24"/>
          <w:szCs w:val="24"/>
        </w:rPr>
        <w:t> </w:t>
      </w:r>
      <w:r w:rsidR="00D517C6">
        <w:rPr>
          <w:rFonts w:ascii="Times New Roman" w:hAnsi="Times New Roman"/>
          <w:b/>
          <w:sz w:val="24"/>
          <w:szCs w:val="24"/>
        </w:rPr>
        <w:t>500</w:t>
      </w:r>
      <w:r w:rsidR="00896C47">
        <w:rPr>
          <w:rFonts w:ascii="Times New Roman" w:hAnsi="Times New Roman"/>
          <w:b/>
          <w:sz w:val="24"/>
          <w:szCs w:val="24"/>
        </w:rPr>
        <w:t>,00</w:t>
      </w:r>
      <w:r w:rsidRPr="00665F95">
        <w:rPr>
          <w:rFonts w:ascii="Times New Roman" w:hAnsi="Times New Roman"/>
          <w:b/>
          <w:sz w:val="24"/>
          <w:szCs w:val="24"/>
        </w:rPr>
        <w:t xml:space="preserve"> PLN.</w:t>
      </w:r>
    </w:p>
    <w:p w14:paraId="41C8F396" w14:textId="77777777" w:rsidR="002915F8" w:rsidRPr="00665F95" w:rsidRDefault="002915F8" w:rsidP="00665F95"/>
    <w:sectPr w:rsidR="002915F8" w:rsidRPr="00665F95" w:rsidSect="00664E9D">
      <w:headerReference w:type="default" r:id="rId11"/>
      <w:footerReference w:type="default" r:id="rId12"/>
      <w:pgSz w:w="11906" w:h="16838"/>
      <w:pgMar w:top="2836" w:right="1274" w:bottom="1701" w:left="1701" w:header="1701" w:footer="10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335B7D" w14:textId="77777777" w:rsidR="003D7331" w:rsidRDefault="003D7331" w:rsidP="0059152A">
      <w:pPr>
        <w:spacing w:after="0" w:line="240" w:lineRule="auto"/>
      </w:pPr>
      <w:r>
        <w:separator/>
      </w:r>
    </w:p>
  </w:endnote>
  <w:endnote w:type="continuationSeparator" w:id="0">
    <w:p w14:paraId="5B371A01" w14:textId="77777777" w:rsidR="003D7331" w:rsidRDefault="003D7331" w:rsidP="005915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4D8CDB" w14:textId="77777777" w:rsidR="000F7654" w:rsidRDefault="008F3B5A">
    <w:pPr>
      <w:pStyle w:val="Stopka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5B1C4F6" wp14:editId="07777777">
          <wp:simplePos x="0" y="0"/>
          <wp:positionH relativeFrom="column">
            <wp:posOffset>-118110</wp:posOffset>
          </wp:positionH>
          <wp:positionV relativeFrom="paragraph">
            <wp:posOffset>-97155</wp:posOffset>
          </wp:positionV>
          <wp:extent cx="5815965" cy="644525"/>
          <wp:effectExtent l="0" t="0" r="0" b="0"/>
          <wp:wrapNone/>
          <wp:docPr id="2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15965" cy="644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F450EB" w14:textId="77777777" w:rsidR="003D7331" w:rsidRDefault="003D7331" w:rsidP="0059152A">
      <w:pPr>
        <w:spacing w:after="0" w:line="240" w:lineRule="auto"/>
      </w:pPr>
      <w:r>
        <w:separator/>
      </w:r>
    </w:p>
  </w:footnote>
  <w:footnote w:type="continuationSeparator" w:id="0">
    <w:p w14:paraId="3C803D7F" w14:textId="77777777" w:rsidR="003D7331" w:rsidRDefault="003D7331" w:rsidP="005915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32CB47" w14:textId="77777777" w:rsidR="00B71040" w:rsidRDefault="008F3B5A">
    <w:pPr>
      <w:pStyle w:val="Nagwek"/>
    </w:pPr>
    <w:r>
      <w:rPr>
        <w:noProof/>
      </w:rPr>
      <w:drawing>
        <wp:anchor distT="0" distB="0" distL="114300" distR="114300" simplePos="0" relativeHeight="251658242" behindDoc="0" locked="0" layoutInCell="1" allowOverlap="1" wp14:anchorId="44C9B076" wp14:editId="07777777">
          <wp:simplePos x="0" y="0"/>
          <wp:positionH relativeFrom="column">
            <wp:posOffset>4356735</wp:posOffset>
          </wp:positionH>
          <wp:positionV relativeFrom="paragraph">
            <wp:posOffset>-960120</wp:posOffset>
          </wp:positionV>
          <wp:extent cx="1489075" cy="1547495"/>
          <wp:effectExtent l="0" t="0" r="0" b="0"/>
          <wp:wrapNone/>
          <wp:docPr id="27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9075" cy="15474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l-PL"/>
      </w:rPr>
      <w:drawing>
        <wp:anchor distT="0" distB="0" distL="114300" distR="114300" simplePos="0" relativeHeight="251658240" behindDoc="0" locked="0" layoutInCell="1" allowOverlap="1" wp14:anchorId="67D66D10" wp14:editId="07777777">
          <wp:simplePos x="0" y="0"/>
          <wp:positionH relativeFrom="column">
            <wp:posOffset>13970</wp:posOffset>
          </wp:positionH>
          <wp:positionV relativeFrom="paragraph">
            <wp:posOffset>-705485</wp:posOffset>
          </wp:positionV>
          <wp:extent cx="1819275" cy="723900"/>
          <wp:effectExtent l="0" t="0" r="0" b="0"/>
          <wp:wrapTopAndBottom/>
          <wp:docPr id="10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19275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E27B00A" w14:textId="77777777" w:rsidR="00B71040" w:rsidRDefault="00B7104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E954F2"/>
    <w:multiLevelType w:val="hybridMultilevel"/>
    <w:tmpl w:val="2DB83E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D67895"/>
    <w:multiLevelType w:val="hybridMultilevel"/>
    <w:tmpl w:val="64C09EA6"/>
    <w:lvl w:ilvl="0" w:tplc="5E5667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7802A8"/>
    <w:multiLevelType w:val="hybridMultilevel"/>
    <w:tmpl w:val="30603BE4"/>
    <w:lvl w:ilvl="0" w:tplc="E438EEE2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3" w15:restartNumberingAfterBreak="0">
    <w:nsid w:val="2B0109B7"/>
    <w:multiLevelType w:val="hybridMultilevel"/>
    <w:tmpl w:val="4D66C2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9D17DE"/>
    <w:multiLevelType w:val="hybridMultilevel"/>
    <w:tmpl w:val="C832AF48"/>
    <w:lvl w:ilvl="0" w:tplc="0386947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4361FA"/>
    <w:multiLevelType w:val="hybridMultilevel"/>
    <w:tmpl w:val="0CA4759E"/>
    <w:lvl w:ilvl="0" w:tplc="5E5667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8D0E1C"/>
    <w:multiLevelType w:val="hybridMultilevel"/>
    <w:tmpl w:val="E49CB1E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5FD7587"/>
    <w:multiLevelType w:val="hybridMultilevel"/>
    <w:tmpl w:val="168C4D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021C5C"/>
    <w:multiLevelType w:val="hybridMultilevel"/>
    <w:tmpl w:val="4262F9FE"/>
    <w:lvl w:ilvl="0" w:tplc="E438EE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5903849">
    <w:abstractNumId w:val="6"/>
  </w:num>
  <w:num w:numId="2" w16cid:durableId="1902859583">
    <w:abstractNumId w:val="5"/>
  </w:num>
  <w:num w:numId="3" w16cid:durableId="654456828">
    <w:abstractNumId w:val="1"/>
  </w:num>
  <w:num w:numId="4" w16cid:durableId="2013140696">
    <w:abstractNumId w:val="8"/>
  </w:num>
  <w:num w:numId="5" w16cid:durableId="314842653">
    <w:abstractNumId w:val="3"/>
  </w:num>
  <w:num w:numId="6" w16cid:durableId="1909724583">
    <w:abstractNumId w:val="7"/>
  </w:num>
  <w:num w:numId="7" w16cid:durableId="1769229938">
    <w:abstractNumId w:val="4"/>
  </w:num>
  <w:num w:numId="8" w16cid:durableId="849951955">
    <w:abstractNumId w:val="2"/>
  </w:num>
  <w:num w:numId="9" w16cid:durableId="18963099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5193"/>
    <w:rsid w:val="00000BA6"/>
    <w:rsid w:val="00001B0F"/>
    <w:rsid w:val="00002135"/>
    <w:rsid w:val="00003EFA"/>
    <w:rsid w:val="00023ED9"/>
    <w:rsid w:val="0002746C"/>
    <w:rsid w:val="00030E8A"/>
    <w:rsid w:val="00035910"/>
    <w:rsid w:val="00035CCF"/>
    <w:rsid w:val="00036CC3"/>
    <w:rsid w:val="0005158C"/>
    <w:rsid w:val="00053085"/>
    <w:rsid w:val="00066296"/>
    <w:rsid w:val="00072D24"/>
    <w:rsid w:val="00074A39"/>
    <w:rsid w:val="00075F47"/>
    <w:rsid w:val="000762A1"/>
    <w:rsid w:val="00091625"/>
    <w:rsid w:val="0009277B"/>
    <w:rsid w:val="00092D99"/>
    <w:rsid w:val="00093EB8"/>
    <w:rsid w:val="000B1585"/>
    <w:rsid w:val="000B1663"/>
    <w:rsid w:val="000C1F6E"/>
    <w:rsid w:val="000C3E5F"/>
    <w:rsid w:val="000C7123"/>
    <w:rsid w:val="000D0507"/>
    <w:rsid w:val="000D2591"/>
    <w:rsid w:val="000E092B"/>
    <w:rsid w:val="000E23AF"/>
    <w:rsid w:val="000E3C26"/>
    <w:rsid w:val="000E4518"/>
    <w:rsid w:val="000E67F4"/>
    <w:rsid w:val="000F1416"/>
    <w:rsid w:val="000F3865"/>
    <w:rsid w:val="000F3F3A"/>
    <w:rsid w:val="000F4C5D"/>
    <w:rsid w:val="000F7654"/>
    <w:rsid w:val="00102E59"/>
    <w:rsid w:val="00113589"/>
    <w:rsid w:val="00113B11"/>
    <w:rsid w:val="00121D2C"/>
    <w:rsid w:val="0013119C"/>
    <w:rsid w:val="00131CA2"/>
    <w:rsid w:val="001370C6"/>
    <w:rsid w:val="00154A21"/>
    <w:rsid w:val="00156CF1"/>
    <w:rsid w:val="0016687C"/>
    <w:rsid w:val="001675FA"/>
    <w:rsid w:val="00195C71"/>
    <w:rsid w:val="001A556F"/>
    <w:rsid w:val="001A58DC"/>
    <w:rsid w:val="001C11BF"/>
    <w:rsid w:val="001C4F5F"/>
    <w:rsid w:val="001C6933"/>
    <w:rsid w:val="001D09EB"/>
    <w:rsid w:val="001E441F"/>
    <w:rsid w:val="001E6259"/>
    <w:rsid w:val="001F452A"/>
    <w:rsid w:val="00202539"/>
    <w:rsid w:val="00216425"/>
    <w:rsid w:val="00220D25"/>
    <w:rsid w:val="00224870"/>
    <w:rsid w:val="00242E7B"/>
    <w:rsid w:val="0024762C"/>
    <w:rsid w:val="00250AD6"/>
    <w:rsid w:val="00251781"/>
    <w:rsid w:val="00257CE1"/>
    <w:rsid w:val="002661F3"/>
    <w:rsid w:val="00270253"/>
    <w:rsid w:val="002711BF"/>
    <w:rsid w:val="00271DAC"/>
    <w:rsid w:val="0027677E"/>
    <w:rsid w:val="002845A0"/>
    <w:rsid w:val="0028619E"/>
    <w:rsid w:val="00286654"/>
    <w:rsid w:val="002915F8"/>
    <w:rsid w:val="00294619"/>
    <w:rsid w:val="002975E4"/>
    <w:rsid w:val="002A39EC"/>
    <w:rsid w:val="002A4D85"/>
    <w:rsid w:val="002B233F"/>
    <w:rsid w:val="002B38E1"/>
    <w:rsid w:val="002C42F0"/>
    <w:rsid w:val="002C49C7"/>
    <w:rsid w:val="002D37FD"/>
    <w:rsid w:val="002E095F"/>
    <w:rsid w:val="002E5D93"/>
    <w:rsid w:val="002F6451"/>
    <w:rsid w:val="002F6DDF"/>
    <w:rsid w:val="002F78F3"/>
    <w:rsid w:val="00300A3D"/>
    <w:rsid w:val="0031081E"/>
    <w:rsid w:val="00331CFF"/>
    <w:rsid w:val="00337010"/>
    <w:rsid w:val="003410DC"/>
    <w:rsid w:val="00345193"/>
    <w:rsid w:val="0034766C"/>
    <w:rsid w:val="003516E2"/>
    <w:rsid w:val="00353A7D"/>
    <w:rsid w:val="00356F54"/>
    <w:rsid w:val="00362D4A"/>
    <w:rsid w:val="00364550"/>
    <w:rsid w:val="00373D13"/>
    <w:rsid w:val="00374646"/>
    <w:rsid w:val="003904FC"/>
    <w:rsid w:val="003937B2"/>
    <w:rsid w:val="003942F1"/>
    <w:rsid w:val="003963AF"/>
    <w:rsid w:val="0039662C"/>
    <w:rsid w:val="003A20F4"/>
    <w:rsid w:val="003A2F20"/>
    <w:rsid w:val="003A7411"/>
    <w:rsid w:val="003B2E85"/>
    <w:rsid w:val="003B5541"/>
    <w:rsid w:val="003C6770"/>
    <w:rsid w:val="003D195E"/>
    <w:rsid w:val="003D7331"/>
    <w:rsid w:val="003F1216"/>
    <w:rsid w:val="003F2BA6"/>
    <w:rsid w:val="0041787B"/>
    <w:rsid w:val="004206AF"/>
    <w:rsid w:val="00431C05"/>
    <w:rsid w:val="00441B18"/>
    <w:rsid w:val="00442A69"/>
    <w:rsid w:val="0045248C"/>
    <w:rsid w:val="004610D8"/>
    <w:rsid w:val="00462F7F"/>
    <w:rsid w:val="0046555C"/>
    <w:rsid w:val="00466B8C"/>
    <w:rsid w:val="00470768"/>
    <w:rsid w:val="004729D4"/>
    <w:rsid w:val="004761B2"/>
    <w:rsid w:val="00491651"/>
    <w:rsid w:val="0049418C"/>
    <w:rsid w:val="00496B4F"/>
    <w:rsid w:val="004A08D0"/>
    <w:rsid w:val="004A69F6"/>
    <w:rsid w:val="004A6BAA"/>
    <w:rsid w:val="004B62F0"/>
    <w:rsid w:val="004B6789"/>
    <w:rsid w:val="004C5647"/>
    <w:rsid w:val="004D0BEE"/>
    <w:rsid w:val="004F0C57"/>
    <w:rsid w:val="004F5566"/>
    <w:rsid w:val="004F7302"/>
    <w:rsid w:val="0051378C"/>
    <w:rsid w:val="0051734F"/>
    <w:rsid w:val="00517B0B"/>
    <w:rsid w:val="00521976"/>
    <w:rsid w:val="00522AE0"/>
    <w:rsid w:val="0052365B"/>
    <w:rsid w:val="0052672C"/>
    <w:rsid w:val="00527AA3"/>
    <w:rsid w:val="005334C6"/>
    <w:rsid w:val="00540D80"/>
    <w:rsid w:val="00546741"/>
    <w:rsid w:val="00553AC9"/>
    <w:rsid w:val="00556346"/>
    <w:rsid w:val="005566B1"/>
    <w:rsid w:val="00560A63"/>
    <w:rsid w:val="00562100"/>
    <w:rsid w:val="00563FE6"/>
    <w:rsid w:val="00566D0C"/>
    <w:rsid w:val="00572C14"/>
    <w:rsid w:val="0058160B"/>
    <w:rsid w:val="00587622"/>
    <w:rsid w:val="0059152A"/>
    <w:rsid w:val="00596161"/>
    <w:rsid w:val="005A015B"/>
    <w:rsid w:val="005A7E62"/>
    <w:rsid w:val="005C0665"/>
    <w:rsid w:val="005C1C80"/>
    <w:rsid w:val="005C6376"/>
    <w:rsid w:val="005E19CE"/>
    <w:rsid w:val="005F0BF4"/>
    <w:rsid w:val="00617BD6"/>
    <w:rsid w:val="00617F06"/>
    <w:rsid w:val="00626B4C"/>
    <w:rsid w:val="00627FFC"/>
    <w:rsid w:val="00645C2A"/>
    <w:rsid w:val="0065420A"/>
    <w:rsid w:val="00654CE5"/>
    <w:rsid w:val="0065502B"/>
    <w:rsid w:val="006621B0"/>
    <w:rsid w:val="00664E9D"/>
    <w:rsid w:val="00665F95"/>
    <w:rsid w:val="00676ABF"/>
    <w:rsid w:val="0068141C"/>
    <w:rsid w:val="00682505"/>
    <w:rsid w:val="006906B5"/>
    <w:rsid w:val="006947C9"/>
    <w:rsid w:val="00696701"/>
    <w:rsid w:val="006967FA"/>
    <w:rsid w:val="006A60C9"/>
    <w:rsid w:val="006B56F0"/>
    <w:rsid w:val="006B6F98"/>
    <w:rsid w:val="006C4B3F"/>
    <w:rsid w:val="006D5816"/>
    <w:rsid w:val="006E0E0F"/>
    <w:rsid w:val="006E22AD"/>
    <w:rsid w:val="006F4B96"/>
    <w:rsid w:val="006F7496"/>
    <w:rsid w:val="006F7C29"/>
    <w:rsid w:val="00701018"/>
    <w:rsid w:val="0071257E"/>
    <w:rsid w:val="00736D12"/>
    <w:rsid w:val="0074033C"/>
    <w:rsid w:val="00740F07"/>
    <w:rsid w:val="007427D0"/>
    <w:rsid w:val="00744965"/>
    <w:rsid w:val="00744C0E"/>
    <w:rsid w:val="00747CB8"/>
    <w:rsid w:val="007529D0"/>
    <w:rsid w:val="0076546F"/>
    <w:rsid w:val="0077167A"/>
    <w:rsid w:val="007761C8"/>
    <w:rsid w:val="007848E8"/>
    <w:rsid w:val="00792D02"/>
    <w:rsid w:val="00794CF6"/>
    <w:rsid w:val="007B7330"/>
    <w:rsid w:val="007B7BD6"/>
    <w:rsid w:val="007C0466"/>
    <w:rsid w:val="007C26F1"/>
    <w:rsid w:val="007D0ED1"/>
    <w:rsid w:val="007D202B"/>
    <w:rsid w:val="007D24C3"/>
    <w:rsid w:val="007E28CA"/>
    <w:rsid w:val="007E47E8"/>
    <w:rsid w:val="007E6319"/>
    <w:rsid w:val="00815B74"/>
    <w:rsid w:val="00822D2C"/>
    <w:rsid w:val="00824222"/>
    <w:rsid w:val="00831748"/>
    <w:rsid w:val="00853208"/>
    <w:rsid w:val="00855F82"/>
    <w:rsid w:val="00872EF1"/>
    <w:rsid w:val="0088238F"/>
    <w:rsid w:val="00882925"/>
    <w:rsid w:val="00893179"/>
    <w:rsid w:val="00893729"/>
    <w:rsid w:val="00896C47"/>
    <w:rsid w:val="008A5E39"/>
    <w:rsid w:val="008A7082"/>
    <w:rsid w:val="008B3FDB"/>
    <w:rsid w:val="008D33A2"/>
    <w:rsid w:val="008D3DF0"/>
    <w:rsid w:val="008D6E4C"/>
    <w:rsid w:val="008F3B5A"/>
    <w:rsid w:val="00901F91"/>
    <w:rsid w:val="009061C8"/>
    <w:rsid w:val="00911419"/>
    <w:rsid w:val="0092239B"/>
    <w:rsid w:val="00932960"/>
    <w:rsid w:val="0094062F"/>
    <w:rsid w:val="0095740E"/>
    <w:rsid w:val="00957F2A"/>
    <w:rsid w:val="0098425C"/>
    <w:rsid w:val="0098548A"/>
    <w:rsid w:val="00985822"/>
    <w:rsid w:val="0098648A"/>
    <w:rsid w:val="009A3080"/>
    <w:rsid w:val="009B3466"/>
    <w:rsid w:val="009B64BA"/>
    <w:rsid w:val="009D4B2A"/>
    <w:rsid w:val="009D6E0A"/>
    <w:rsid w:val="009E0D31"/>
    <w:rsid w:val="009E11AB"/>
    <w:rsid w:val="009E566B"/>
    <w:rsid w:val="009F0E85"/>
    <w:rsid w:val="009F1E01"/>
    <w:rsid w:val="009F5317"/>
    <w:rsid w:val="009F6870"/>
    <w:rsid w:val="00A04F26"/>
    <w:rsid w:val="00A14E2B"/>
    <w:rsid w:val="00A25C51"/>
    <w:rsid w:val="00A300BB"/>
    <w:rsid w:val="00A3079F"/>
    <w:rsid w:val="00A379A2"/>
    <w:rsid w:val="00A4126C"/>
    <w:rsid w:val="00A60054"/>
    <w:rsid w:val="00A63B96"/>
    <w:rsid w:val="00A67F92"/>
    <w:rsid w:val="00A70A9E"/>
    <w:rsid w:val="00A7306D"/>
    <w:rsid w:val="00A7585E"/>
    <w:rsid w:val="00A75CDF"/>
    <w:rsid w:val="00A83F7B"/>
    <w:rsid w:val="00A8600D"/>
    <w:rsid w:val="00A96695"/>
    <w:rsid w:val="00A96CAE"/>
    <w:rsid w:val="00AA02FD"/>
    <w:rsid w:val="00AA0AAB"/>
    <w:rsid w:val="00AA388F"/>
    <w:rsid w:val="00AA433F"/>
    <w:rsid w:val="00AA4CD9"/>
    <w:rsid w:val="00AA653F"/>
    <w:rsid w:val="00AB4D22"/>
    <w:rsid w:val="00AB7E30"/>
    <w:rsid w:val="00AC2E77"/>
    <w:rsid w:val="00AE37E9"/>
    <w:rsid w:val="00AE6E0F"/>
    <w:rsid w:val="00AF2199"/>
    <w:rsid w:val="00AF41F4"/>
    <w:rsid w:val="00B04E23"/>
    <w:rsid w:val="00B07315"/>
    <w:rsid w:val="00B26D38"/>
    <w:rsid w:val="00B35F2F"/>
    <w:rsid w:val="00B370DD"/>
    <w:rsid w:val="00B4088C"/>
    <w:rsid w:val="00B5368C"/>
    <w:rsid w:val="00B53BB0"/>
    <w:rsid w:val="00B56222"/>
    <w:rsid w:val="00B56A1D"/>
    <w:rsid w:val="00B71040"/>
    <w:rsid w:val="00B76EEB"/>
    <w:rsid w:val="00BA0375"/>
    <w:rsid w:val="00BA344E"/>
    <w:rsid w:val="00BB7D81"/>
    <w:rsid w:val="00BC0E79"/>
    <w:rsid w:val="00BC3C55"/>
    <w:rsid w:val="00BD20CC"/>
    <w:rsid w:val="00BE0832"/>
    <w:rsid w:val="00BE1963"/>
    <w:rsid w:val="00BE1BCC"/>
    <w:rsid w:val="00BF4B30"/>
    <w:rsid w:val="00C02434"/>
    <w:rsid w:val="00C0598A"/>
    <w:rsid w:val="00C06208"/>
    <w:rsid w:val="00C075E6"/>
    <w:rsid w:val="00C10360"/>
    <w:rsid w:val="00C120CC"/>
    <w:rsid w:val="00C2013E"/>
    <w:rsid w:val="00C21BD3"/>
    <w:rsid w:val="00C332FB"/>
    <w:rsid w:val="00C3672B"/>
    <w:rsid w:val="00C44BBF"/>
    <w:rsid w:val="00C478E1"/>
    <w:rsid w:val="00C51866"/>
    <w:rsid w:val="00C53B03"/>
    <w:rsid w:val="00C578F8"/>
    <w:rsid w:val="00C7017B"/>
    <w:rsid w:val="00C83FD4"/>
    <w:rsid w:val="00C975AA"/>
    <w:rsid w:val="00CA6A05"/>
    <w:rsid w:val="00CB465B"/>
    <w:rsid w:val="00CB5AB7"/>
    <w:rsid w:val="00CC2B11"/>
    <w:rsid w:val="00CC5CEA"/>
    <w:rsid w:val="00CD05AA"/>
    <w:rsid w:val="00CE27BF"/>
    <w:rsid w:val="00CF12D2"/>
    <w:rsid w:val="00CF256E"/>
    <w:rsid w:val="00CF353D"/>
    <w:rsid w:val="00CF43F0"/>
    <w:rsid w:val="00CF7319"/>
    <w:rsid w:val="00CF74A5"/>
    <w:rsid w:val="00D0401A"/>
    <w:rsid w:val="00D0438D"/>
    <w:rsid w:val="00D05B3E"/>
    <w:rsid w:val="00D065E8"/>
    <w:rsid w:val="00D10968"/>
    <w:rsid w:val="00D12601"/>
    <w:rsid w:val="00D15734"/>
    <w:rsid w:val="00D251B1"/>
    <w:rsid w:val="00D31461"/>
    <w:rsid w:val="00D32EF5"/>
    <w:rsid w:val="00D517C6"/>
    <w:rsid w:val="00D52DC9"/>
    <w:rsid w:val="00D66307"/>
    <w:rsid w:val="00D66DFD"/>
    <w:rsid w:val="00D67F76"/>
    <w:rsid w:val="00D73820"/>
    <w:rsid w:val="00D73ED0"/>
    <w:rsid w:val="00D756A2"/>
    <w:rsid w:val="00D76083"/>
    <w:rsid w:val="00D769B0"/>
    <w:rsid w:val="00D76B40"/>
    <w:rsid w:val="00D96CBB"/>
    <w:rsid w:val="00DA56F9"/>
    <w:rsid w:val="00DB089D"/>
    <w:rsid w:val="00DB3BA3"/>
    <w:rsid w:val="00DB3F31"/>
    <w:rsid w:val="00DC1A0A"/>
    <w:rsid w:val="00DC2F34"/>
    <w:rsid w:val="00DC787E"/>
    <w:rsid w:val="00DD6C2D"/>
    <w:rsid w:val="00DF0E8E"/>
    <w:rsid w:val="00DF5FDB"/>
    <w:rsid w:val="00E05767"/>
    <w:rsid w:val="00E244DD"/>
    <w:rsid w:val="00E27280"/>
    <w:rsid w:val="00E352BE"/>
    <w:rsid w:val="00E36134"/>
    <w:rsid w:val="00E37A31"/>
    <w:rsid w:val="00E41866"/>
    <w:rsid w:val="00E525D0"/>
    <w:rsid w:val="00E52BCC"/>
    <w:rsid w:val="00E5773D"/>
    <w:rsid w:val="00E626AD"/>
    <w:rsid w:val="00E6491B"/>
    <w:rsid w:val="00E72506"/>
    <w:rsid w:val="00E819E2"/>
    <w:rsid w:val="00E83016"/>
    <w:rsid w:val="00E83489"/>
    <w:rsid w:val="00E835CF"/>
    <w:rsid w:val="00E84490"/>
    <w:rsid w:val="00E84C2E"/>
    <w:rsid w:val="00E91D69"/>
    <w:rsid w:val="00E95285"/>
    <w:rsid w:val="00EA067C"/>
    <w:rsid w:val="00EA10A0"/>
    <w:rsid w:val="00EA3D48"/>
    <w:rsid w:val="00EC08D5"/>
    <w:rsid w:val="00EC552C"/>
    <w:rsid w:val="00ED4CB1"/>
    <w:rsid w:val="00F168B8"/>
    <w:rsid w:val="00F343CF"/>
    <w:rsid w:val="00F42274"/>
    <w:rsid w:val="00F42EC3"/>
    <w:rsid w:val="00F44D0E"/>
    <w:rsid w:val="00F46814"/>
    <w:rsid w:val="00F47351"/>
    <w:rsid w:val="00F47DE6"/>
    <w:rsid w:val="00F50008"/>
    <w:rsid w:val="00F72FAF"/>
    <w:rsid w:val="00F82BCA"/>
    <w:rsid w:val="00F87C8A"/>
    <w:rsid w:val="00FA07AD"/>
    <w:rsid w:val="00FA375F"/>
    <w:rsid w:val="00FD513C"/>
    <w:rsid w:val="00FD622C"/>
    <w:rsid w:val="00FE1449"/>
    <w:rsid w:val="00FE2793"/>
    <w:rsid w:val="00FE79FD"/>
    <w:rsid w:val="00FF14F4"/>
    <w:rsid w:val="00FF3C09"/>
    <w:rsid w:val="00FF4627"/>
    <w:rsid w:val="0388ED57"/>
    <w:rsid w:val="1457727B"/>
    <w:rsid w:val="36783060"/>
    <w:rsid w:val="3D2E02D5"/>
    <w:rsid w:val="6EEE8ACD"/>
    <w:rsid w:val="7845B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AD953B"/>
  <w15:chartTrackingRefBased/>
  <w15:docId w15:val="{903EB128-E380-4B49-ABD6-ED9097E6B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30E8A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9152A"/>
    <w:pPr>
      <w:tabs>
        <w:tab w:val="center" w:pos="4536"/>
        <w:tab w:val="right" w:pos="9072"/>
      </w:tabs>
      <w:spacing w:after="0" w:line="240" w:lineRule="auto"/>
    </w:pPr>
    <w:rPr>
      <w:lang w:val="x-none"/>
    </w:rPr>
  </w:style>
  <w:style w:type="character" w:customStyle="1" w:styleId="NagwekZnak">
    <w:name w:val="Nagłówek Znak"/>
    <w:link w:val="Nagwek"/>
    <w:uiPriority w:val="99"/>
    <w:rsid w:val="0059152A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59152A"/>
    <w:pPr>
      <w:tabs>
        <w:tab w:val="center" w:pos="4536"/>
        <w:tab w:val="right" w:pos="9072"/>
      </w:tabs>
      <w:spacing w:after="0" w:line="240" w:lineRule="auto"/>
    </w:pPr>
    <w:rPr>
      <w:lang w:val="x-none"/>
    </w:rPr>
  </w:style>
  <w:style w:type="character" w:customStyle="1" w:styleId="StopkaZnak">
    <w:name w:val="Stopka Znak"/>
    <w:link w:val="Stopka"/>
    <w:uiPriority w:val="99"/>
    <w:rsid w:val="0059152A"/>
    <w:rPr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rsid w:val="00B71040"/>
    <w:pPr>
      <w:framePr w:hSpace="142" w:wrap="notBeside" w:vAnchor="page" w:hAnchor="page" w:x="2339" w:y="1181"/>
      <w:spacing w:before="120" w:after="0" w:line="240" w:lineRule="auto"/>
      <w:jc w:val="center"/>
    </w:pPr>
    <w:rPr>
      <w:rFonts w:ascii="Times New Roman" w:eastAsia="Times New Roman" w:hAnsi="Times New Roman"/>
      <w:sz w:val="20"/>
      <w:szCs w:val="20"/>
      <w:lang w:val="x-none" w:eastAsia="x-none"/>
    </w:rPr>
  </w:style>
  <w:style w:type="character" w:customStyle="1" w:styleId="Tekstpodstawowy2Znak">
    <w:name w:val="Tekst podstawowy 2 Znak"/>
    <w:link w:val="Tekstpodstawowy2"/>
    <w:rsid w:val="00B71040"/>
    <w:rPr>
      <w:rFonts w:ascii="Times New Roman" w:eastAsia="Times New Roman" w:hAnsi="Times New Roman"/>
    </w:rPr>
  </w:style>
  <w:style w:type="character" w:customStyle="1" w:styleId="gwp573f29d5font">
    <w:name w:val="gwp573f29d5_font"/>
    <w:basedOn w:val="Domylnaczcionkaakapitu"/>
    <w:rsid w:val="007427D0"/>
  </w:style>
  <w:style w:type="paragraph" w:styleId="NormalnyWeb">
    <w:name w:val="Normal (Web)"/>
    <w:basedOn w:val="Normalny"/>
    <w:uiPriority w:val="99"/>
    <w:semiHidden/>
    <w:unhideWhenUsed/>
    <w:rsid w:val="002F78F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Hipercze">
    <w:name w:val="Hyperlink"/>
    <w:uiPriority w:val="99"/>
    <w:unhideWhenUsed/>
    <w:rsid w:val="00B07315"/>
    <w:rPr>
      <w:color w:val="0563C1"/>
      <w:u w:val="single"/>
    </w:rPr>
  </w:style>
  <w:style w:type="paragraph" w:styleId="Bezodstpw">
    <w:name w:val="No Spacing"/>
    <w:uiPriority w:val="1"/>
    <w:qFormat/>
    <w:rsid w:val="00B07315"/>
    <w:rPr>
      <w:sz w:val="22"/>
      <w:szCs w:val="22"/>
      <w:lang w:eastAsia="en-US"/>
    </w:rPr>
  </w:style>
  <w:style w:type="character" w:styleId="Nierozpoznanawzmianka">
    <w:name w:val="Unresolved Mention"/>
    <w:uiPriority w:val="99"/>
    <w:semiHidden/>
    <w:unhideWhenUsed/>
    <w:rsid w:val="00E27280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C0665"/>
    <w:rPr>
      <w:sz w:val="20"/>
      <w:szCs w:val="20"/>
      <w:lang w:val="x-none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5C0665"/>
    <w:rPr>
      <w:lang w:eastAsia="en-US"/>
    </w:rPr>
  </w:style>
  <w:style w:type="character" w:styleId="Odwoanieprzypisukocowego">
    <w:name w:val="endnote reference"/>
    <w:uiPriority w:val="99"/>
    <w:semiHidden/>
    <w:unhideWhenUsed/>
    <w:rsid w:val="005C0665"/>
    <w:rPr>
      <w:vertAlign w:val="superscript"/>
    </w:rPr>
  </w:style>
  <w:style w:type="character" w:styleId="Odwoaniedokomentarza">
    <w:name w:val="annotation reference"/>
    <w:uiPriority w:val="99"/>
    <w:semiHidden/>
    <w:unhideWhenUsed/>
    <w:rsid w:val="001F452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F452A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1F452A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F452A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1F452A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97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6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6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1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574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0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7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55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4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6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31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warczynski\Documents\Niestandardowe%20szablony%20pakietu%20Office\Papier_firmowy_MWP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DBBD3D4B73C544398E96F61DEE5674C" ma:contentTypeVersion="11" ma:contentTypeDescription="Utwórz nowy dokument." ma:contentTypeScope="" ma:versionID="ae64653e4785567daa0779baf004e94b">
  <xsd:schema xmlns:xsd="http://www.w3.org/2001/XMLSchema" xmlns:xs="http://www.w3.org/2001/XMLSchema" xmlns:p="http://schemas.microsoft.com/office/2006/metadata/properties" xmlns:ns2="b311a54c-4aba-410b-bc22-750519ebf0ff" xmlns:ns3="a30f63f5-0b67-4ee6-bc59-80019dd15232" targetNamespace="http://schemas.microsoft.com/office/2006/metadata/properties" ma:root="true" ma:fieldsID="c11a0fa18f6bdc156f23f80de11789d0" ns2:_="" ns3:_="">
    <xsd:import namespace="b311a54c-4aba-410b-bc22-750519ebf0ff"/>
    <xsd:import namespace="a30f63f5-0b67-4ee6-bc59-80019dd1523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11a54c-4aba-410b-bc22-750519ebf0f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Tagi obrazów" ma:readOnly="false" ma:fieldId="{5cf76f15-5ced-4ddc-b409-7134ff3c332f}" ma:taxonomyMulti="true" ma:sspId="6c9dc4f1-4b0f-4417-b8b3-272bd34e9ee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0f63f5-0b67-4ee6-bc59-80019dd15232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b3c894b7-6caf-4cc2-8ef5-0c2e3fe8e3c0}" ma:internalName="TaxCatchAll" ma:showField="CatchAllData" ma:web="a30f63f5-0b67-4ee6-bc59-80019dd152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30f63f5-0b67-4ee6-bc59-80019dd15232" xsi:nil="true"/>
    <lcf76f155ced4ddcb4097134ff3c332f xmlns="b311a54c-4aba-410b-bc22-750519ebf0ff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A10B70B-3CD2-4DEE-BF79-99CEA0656BF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86836A-C8B1-4066-8D7C-1F77D15685D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311a54c-4aba-410b-bc22-750519ebf0ff"/>
    <ds:schemaRef ds:uri="a30f63f5-0b67-4ee6-bc59-80019dd152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9F2D9F8-33F7-448F-8A96-2A023F09501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1AD135F-C0F4-438F-87F9-57F0543F6CCE}">
  <ds:schemaRefs>
    <ds:schemaRef ds:uri="http://schemas.microsoft.com/office/2006/metadata/properties"/>
    <ds:schemaRef ds:uri="http://schemas.microsoft.com/office/infopath/2007/PartnerControls"/>
    <ds:schemaRef ds:uri="a30f63f5-0b67-4ee6-bc59-80019dd15232"/>
    <ds:schemaRef ds:uri="b311a54c-4aba-410b-bc22-750519ebf0f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Papier_firmowy_MWP</Template>
  <TotalTime>8</TotalTime>
  <Pages>1</Pages>
  <Words>96</Words>
  <Characters>622</Characters>
  <Application>Microsoft Office Word</Application>
  <DocSecurity>0</DocSecurity>
  <Lines>19</Lines>
  <Paragraphs>9</Paragraphs>
  <ScaleCrop>false</ScaleCrop>
  <Company>Microsoft</Company>
  <LinksUpToDate>false</LinksUpToDate>
  <CharactersWithSpaces>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Paweł WARCZYŃSKI</dc:creator>
  <cp:keywords/>
  <cp:lastModifiedBy>Witold Moszyński</cp:lastModifiedBy>
  <cp:revision>27</cp:revision>
  <cp:lastPrinted>2026-02-11T18:59:00Z</cp:lastPrinted>
  <dcterms:created xsi:type="dcterms:W3CDTF">2026-03-06T15:22:00Z</dcterms:created>
  <dcterms:modified xsi:type="dcterms:W3CDTF">2026-03-10T12:33:00Z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axCatchAll">
    <vt:lpwstr/>
  </property>
  <property fmtid="{D5CDD505-2E9C-101B-9397-08002B2CF9AE}" pid="3" name="lcf76f155ced4ddcb4097134ff3c332f">
    <vt:lpwstr/>
  </property>
  <property fmtid="{D5CDD505-2E9C-101B-9397-08002B2CF9AE}" pid="4" name="MediaServiceImageTags">
    <vt:lpwstr/>
  </property>
  <property fmtid="{D5CDD505-2E9C-101B-9397-08002B2CF9AE}" pid="5" name="ContentTypeId">
    <vt:lpwstr>0x0101003DBBD3D4B73C544398E96F61DEE5674C</vt:lpwstr>
  </property>
</Properties>
</file>