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00204" w14:textId="267210D9" w:rsidR="00C062F5" w:rsidRPr="00FE0E6B" w:rsidRDefault="00C062F5" w:rsidP="00FE0E6B">
      <w:pPr>
        <w:rPr>
          <w:rFonts w:cs="Times New Roman"/>
        </w:rPr>
      </w:pPr>
    </w:p>
    <w:p w14:paraId="500A4C76" w14:textId="77777777" w:rsidR="00C062F5" w:rsidRPr="00FE0E6B" w:rsidRDefault="00C062F5" w:rsidP="00FE0E6B">
      <w:pPr>
        <w:rPr>
          <w:rFonts w:cs="Times New Roman"/>
        </w:rPr>
      </w:pPr>
    </w:p>
    <w:p w14:paraId="3624321F" w14:textId="77777777" w:rsidR="00C062F5" w:rsidRPr="00FE0E6B" w:rsidRDefault="00C062F5" w:rsidP="00FE0E6B">
      <w:pPr>
        <w:pStyle w:val="Standard"/>
        <w:jc w:val="center"/>
        <w:rPr>
          <w:rFonts w:cs="Times New Roman"/>
          <w:b/>
          <w:bCs/>
        </w:rPr>
      </w:pPr>
    </w:p>
    <w:p w14:paraId="5F163F0C" w14:textId="07A0EAD5" w:rsidR="00142AD5" w:rsidRPr="00FE0E6B" w:rsidRDefault="00000000" w:rsidP="00FE0E6B">
      <w:pPr>
        <w:pStyle w:val="Standard"/>
        <w:jc w:val="center"/>
        <w:rPr>
          <w:rFonts w:cs="Times New Roman"/>
          <w:b/>
          <w:bCs/>
        </w:rPr>
      </w:pPr>
      <w:r w:rsidRPr="00FE0E6B">
        <w:rPr>
          <w:rFonts w:cs="Times New Roman"/>
          <w:b/>
          <w:bCs/>
        </w:rPr>
        <w:t>Umowa</w:t>
      </w:r>
      <w:r w:rsidR="00142AD5" w:rsidRPr="00FE0E6B">
        <w:rPr>
          <w:rFonts w:cs="Times New Roman"/>
          <w:b/>
          <w:bCs/>
        </w:rPr>
        <w:t xml:space="preserve"> nr </w:t>
      </w:r>
      <w:r w:rsidR="00860974">
        <w:rPr>
          <w:rFonts w:cs="Times New Roman"/>
          <w:b/>
          <w:bCs/>
        </w:rPr>
        <w:t>CUS.D</w:t>
      </w:r>
      <w:r w:rsidR="00142AD5" w:rsidRPr="00FE0E6B">
        <w:rPr>
          <w:rFonts w:cs="Times New Roman"/>
          <w:b/>
          <w:bCs/>
        </w:rPr>
        <w:t>…….</w:t>
      </w:r>
    </w:p>
    <w:p w14:paraId="32195A4C" w14:textId="77777777" w:rsidR="00142AD5" w:rsidRPr="00FE0E6B" w:rsidRDefault="00142AD5" w:rsidP="00FE0E6B">
      <w:pPr>
        <w:pStyle w:val="Standard"/>
        <w:jc w:val="center"/>
        <w:rPr>
          <w:rFonts w:cs="Times New Roman"/>
          <w:b/>
          <w:bCs/>
        </w:rPr>
      </w:pPr>
    </w:p>
    <w:p w14:paraId="681AE512" w14:textId="77777777" w:rsidR="008B628C" w:rsidRPr="00FE0E6B" w:rsidRDefault="00000000" w:rsidP="00FE0E6B">
      <w:pPr>
        <w:jc w:val="both"/>
        <w:rPr>
          <w:rFonts w:cs="Times New Roman"/>
        </w:rPr>
      </w:pPr>
      <w:r w:rsidRPr="00FE0E6B">
        <w:rPr>
          <w:rFonts w:cs="Times New Roman"/>
        </w:rPr>
        <w:br/>
      </w:r>
      <w:r w:rsidR="008B628C" w:rsidRPr="00FE0E6B">
        <w:rPr>
          <w:rFonts w:cs="Times New Roman"/>
        </w:rPr>
        <w:t xml:space="preserve">zawarta w dniu ………………..……………….. roku pomiędzy Gminą Szprotawa ul. Rynek 45, 67-300 Szprotawa, NIP: 9241000696– Centrum Usług Społecznych w Szprotawie, ul. Żagańska 6, 67-300 Szprotawa zwanym w dalszej części umowy „Zamawiającym”, reprezentowanym przez: </w:t>
      </w:r>
    </w:p>
    <w:p w14:paraId="6AD2C86C" w14:textId="77777777" w:rsidR="008B628C" w:rsidRPr="00FE0E6B" w:rsidRDefault="008B628C" w:rsidP="00FE0E6B">
      <w:pPr>
        <w:jc w:val="both"/>
        <w:rPr>
          <w:rFonts w:cs="Times New Roman"/>
        </w:rPr>
      </w:pPr>
      <w:r w:rsidRPr="00FE0E6B">
        <w:rPr>
          <w:rFonts w:cs="Times New Roman"/>
        </w:rPr>
        <w:t>Dyrektora CUS Panią Ewelinę Kowalczyk, działającego na podstawie Pełnomocnictwa Burmistrza Szprotawy</w:t>
      </w:r>
    </w:p>
    <w:p w14:paraId="335FD2DE" w14:textId="77777777" w:rsidR="008B628C" w:rsidRPr="00FE0E6B" w:rsidRDefault="008B628C" w:rsidP="00FE0E6B">
      <w:pPr>
        <w:jc w:val="both"/>
        <w:rPr>
          <w:rFonts w:cs="Times New Roman"/>
        </w:rPr>
      </w:pPr>
      <w:r w:rsidRPr="00FE0E6B">
        <w:rPr>
          <w:rFonts w:cs="Times New Roman"/>
        </w:rPr>
        <w:t xml:space="preserve">przy kontrasygnacie głównej księgowej.: Pani Marzeny Pruchnickiej </w:t>
      </w:r>
    </w:p>
    <w:p w14:paraId="7E295D65" w14:textId="77777777" w:rsidR="008B628C" w:rsidRPr="00FE0E6B" w:rsidRDefault="008B628C" w:rsidP="00FE0E6B">
      <w:pPr>
        <w:jc w:val="both"/>
        <w:rPr>
          <w:rFonts w:cs="Times New Roman"/>
        </w:rPr>
      </w:pPr>
      <w:r w:rsidRPr="00FE0E6B">
        <w:rPr>
          <w:rFonts w:cs="Times New Roman"/>
        </w:rPr>
        <w:t xml:space="preserve">a </w:t>
      </w:r>
    </w:p>
    <w:p w14:paraId="13F0E83A" w14:textId="77777777" w:rsidR="008B628C" w:rsidRPr="00FE0E6B" w:rsidRDefault="008B628C" w:rsidP="00FE0E6B">
      <w:pPr>
        <w:jc w:val="both"/>
        <w:rPr>
          <w:rFonts w:cs="Times New Roman"/>
        </w:rPr>
      </w:pPr>
      <w:r w:rsidRPr="00FE0E6B">
        <w:rPr>
          <w:rFonts w:cs="Times New Roman"/>
        </w:rPr>
        <w:t xml:space="preserve">………………………………………. </w:t>
      </w:r>
    </w:p>
    <w:p w14:paraId="1C09A85A" w14:textId="77777777" w:rsidR="008B628C" w:rsidRPr="00FE0E6B" w:rsidRDefault="008B628C" w:rsidP="00FE0E6B">
      <w:pPr>
        <w:jc w:val="both"/>
        <w:rPr>
          <w:rFonts w:cs="Times New Roman"/>
        </w:rPr>
      </w:pPr>
      <w:r w:rsidRPr="00FE0E6B">
        <w:rPr>
          <w:rFonts w:cs="Times New Roman"/>
        </w:rPr>
        <w:t xml:space="preserve">reprezentowanym przez: </w:t>
      </w:r>
    </w:p>
    <w:p w14:paraId="398C4FC6" w14:textId="77777777" w:rsidR="008B628C" w:rsidRPr="00FE0E6B" w:rsidRDefault="008B628C" w:rsidP="00FE0E6B">
      <w:pPr>
        <w:jc w:val="both"/>
        <w:rPr>
          <w:rFonts w:cs="Times New Roman"/>
        </w:rPr>
      </w:pPr>
      <w:r w:rsidRPr="00FE0E6B">
        <w:rPr>
          <w:rFonts w:cs="Times New Roman"/>
        </w:rPr>
        <w:t xml:space="preserve">…………………………………. </w:t>
      </w:r>
    </w:p>
    <w:p w14:paraId="6CF76454" w14:textId="1A4EAF99" w:rsidR="008B628C" w:rsidRPr="00FE0E6B" w:rsidRDefault="008B628C" w:rsidP="00FE0E6B">
      <w:pPr>
        <w:jc w:val="both"/>
        <w:rPr>
          <w:rFonts w:cs="Times New Roman"/>
        </w:rPr>
      </w:pPr>
      <w:r w:rsidRPr="00FE0E6B">
        <w:rPr>
          <w:rFonts w:cs="Times New Roman"/>
        </w:rPr>
        <w:t xml:space="preserve">zwanym w dalszej części umowy „Wykonawcą”        </w:t>
      </w:r>
      <w:r w:rsidRPr="00FE0E6B">
        <w:rPr>
          <w:rFonts w:cs="Times New Roman"/>
        </w:rPr>
        <w:br/>
      </w:r>
    </w:p>
    <w:p w14:paraId="3AF2D2E3" w14:textId="15805455" w:rsidR="00142AD5" w:rsidRPr="00FE0E6B" w:rsidRDefault="00000000" w:rsidP="00FE0E6B">
      <w:pPr>
        <w:pStyle w:val="Default"/>
        <w:jc w:val="both"/>
        <w:rPr>
          <w:rFonts w:ascii="Times New Roman" w:hAnsi="Times New Roman" w:cs="Times New Roman"/>
          <w:b/>
          <w:bCs/>
        </w:rPr>
      </w:pPr>
      <w:r w:rsidRPr="00FE0E6B">
        <w:rPr>
          <w:rFonts w:ascii="Times New Roman" w:hAnsi="Times New Roman" w:cs="Times New Roman"/>
        </w:rPr>
        <w:t xml:space="preserve">W wyniku dokonania przez Zamawiającego wyboru najkorzystniejszej oferty złożonej przez Wykonawcę w postępowaniu przeprowadzonym zgodnie z przepisami ustawy z dnia 11 września 2019r. Prawo zamówień publicznych (t.j. Dz. U. z 2024r. poz. 1320 ze zm.) na realizację zamówienia pod nazwą: </w:t>
      </w:r>
      <w:bookmarkStart w:id="0" w:name="page3R_mcid31"/>
      <w:bookmarkStart w:id="1" w:name="_Hlk196398501"/>
      <w:bookmarkEnd w:id="0"/>
      <w:r w:rsidR="00142AD5" w:rsidRPr="00FE0E6B">
        <w:rPr>
          <w:rFonts w:ascii="Times New Roman" w:hAnsi="Times New Roman" w:cs="Times New Roman"/>
          <w:b/>
          <w:bCs/>
        </w:rPr>
        <w:t xml:space="preserve">Kursy i szkolenia zawodowe </w:t>
      </w:r>
      <w:r w:rsidR="00142AD5" w:rsidRPr="00177523">
        <w:rPr>
          <w:rFonts w:ascii="Times New Roman" w:hAnsi="Times New Roman" w:cs="Times New Roman"/>
        </w:rPr>
        <w:t xml:space="preserve">w ramach projektu </w:t>
      </w:r>
      <w:r w:rsidR="00142AD5" w:rsidRPr="00177523">
        <w:rPr>
          <w:rFonts w:ascii="Times New Roman" w:eastAsia="Times New Roman" w:hAnsi="Times New Roman" w:cs="Times New Roman"/>
          <w:kern w:val="0"/>
          <w:lang w:eastAsia="pl-PL" w:bidi="ar-SA"/>
        </w:rPr>
        <w:t>„</w:t>
      </w:r>
      <w:r w:rsidR="00142AD5" w:rsidRPr="00FE0E6B">
        <w:rPr>
          <w:rFonts w:ascii="Times New Roman" w:eastAsia="Times New Roman" w:hAnsi="Times New Roman" w:cs="Times New Roman"/>
          <w:kern w:val="0"/>
          <w:lang w:eastAsia="pl-PL" w:bidi="ar-SA"/>
        </w:rPr>
        <w:t xml:space="preserve">Aktywna </w:t>
      </w:r>
      <w:r w:rsidR="00177523">
        <w:rPr>
          <w:rFonts w:ascii="Times New Roman" w:eastAsia="Times New Roman" w:hAnsi="Times New Roman" w:cs="Times New Roman"/>
          <w:kern w:val="0"/>
          <w:lang w:eastAsia="pl-PL" w:bidi="ar-SA"/>
        </w:rPr>
        <w:t>i</w:t>
      </w:r>
      <w:r w:rsidR="00142AD5" w:rsidRPr="00FE0E6B">
        <w:rPr>
          <w:rFonts w:ascii="Times New Roman" w:eastAsia="Times New Roman" w:hAnsi="Times New Roman" w:cs="Times New Roman"/>
          <w:kern w:val="0"/>
          <w:lang w:eastAsia="pl-PL" w:bidi="ar-SA"/>
        </w:rPr>
        <w:t xml:space="preserve">ntegracja </w:t>
      </w:r>
      <w:r w:rsidR="00177523">
        <w:rPr>
          <w:rFonts w:ascii="Times New Roman" w:eastAsia="Times New Roman" w:hAnsi="Times New Roman" w:cs="Times New Roman"/>
          <w:kern w:val="0"/>
          <w:lang w:eastAsia="pl-PL" w:bidi="ar-SA"/>
        </w:rPr>
        <w:t>a</w:t>
      </w:r>
      <w:r w:rsidR="00142AD5" w:rsidRPr="00FE0E6B">
        <w:rPr>
          <w:rFonts w:ascii="Times New Roman" w:eastAsia="Times New Roman" w:hAnsi="Times New Roman" w:cs="Times New Roman"/>
          <w:kern w:val="0"/>
          <w:lang w:eastAsia="pl-PL" w:bidi="ar-SA"/>
        </w:rPr>
        <w:t xml:space="preserve">lternatywą na lepsze jutro” współfinansowanego z Europejskiego Funduszu Społecznego Plus w ramach : Programu Fundusze Europejskie dla Lubuskiego 2021-2027 w ramach Priorytetu 6 Fundusze Europejskie na wsparcie obywateli Działania 6.16 Aktywna Integracja społeczno-zawodowa – IIT </w:t>
      </w:r>
    </w:p>
    <w:bookmarkEnd w:id="1"/>
    <w:p w14:paraId="46F1D1AF" w14:textId="109123D0" w:rsidR="001A30E7" w:rsidRPr="00FE0E6B" w:rsidRDefault="001A30E7" w:rsidP="00FE0E6B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5AA427AD" w14:textId="7715C3F0" w:rsidR="00C062F5" w:rsidRPr="00FE0E6B" w:rsidRDefault="00000000" w:rsidP="00FE0E6B">
      <w:pPr>
        <w:jc w:val="center"/>
        <w:rPr>
          <w:rFonts w:cs="Times New Roman"/>
        </w:rPr>
      </w:pPr>
      <w:r w:rsidRPr="00FE0E6B">
        <w:rPr>
          <w:rFonts w:cs="Times New Roman"/>
        </w:rPr>
        <w:br/>
        <w:t>§ 1</w:t>
      </w:r>
    </w:p>
    <w:p w14:paraId="6693004C" w14:textId="77777777" w:rsidR="00C062F5" w:rsidRPr="00FE0E6B" w:rsidRDefault="00000000" w:rsidP="00FE0E6B">
      <w:pPr>
        <w:rPr>
          <w:rFonts w:cs="Times New Roman"/>
        </w:rPr>
      </w:pPr>
      <w:r w:rsidRPr="00FE0E6B">
        <w:rPr>
          <w:rFonts w:cs="Times New Roman"/>
        </w:rPr>
        <w:t xml:space="preserve"> </w:t>
      </w:r>
      <w:bookmarkStart w:id="2" w:name="page3R_mcid35"/>
      <w:bookmarkEnd w:id="2"/>
      <w:r w:rsidRPr="00FE0E6B">
        <w:rPr>
          <w:rFonts w:cs="Times New Roman"/>
        </w:rPr>
        <w:br/>
      </w:r>
    </w:p>
    <w:p w14:paraId="49C9C685" w14:textId="336D8FBD" w:rsidR="00142AD5" w:rsidRPr="00FE0E6B" w:rsidRDefault="00000000" w:rsidP="00FE0E6B">
      <w:pPr>
        <w:pStyle w:val="Default"/>
        <w:jc w:val="both"/>
        <w:rPr>
          <w:rFonts w:ascii="Times New Roman" w:hAnsi="Times New Roman" w:cs="Times New Roman"/>
          <w:b/>
          <w:bCs/>
        </w:rPr>
      </w:pPr>
      <w:r w:rsidRPr="00FE0E6B">
        <w:rPr>
          <w:rFonts w:ascii="Times New Roman" w:hAnsi="Times New Roman" w:cs="Times New Roman"/>
        </w:rPr>
        <w:t>Wykonawca będzie wykonywał usługi</w:t>
      </w:r>
      <w:r w:rsidR="009A4181" w:rsidRPr="00FE0E6B">
        <w:rPr>
          <w:rFonts w:ascii="Times New Roman" w:hAnsi="Times New Roman" w:cs="Times New Roman"/>
        </w:rPr>
        <w:t xml:space="preserve"> – </w:t>
      </w:r>
      <w:r w:rsidR="00142AD5" w:rsidRPr="00FE0E6B">
        <w:rPr>
          <w:rFonts w:ascii="Times New Roman" w:hAnsi="Times New Roman" w:cs="Times New Roman"/>
          <w:b/>
          <w:bCs/>
        </w:rPr>
        <w:t xml:space="preserve">Kursy i szkolenia zawodowe </w:t>
      </w:r>
      <w:r w:rsidR="00142AD5" w:rsidRPr="00177523">
        <w:rPr>
          <w:rFonts w:ascii="Times New Roman" w:hAnsi="Times New Roman" w:cs="Times New Roman"/>
        </w:rPr>
        <w:t>w ramach projektu</w:t>
      </w:r>
      <w:r w:rsidR="00142AD5" w:rsidRPr="00FE0E6B">
        <w:rPr>
          <w:rFonts w:ascii="Times New Roman" w:hAnsi="Times New Roman" w:cs="Times New Roman"/>
          <w:b/>
          <w:bCs/>
        </w:rPr>
        <w:t xml:space="preserve"> </w:t>
      </w:r>
      <w:r w:rsidR="00142AD5" w:rsidRPr="00FE0E6B">
        <w:rPr>
          <w:rFonts w:ascii="Times New Roman" w:eastAsia="Times New Roman" w:hAnsi="Times New Roman" w:cs="Times New Roman"/>
          <w:kern w:val="0"/>
          <w:lang w:eastAsia="pl-PL" w:bidi="ar-SA"/>
        </w:rPr>
        <w:t xml:space="preserve">„Aktywna Integracja Alternatywą na lepsze jutro” współfinansowanego z Europejskiego Funduszu Społecznego Plus w ramach : Programu Fundusze Europejskie dla Lubuskiego 2021-2027 w ramach Priorytetu 6 Fundusze Europejskie na wsparcie obywateli Działania 6.16 Aktywna Integracja społeczno-zawodowa – IIT Kurs/szkolenie pn” …………..” dla …………osób w wymiarze  ……… na osobę </w:t>
      </w:r>
    </w:p>
    <w:p w14:paraId="410598C4" w14:textId="40E93AA3" w:rsidR="00080042" w:rsidRPr="00FE0E6B" w:rsidRDefault="00080042" w:rsidP="00FE0E6B">
      <w:pPr>
        <w:pStyle w:val="Standard"/>
        <w:ind w:left="720"/>
        <w:jc w:val="both"/>
        <w:rPr>
          <w:rFonts w:cs="Times New Roman"/>
        </w:rPr>
      </w:pPr>
    </w:p>
    <w:p w14:paraId="21E1A883" w14:textId="5DD80975" w:rsidR="00142AD5" w:rsidRPr="00FE0E6B" w:rsidRDefault="00000000" w:rsidP="00FE0E6B">
      <w:pPr>
        <w:pStyle w:val="Default"/>
        <w:numPr>
          <w:ilvl w:val="0"/>
          <w:numId w:val="2"/>
        </w:numPr>
        <w:jc w:val="both"/>
        <w:textAlignment w:val="auto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</w:rPr>
        <w:t xml:space="preserve">Po stronie </w:t>
      </w:r>
      <w:r w:rsidR="00142AD5" w:rsidRPr="00FE0E6B">
        <w:rPr>
          <w:rFonts w:ascii="Times New Roman" w:hAnsi="Times New Roman" w:cs="Times New Roman"/>
        </w:rPr>
        <w:t>W</w:t>
      </w:r>
      <w:r w:rsidRPr="00FE0E6B">
        <w:rPr>
          <w:rFonts w:ascii="Times New Roman" w:hAnsi="Times New Roman" w:cs="Times New Roman"/>
        </w:rPr>
        <w:t xml:space="preserve">ykonawcy jest koszt </w:t>
      </w:r>
      <w:r w:rsidR="00142AD5" w:rsidRPr="00FE0E6B">
        <w:rPr>
          <w:rFonts w:ascii="Times New Roman" w:hAnsi="Times New Roman" w:cs="Times New Roman"/>
          <w:color w:val="000000" w:themeColor="text1"/>
        </w:rPr>
        <w:t>badań lekarskich, jeżeli są wymagane w odrębnych przepisach, przeprowadzi kurs/szkolenie zawodowe, zorganizowanie egzaminu wewnętrznego, wydania każdemu uczestnikowi zaświadczenie/certyfikat o ukończeniu szkolenia/kursu.</w:t>
      </w:r>
    </w:p>
    <w:p w14:paraId="1D95E8BE" w14:textId="139ED779" w:rsidR="00C062F5" w:rsidRPr="00FE0E6B" w:rsidRDefault="00142AD5" w:rsidP="00FE0E6B">
      <w:pPr>
        <w:pStyle w:val="Standard"/>
        <w:numPr>
          <w:ilvl w:val="0"/>
          <w:numId w:val="2"/>
        </w:numPr>
        <w:jc w:val="both"/>
        <w:rPr>
          <w:rFonts w:cs="Times New Roman"/>
        </w:rPr>
      </w:pPr>
      <w:r w:rsidRPr="00FE0E6B">
        <w:rPr>
          <w:rFonts w:cs="Times New Roman"/>
          <w:color w:val="000000" w:themeColor="text1"/>
        </w:rPr>
        <w:t xml:space="preserve">Wykonawca na własny koszt zapewni sale  wyposażone w niezbędny sprzęt do wykonywania przedmiotu zamówienia </w:t>
      </w:r>
      <w:r w:rsidR="00177523">
        <w:rPr>
          <w:rFonts w:cs="Times New Roman"/>
          <w:color w:val="000000" w:themeColor="text1"/>
        </w:rPr>
        <w:t xml:space="preserve">( w przypadku cz.1 i cz. 10 salę zapewnia Zamawiający) </w:t>
      </w:r>
      <w:r w:rsidRPr="00FE0E6B">
        <w:rPr>
          <w:rFonts w:cs="Times New Roman"/>
          <w:color w:val="000000" w:themeColor="text1"/>
        </w:rPr>
        <w:t>oraz materiały i narzędzia niezbędne do przeprowadzenia zajęć. Pomieszczenia powinny być zgodne z przepisami BHP i p</w:t>
      </w:r>
      <w:r w:rsidR="00177523">
        <w:rPr>
          <w:rFonts w:cs="Times New Roman"/>
          <w:color w:val="000000" w:themeColor="text1"/>
        </w:rPr>
        <w:t>poż</w:t>
      </w:r>
      <w:r w:rsidRPr="00FE0E6B">
        <w:rPr>
          <w:rFonts w:cs="Times New Roman"/>
          <w:color w:val="000000" w:themeColor="text1"/>
        </w:rPr>
        <w:t>.</w:t>
      </w:r>
      <w:r w:rsidRPr="00FE0E6B">
        <w:rPr>
          <w:rFonts w:cs="Times New Roman"/>
        </w:rPr>
        <w:t xml:space="preserve"> </w:t>
      </w:r>
    </w:p>
    <w:p w14:paraId="7E25E41F" w14:textId="77777777" w:rsidR="00142AD5" w:rsidRPr="00FE0E6B" w:rsidRDefault="00142AD5" w:rsidP="00FE0E6B">
      <w:pPr>
        <w:pStyle w:val="Default"/>
        <w:numPr>
          <w:ilvl w:val="0"/>
          <w:numId w:val="2"/>
        </w:numPr>
        <w:jc w:val="both"/>
        <w:textAlignment w:val="auto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Wykonawca jest zobowiązany:</w:t>
      </w:r>
    </w:p>
    <w:p w14:paraId="0EAD7EB6" w14:textId="77777777" w:rsidR="00142AD5" w:rsidRPr="00FE0E6B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 xml:space="preserve">- zaopatrzyć każdego uczestnika biorącego udział w szkoleni/kursie w materiały dydaktyczne np. podręczniki z zakresem tematycznym zgodnym ze szkoleniem/kursem, </w:t>
      </w:r>
    </w:p>
    <w:p w14:paraId="30E2D2ED" w14:textId="77777777" w:rsidR="00142AD5" w:rsidRPr="00FE0E6B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- zapewnić każdemu uczestnikowi niezbędnych narzędzi i materiałów wykorzystywanych podczas zajęć praktycznych.</w:t>
      </w:r>
    </w:p>
    <w:p w14:paraId="08C29A87" w14:textId="77777777" w:rsidR="00142AD5" w:rsidRPr="00FE0E6B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- do wydania zaświadczenie/certyfikatu uczestnikowi po zakończeniu kursu</w:t>
      </w:r>
    </w:p>
    <w:p w14:paraId="15E30C84" w14:textId="3075B69C" w:rsidR="00142AD5" w:rsidRPr="00FE0E6B" w:rsidRDefault="00142AD5" w:rsidP="00FE0E6B">
      <w:pPr>
        <w:pStyle w:val="Default"/>
        <w:numPr>
          <w:ilvl w:val="0"/>
          <w:numId w:val="2"/>
        </w:numPr>
        <w:jc w:val="both"/>
        <w:textAlignment w:val="auto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Po stronie wykonawcy jest koszt:</w:t>
      </w:r>
    </w:p>
    <w:p w14:paraId="4263EBF6" w14:textId="77777777" w:rsidR="00142AD5" w:rsidRPr="00FE0E6B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- wynagrodzenie wykładowcy , instruktora</w:t>
      </w:r>
    </w:p>
    <w:p w14:paraId="0E600533" w14:textId="77777777" w:rsidR="00142AD5" w:rsidRPr="00FE0E6B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lastRenderedPageBreak/>
        <w:t>- zapewnienie sali do zajęć teoretycznych</w:t>
      </w:r>
    </w:p>
    <w:p w14:paraId="14B43E49" w14:textId="77777777" w:rsidR="00142AD5" w:rsidRPr="00FE0E6B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- materiały dydaktyczne</w:t>
      </w:r>
    </w:p>
    <w:p w14:paraId="61C6384E" w14:textId="3085ED7A" w:rsidR="00142AD5" w:rsidRPr="00FE0E6B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- badania i zaświadczenia lekarskie</w:t>
      </w:r>
      <w:r w:rsidR="00177523">
        <w:rPr>
          <w:rFonts w:ascii="Times New Roman" w:hAnsi="Times New Roman" w:cs="Times New Roman"/>
          <w:color w:val="000000" w:themeColor="text1"/>
        </w:rPr>
        <w:t xml:space="preserve"> o ile są wymagane </w:t>
      </w:r>
    </w:p>
    <w:p w14:paraId="0C6AF49C" w14:textId="77777777" w:rsidR="00142AD5" w:rsidRPr="00FE0E6B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- ubrania robocze</w:t>
      </w:r>
    </w:p>
    <w:p w14:paraId="7E36CA34" w14:textId="77777777" w:rsidR="00142AD5" w:rsidRPr="00FE0E6B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- koszt wynajmu sprzętu lub narzędzi do pracy</w:t>
      </w:r>
    </w:p>
    <w:p w14:paraId="16F81C50" w14:textId="77777777" w:rsidR="00142AD5" w:rsidRPr="00FE0E6B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- koszt zaświadczeń/certyfikatów</w:t>
      </w:r>
    </w:p>
    <w:p w14:paraId="4762E06F" w14:textId="77777777" w:rsidR="00142AD5" w:rsidRPr="00FE0E6B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- koszt egzaminu</w:t>
      </w:r>
    </w:p>
    <w:p w14:paraId="77019D1A" w14:textId="2D9CFF4C" w:rsidR="00D720A7" w:rsidRPr="00FE0E6B" w:rsidRDefault="00D720A7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- koszt przerwy kawowej</w:t>
      </w:r>
    </w:p>
    <w:p w14:paraId="3748E515" w14:textId="3A150B04" w:rsidR="00142AD5" w:rsidRPr="00177523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2"/>
        </w:rPr>
      </w:pPr>
      <w:r w:rsidRPr="00177523">
        <w:rPr>
          <w:rFonts w:ascii="Times New Roman" w:hAnsi="Times New Roman" w:cs="Times New Roman"/>
          <w:color w:val="000000" w:themeColor="text2"/>
        </w:rPr>
        <w:t>- koszt posiłku dla uczestnika</w:t>
      </w:r>
      <w:r w:rsidR="00D720A7" w:rsidRPr="00177523">
        <w:rPr>
          <w:rFonts w:ascii="Times New Roman" w:hAnsi="Times New Roman" w:cs="Times New Roman"/>
          <w:color w:val="000000" w:themeColor="text2"/>
        </w:rPr>
        <w:t xml:space="preserve"> w formie obiadu</w:t>
      </w:r>
      <w:r w:rsidRPr="00177523">
        <w:rPr>
          <w:rFonts w:ascii="Times New Roman" w:hAnsi="Times New Roman" w:cs="Times New Roman"/>
          <w:color w:val="000000" w:themeColor="text2"/>
        </w:rPr>
        <w:t xml:space="preserve"> </w:t>
      </w:r>
    </w:p>
    <w:p w14:paraId="5701ABDC" w14:textId="77777777" w:rsidR="00142AD5" w:rsidRPr="00177523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2"/>
        </w:rPr>
      </w:pPr>
      <w:r w:rsidRPr="00177523">
        <w:rPr>
          <w:rFonts w:ascii="Times New Roman" w:hAnsi="Times New Roman" w:cs="Times New Roman"/>
          <w:color w:val="000000" w:themeColor="text2"/>
        </w:rPr>
        <w:t xml:space="preserve">- koszty ubezpieczenia od następstw nieszczęśliwych wypadków </w:t>
      </w:r>
    </w:p>
    <w:p w14:paraId="62E176B4" w14:textId="5B93802B" w:rsidR="00F214D8" w:rsidRPr="00177523" w:rsidRDefault="00F214D8" w:rsidP="00FE0E6B">
      <w:pPr>
        <w:pStyle w:val="Default"/>
        <w:ind w:left="1080"/>
        <w:jc w:val="both"/>
        <w:rPr>
          <w:rFonts w:ascii="Times New Roman" w:hAnsi="Times New Roman" w:cs="Times New Roman"/>
          <w:color w:val="000000" w:themeColor="text2"/>
        </w:rPr>
      </w:pPr>
      <w:r w:rsidRPr="00177523">
        <w:rPr>
          <w:rFonts w:ascii="Times New Roman" w:hAnsi="Times New Roman" w:cs="Times New Roman"/>
          <w:color w:val="000000" w:themeColor="text2"/>
        </w:rPr>
        <w:t>- koszty dowozu uczestników projektu na szkolenia i egzamin</w:t>
      </w:r>
      <w:r w:rsidR="00177523">
        <w:rPr>
          <w:rFonts w:ascii="Times New Roman" w:hAnsi="Times New Roman" w:cs="Times New Roman"/>
          <w:color w:val="000000" w:themeColor="text2"/>
        </w:rPr>
        <w:t>/</w:t>
      </w:r>
      <w:r w:rsidR="00860974" w:rsidRPr="00177523">
        <w:rPr>
          <w:rFonts w:ascii="Times New Roman" w:hAnsi="Times New Roman" w:cs="Times New Roman"/>
          <w:color w:val="000000" w:themeColor="text2"/>
        </w:rPr>
        <w:t>koszt dojazdu szkoleniowca do miejscowości Szprotawa</w:t>
      </w:r>
    </w:p>
    <w:p w14:paraId="361791B4" w14:textId="5B1B89E1" w:rsidR="00142AD5" w:rsidRPr="00FE0E6B" w:rsidRDefault="00142AD5" w:rsidP="00FE0E6B">
      <w:pPr>
        <w:pStyle w:val="Default"/>
        <w:ind w:left="1080"/>
        <w:jc w:val="both"/>
        <w:rPr>
          <w:rFonts w:ascii="Times New Roman" w:hAnsi="Times New Roman" w:cs="Times New Roman"/>
          <w:color w:val="EE0000"/>
        </w:rPr>
      </w:pPr>
      <w:r w:rsidRPr="00177523">
        <w:rPr>
          <w:rFonts w:ascii="Times New Roman" w:hAnsi="Times New Roman" w:cs="Times New Roman"/>
          <w:color w:val="000000" w:themeColor="text2"/>
        </w:rPr>
        <w:t xml:space="preserve">- </w:t>
      </w:r>
      <w:r w:rsidRPr="00FE0E6B">
        <w:rPr>
          <w:rFonts w:ascii="Times New Roman" w:hAnsi="Times New Roman" w:cs="Times New Roman"/>
          <w:color w:val="000000" w:themeColor="text1"/>
        </w:rPr>
        <w:t>inne niezbędne do realizacji przedmiotu zamówienia</w:t>
      </w:r>
    </w:p>
    <w:p w14:paraId="644E9E3D" w14:textId="499171BC" w:rsidR="004E10E3" w:rsidRPr="00FE0E6B" w:rsidRDefault="00142AD5" w:rsidP="00FE0E6B">
      <w:pPr>
        <w:pStyle w:val="Default"/>
        <w:numPr>
          <w:ilvl w:val="0"/>
          <w:numId w:val="2"/>
        </w:numPr>
        <w:jc w:val="both"/>
        <w:textAlignment w:val="auto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>Wykonawca jest zobowiązany do prowadzenia dokumentacji szkoleniowej tj. dziennik zajęć, lista obecności</w:t>
      </w:r>
      <w:r w:rsidR="00177523">
        <w:rPr>
          <w:rFonts w:ascii="Times New Roman" w:hAnsi="Times New Roman" w:cs="Times New Roman"/>
          <w:color w:val="000000" w:themeColor="text1"/>
        </w:rPr>
        <w:t>.</w:t>
      </w:r>
    </w:p>
    <w:p w14:paraId="696563BF" w14:textId="161CA765" w:rsidR="001A6962" w:rsidRPr="00FE0E6B" w:rsidRDefault="001A6962" w:rsidP="00FE0E6B">
      <w:pPr>
        <w:pStyle w:val="Default"/>
        <w:numPr>
          <w:ilvl w:val="0"/>
          <w:numId w:val="2"/>
        </w:numPr>
        <w:jc w:val="both"/>
        <w:textAlignment w:val="auto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kern w:val="0"/>
          <w:lang w:bidi="ar-SA"/>
        </w:rPr>
        <w:t>Usługa ma być świadczona w dni robocze (od poniedziałku do piątku) w godzinach: 08:00 do 1</w:t>
      </w:r>
      <w:r w:rsidR="00142AD5" w:rsidRPr="00FE0E6B">
        <w:rPr>
          <w:rFonts w:ascii="Times New Roman" w:hAnsi="Times New Roman" w:cs="Times New Roman"/>
          <w:kern w:val="0"/>
          <w:lang w:bidi="ar-SA"/>
        </w:rPr>
        <w:t>7</w:t>
      </w:r>
      <w:r w:rsidRPr="00FE0E6B">
        <w:rPr>
          <w:rFonts w:ascii="Times New Roman" w:hAnsi="Times New Roman" w:cs="Times New Roman"/>
          <w:kern w:val="0"/>
          <w:lang w:bidi="ar-SA"/>
        </w:rPr>
        <w:t xml:space="preserve">:00 </w:t>
      </w:r>
      <w:r w:rsidR="006D2B46" w:rsidRPr="00FE0E6B">
        <w:rPr>
          <w:rFonts w:ascii="Times New Roman" w:hAnsi="Times New Roman" w:cs="Times New Roman"/>
          <w:kern w:val="0"/>
          <w:lang w:bidi="ar-SA"/>
        </w:rPr>
        <w:t xml:space="preserve">w miejscu </w:t>
      </w:r>
      <w:r w:rsidR="00142AD5" w:rsidRPr="00FE0E6B">
        <w:rPr>
          <w:rFonts w:ascii="Times New Roman" w:hAnsi="Times New Roman" w:cs="Times New Roman"/>
          <w:kern w:val="0"/>
          <w:lang w:bidi="ar-SA"/>
        </w:rPr>
        <w:t xml:space="preserve">wskazanym przez Wykonawcę </w:t>
      </w:r>
      <w:r w:rsidR="004E10E3" w:rsidRPr="00FE0E6B">
        <w:rPr>
          <w:rFonts w:ascii="Times New Roman" w:hAnsi="Times New Roman" w:cs="Times New Roman"/>
          <w:kern w:val="0"/>
          <w:lang w:bidi="ar-SA"/>
        </w:rPr>
        <w:t>tj…………….  maksymalnie po 8 godzin lekcyjnych dziennie. Jedna godzina lekcyjna to 45 min.</w:t>
      </w:r>
    </w:p>
    <w:p w14:paraId="690A7AF9" w14:textId="3077CE12" w:rsidR="004E10E3" w:rsidRPr="00FE0E6B" w:rsidRDefault="004E10E3" w:rsidP="00FE0E6B">
      <w:pPr>
        <w:pStyle w:val="Default"/>
        <w:numPr>
          <w:ilvl w:val="0"/>
          <w:numId w:val="2"/>
        </w:numPr>
        <w:jc w:val="both"/>
        <w:textAlignment w:val="auto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 xml:space="preserve">Wykonawca zobowiązany będzie uzgodnić harmonogram kursu z koordynatorem projektu „Aktywna integracja alternatywą na lepsze jutro”. </w:t>
      </w:r>
    </w:p>
    <w:p w14:paraId="65A23436" w14:textId="0D78EDE9" w:rsidR="004E10E3" w:rsidRPr="00FE0E6B" w:rsidRDefault="004E10E3" w:rsidP="00FE0E6B">
      <w:pPr>
        <w:pStyle w:val="Default"/>
        <w:numPr>
          <w:ilvl w:val="0"/>
          <w:numId w:val="2"/>
        </w:numPr>
        <w:jc w:val="both"/>
        <w:textAlignment w:val="auto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  <w:color w:val="000000" w:themeColor="text1"/>
        </w:rPr>
        <w:t xml:space="preserve">Wykonawca zobowiązuje się do przeprowadzenia szkolenia/kursu </w:t>
      </w:r>
      <w:r w:rsidR="00177523">
        <w:rPr>
          <w:rFonts w:ascii="Times New Roman" w:hAnsi="Times New Roman" w:cs="Times New Roman"/>
          <w:color w:val="000000" w:themeColor="text1"/>
        </w:rPr>
        <w:t>od ………</w:t>
      </w:r>
      <w:r w:rsidRPr="00FE0E6B">
        <w:rPr>
          <w:rFonts w:ascii="Times New Roman" w:hAnsi="Times New Roman" w:cs="Times New Roman"/>
          <w:color w:val="000000" w:themeColor="text1"/>
        </w:rPr>
        <w:t>do ………… r.</w:t>
      </w:r>
    </w:p>
    <w:p w14:paraId="22DE8898" w14:textId="71B0770B" w:rsidR="001A6962" w:rsidRPr="00FE0E6B" w:rsidRDefault="001A6962" w:rsidP="00FE0E6B">
      <w:pPr>
        <w:widowControl/>
        <w:suppressAutoHyphens w:val="0"/>
        <w:spacing w:before="100" w:beforeAutospacing="1" w:after="100" w:afterAutospacing="1"/>
        <w:contextualSpacing/>
        <w:jc w:val="both"/>
        <w:textAlignment w:val="auto"/>
        <w:rPr>
          <w:rFonts w:eastAsia="Times New Roman" w:cs="Times New Roman"/>
          <w:kern w:val="0"/>
          <w:lang w:eastAsia="pl-PL" w:bidi="ar-SA"/>
        </w:rPr>
      </w:pPr>
    </w:p>
    <w:p w14:paraId="35D0C7BD" w14:textId="77777777" w:rsidR="00C062F5" w:rsidRPr="00FE0E6B" w:rsidRDefault="00000000" w:rsidP="00FE0E6B">
      <w:pPr>
        <w:jc w:val="center"/>
        <w:rPr>
          <w:rFonts w:cs="Times New Roman"/>
        </w:rPr>
      </w:pPr>
      <w:r w:rsidRPr="00FE0E6B">
        <w:rPr>
          <w:rFonts w:cs="Times New Roman"/>
        </w:rPr>
        <w:t>§ 2</w:t>
      </w:r>
    </w:p>
    <w:p w14:paraId="258B71CE" w14:textId="77777777" w:rsidR="00C062F5" w:rsidRPr="00FE0E6B" w:rsidRDefault="00000000" w:rsidP="00FE0E6B">
      <w:pPr>
        <w:jc w:val="both"/>
        <w:rPr>
          <w:rFonts w:cs="Times New Roman"/>
        </w:rPr>
      </w:pPr>
      <w:bookmarkStart w:id="3" w:name="page25R_mcid27"/>
      <w:bookmarkEnd w:id="3"/>
      <w:r w:rsidRPr="00FE0E6B">
        <w:rPr>
          <w:rFonts w:cs="Times New Roman"/>
        </w:rPr>
        <w:br/>
        <w:t>TERMIN WYKONANIA</w:t>
      </w:r>
    </w:p>
    <w:p w14:paraId="19E4AD1D" w14:textId="12321353" w:rsidR="009C26F3" w:rsidRPr="00FE0E6B" w:rsidRDefault="009C26F3" w:rsidP="00FE0E6B">
      <w:pPr>
        <w:jc w:val="both"/>
        <w:rPr>
          <w:rFonts w:cs="Times New Roman"/>
        </w:rPr>
      </w:pPr>
      <w:r w:rsidRPr="00FE0E6B">
        <w:rPr>
          <w:rFonts w:cs="Times New Roman"/>
        </w:rPr>
        <w:t xml:space="preserve">1. </w:t>
      </w:r>
      <w:r w:rsidR="00FE0E6B" w:rsidRPr="00FE0E6B">
        <w:rPr>
          <w:rFonts w:cs="Times New Roman"/>
        </w:rPr>
        <w:t>T</w:t>
      </w:r>
      <w:r w:rsidR="004E10E3" w:rsidRPr="00FE0E6B">
        <w:rPr>
          <w:rFonts w:cs="Times New Roman"/>
        </w:rPr>
        <w:t>ermin realizacji przedmiotu umowy : …………… dni od podpisania umowy do ……</w:t>
      </w:r>
      <w:r w:rsidR="00FE0E6B" w:rsidRPr="00FE0E6B">
        <w:rPr>
          <w:rFonts w:cs="Times New Roman"/>
        </w:rPr>
        <w:t>…</w:t>
      </w:r>
      <w:r w:rsidR="00222877">
        <w:rPr>
          <w:rFonts w:cs="Times New Roman"/>
        </w:rPr>
        <w:t>……….</w:t>
      </w:r>
      <w:r w:rsidR="004E10E3" w:rsidRPr="00FE0E6B">
        <w:rPr>
          <w:rFonts w:cs="Times New Roman"/>
        </w:rPr>
        <w:t>.</w:t>
      </w:r>
      <w:r w:rsidRPr="00FE0E6B">
        <w:rPr>
          <w:rFonts w:cs="Times New Roman"/>
        </w:rPr>
        <w:t xml:space="preserve">      </w:t>
      </w:r>
    </w:p>
    <w:p w14:paraId="3F46BE67" w14:textId="4D36B9F8" w:rsidR="009C26F3" w:rsidRPr="00FE0E6B" w:rsidRDefault="009C26F3" w:rsidP="00FE0E6B">
      <w:pPr>
        <w:pStyle w:val="Default"/>
        <w:jc w:val="both"/>
        <w:textAlignment w:val="auto"/>
        <w:rPr>
          <w:rFonts w:ascii="Times New Roman" w:hAnsi="Times New Roman" w:cs="Times New Roman"/>
          <w:color w:val="000000" w:themeColor="text1"/>
        </w:rPr>
      </w:pPr>
      <w:r w:rsidRPr="00FE0E6B">
        <w:rPr>
          <w:rFonts w:ascii="Times New Roman" w:hAnsi="Times New Roman" w:cs="Times New Roman"/>
        </w:rPr>
        <w:t>2.   W</w:t>
      </w:r>
      <w:r w:rsidRPr="00FE0E6B">
        <w:rPr>
          <w:rFonts w:ascii="Times New Roman" w:hAnsi="Times New Roman" w:cs="Times New Roman"/>
          <w:kern w:val="0"/>
          <w:lang w:bidi="ar-SA"/>
        </w:rPr>
        <w:t xml:space="preserve">ykonawca będzie dokumentował wykonanie usługi w formie papierowej </w:t>
      </w:r>
      <w:r w:rsidR="004E10E3" w:rsidRPr="00FE0E6B">
        <w:rPr>
          <w:rFonts w:ascii="Times New Roman" w:hAnsi="Times New Roman" w:cs="Times New Roman"/>
          <w:kern w:val="0"/>
          <w:lang w:bidi="ar-SA"/>
        </w:rPr>
        <w:t>poprzez prowadzenie</w:t>
      </w:r>
      <w:r w:rsidR="004E10E3" w:rsidRPr="00FE0E6B">
        <w:rPr>
          <w:rFonts w:ascii="Times New Roman" w:hAnsi="Times New Roman" w:cs="Times New Roman"/>
          <w:color w:val="000000" w:themeColor="text1"/>
        </w:rPr>
        <w:t xml:space="preserve"> dziennik zajęć, lista obecności,</w:t>
      </w:r>
      <w:r w:rsidR="00177523">
        <w:rPr>
          <w:rFonts w:ascii="Times New Roman" w:hAnsi="Times New Roman" w:cs="Times New Roman"/>
          <w:color w:val="000000" w:themeColor="text1"/>
        </w:rPr>
        <w:t xml:space="preserve"> </w:t>
      </w:r>
      <w:r w:rsidR="004E10E3" w:rsidRPr="00FE0E6B">
        <w:rPr>
          <w:rFonts w:ascii="Times New Roman" w:hAnsi="Times New Roman" w:cs="Times New Roman"/>
          <w:color w:val="000000" w:themeColor="text1"/>
        </w:rPr>
        <w:t>prowadzonych na bieżąco i obejmujących datę , godziny od-do, zakres wykonywanej usługi.</w:t>
      </w:r>
    </w:p>
    <w:p w14:paraId="180343CC" w14:textId="1B86C544" w:rsidR="009C26F3" w:rsidRPr="00FE0E6B" w:rsidRDefault="009C26F3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>3. Wszelka dokumentacja oraz materiały dotyczące wykonywanej usługi muszą mieć odpowiednie logotypy, które Wykonawcy przekaże Zamawiając</w:t>
      </w:r>
      <w:r w:rsidR="00CE4330" w:rsidRPr="00FE0E6B">
        <w:rPr>
          <w:rFonts w:ascii="Times New Roman" w:hAnsi="Times New Roman" w:cs="Times New Roman"/>
          <w:kern w:val="0"/>
          <w:lang w:bidi="ar-SA"/>
        </w:rPr>
        <w:t>y</w:t>
      </w:r>
      <w:r w:rsidRPr="00FE0E6B">
        <w:rPr>
          <w:rFonts w:ascii="Times New Roman" w:hAnsi="Times New Roman" w:cs="Times New Roman"/>
          <w:kern w:val="0"/>
          <w:lang w:bidi="ar-SA"/>
        </w:rPr>
        <w:t xml:space="preserve">. </w:t>
      </w:r>
    </w:p>
    <w:p w14:paraId="504C9C6F" w14:textId="70EBA81F" w:rsidR="009C26F3" w:rsidRPr="00FE0E6B" w:rsidRDefault="009C26F3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 xml:space="preserve">4. Wykonawca zobowiązuje się do realizacji przedmiotu umowy w sposób zgodny z opisem przedmiotu zamówienia. </w:t>
      </w:r>
    </w:p>
    <w:p w14:paraId="261A386D" w14:textId="4618F096" w:rsidR="009C26F3" w:rsidRPr="00FE0E6B" w:rsidRDefault="009C26F3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 xml:space="preserve">5. Wykonawca zobowiązuje się współpracować z Zamawiającym w trakcie realizacji umowy, a w szczególności udzielać wszelkich niezbędnych wyjaśnień i informacji oraz uzyskać akceptację w zakresie dotyczącym wykonania przedmiotu umowy. </w:t>
      </w:r>
    </w:p>
    <w:p w14:paraId="56F368DD" w14:textId="1D75FFB8" w:rsidR="009C26F3" w:rsidRPr="00FE0E6B" w:rsidRDefault="009C26F3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 xml:space="preserve">6. Wykonawca oświadcza, że przedmiot zamówienia określony w niniejszej umowie będzie oryginalnie stworzony przez Wykonawcę, nie będzie naruszać praw osób trzecich, w szczególności majątkowych oraz osobistych praw autorskich oraz że osobiste i majątkowe prawa autorskie nie są ograniczone jakimikolwiek prawami osób trzecich. </w:t>
      </w:r>
    </w:p>
    <w:p w14:paraId="530ADA20" w14:textId="1B59A83F" w:rsidR="009C26F3" w:rsidRPr="00FE0E6B" w:rsidRDefault="009C26F3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 xml:space="preserve">7. Wykonawca przyjmuje na siebie i ponosi odpowiedzialność wobec osób trzecich za czynności wykonane w ramach umowy, w tym w zakresie odpowiedzialności wynikającej z naruszenia prawa autorskiego. </w:t>
      </w:r>
    </w:p>
    <w:p w14:paraId="6D86A276" w14:textId="77777777" w:rsidR="009C26F3" w:rsidRPr="00FE0E6B" w:rsidRDefault="009C26F3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>8. Zamawiający zastrzega sobie możliwość złożenia reklamacji w przypadku nieprawidłowego wykonania usługi spowodowanego nieterminowością realizacji, brakiem wysokiej standaryzacji usług lub innym działaniem lub zaniechaniem, które może mieć wpływ na jakość przeprowadzanych dla uczestników usług.</w:t>
      </w:r>
    </w:p>
    <w:p w14:paraId="482854D7" w14:textId="616DE1BC" w:rsidR="009C26F3" w:rsidRPr="00FE0E6B" w:rsidRDefault="009C26F3" w:rsidP="00FE0E6B">
      <w:pPr>
        <w:pStyle w:val="Default"/>
        <w:jc w:val="both"/>
        <w:rPr>
          <w:rFonts w:ascii="Times New Roman" w:eastAsia="SimSu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 xml:space="preserve">9.  Wykonawca oświadcza ponadto, że: </w:t>
      </w:r>
    </w:p>
    <w:p w14:paraId="4E4B8A2E" w14:textId="51DA1B25" w:rsidR="009C26F3" w:rsidRPr="00FE0E6B" w:rsidRDefault="009C26F3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a) obowiązki wynikające z postanowień niniejszej Umowy wykonywać będzie ze starannością profesjonalisty – określoną przepisem art. 355 §2 KC; </w:t>
      </w:r>
    </w:p>
    <w:p w14:paraId="4300EAE4" w14:textId="05FEB7C3" w:rsidR="009C26F3" w:rsidRPr="00FE0E6B" w:rsidRDefault="009C26F3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lastRenderedPageBreak/>
        <w:t xml:space="preserve">b) ponosi odpowiedzialność za szkody wynikłe z niewykonania lub nienależytego wykonania obowiązków określonych niniejszą Umową, w szczególności za nieterminowe wykonanie usługi; </w:t>
      </w:r>
    </w:p>
    <w:p w14:paraId="1540010D" w14:textId="073D3033" w:rsidR="009C26F3" w:rsidRPr="00FE0E6B" w:rsidRDefault="009C26F3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c) za działania i zaniechania osób za pomocą których niniejszą Umowę wykonuje lub którym wykonanie Umowy powierza, odpowiada jak za własne; </w:t>
      </w:r>
    </w:p>
    <w:p w14:paraId="625ED06B" w14:textId="6E7F4AB2" w:rsidR="009C26F3" w:rsidRPr="00FE0E6B" w:rsidRDefault="009C26F3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eastAsia="SimSun" w:hAnsi="Times New Roman" w:cs="Times New Roman"/>
          <w:kern w:val="0"/>
          <w:lang w:bidi="ar-SA"/>
        </w:rPr>
        <w:t>d) zobowiązuje się do przestrzegania w trakcie wykonywania obowiązków wynikających z niniejszej Umowy wszelkich przepisów powszechnie obowiązujących dotyczących przedmiotu Umowy, a także wewnętrznych procedur, instrukcji, regulaminów obowiązujących w siedzibie Zamawiającego.</w:t>
      </w:r>
    </w:p>
    <w:p w14:paraId="7199C4FF" w14:textId="6A6E8E0F" w:rsidR="00C062F5" w:rsidRPr="00FE0E6B" w:rsidRDefault="00C062F5" w:rsidP="00FE0E6B">
      <w:pPr>
        <w:jc w:val="both"/>
        <w:rPr>
          <w:rFonts w:cs="Times New Roman"/>
        </w:rPr>
      </w:pPr>
    </w:p>
    <w:p w14:paraId="48F7B27E" w14:textId="77777777" w:rsidR="0092315E" w:rsidRPr="00FE0E6B" w:rsidRDefault="00000000" w:rsidP="00FE0E6B">
      <w:pPr>
        <w:jc w:val="center"/>
        <w:rPr>
          <w:rFonts w:cs="Times New Roman"/>
        </w:rPr>
      </w:pPr>
      <w:bookmarkStart w:id="4" w:name="page25R_mcid29"/>
      <w:bookmarkStart w:id="5" w:name="page25R_mcid30"/>
      <w:bookmarkStart w:id="6" w:name="page25R_mcid31"/>
      <w:bookmarkEnd w:id="4"/>
      <w:bookmarkEnd w:id="5"/>
      <w:bookmarkEnd w:id="6"/>
      <w:r w:rsidRPr="00FE0E6B">
        <w:rPr>
          <w:rFonts w:cs="Times New Roman"/>
        </w:rPr>
        <w:br/>
        <w:t>§ 3</w:t>
      </w:r>
    </w:p>
    <w:p w14:paraId="5A638664" w14:textId="1DA43E57" w:rsidR="003B641C" w:rsidRPr="00FE0E6B" w:rsidRDefault="0092315E" w:rsidP="00FE0E6B">
      <w:pPr>
        <w:pStyle w:val="Default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</w:rPr>
        <w:t xml:space="preserve">OSOBY DO WSPÓŁDZIAŁANIA                                                                   </w:t>
      </w:r>
      <w:bookmarkStart w:id="7" w:name="page25R_mcid32"/>
      <w:bookmarkEnd w:id="7"/>
      <w:r w:rsidRPr="00FE0E6B">
        <w:rPr>
          <w:rFonts w:ascii="Times New Roman" w:hAnsi="Times New Roman" w:cs="Times New Roman"/>
        </w:rPr>
        <w:br/>
      </w:r>
      <w:r w:rsidR="003B641C" w:rsidRPr="00FE0E6B">
        <w:rPr>
          <w:rFonts w:ascii="Times New Roman" w:eastAsia="SimSun" w:hAnsi="Times New Roman" w:cs="Times New Roman"/>
          <w:kern w:val="0"/>
          <w:lang w:bidi="ar-SA"/>
        </w:rPr>
        <w:t xml:space="preserve">1. </w:t>
      </w:r>
      <w:r w:rsidR="003B641C" w:rsidRPr="00FE0E6B">
        <w:rPr>
          <w:rFonts w:ascii="Times New Roman" w:hAnsi="Times New Roman" w:cs="Times New Roman"/>
          <w:kern w:val="0"/>
          <w:lang w:bidi="ar-SA"/>
        </w:rPr>
        <w:t xml:space="preserve">Strony zobowiązują się do wzajemnego informowania się o wszelkich okolicznościach mogących mieć wpływ na wykonanie niniejszej umowy oraz do dołożenia należytej staranności i działania według ich najlepszej wiedzy w celu wykonania niniejszej umowy. </w:t>
      </w:r>
    </w:p>
    <w:p w14:paraId="096936B7" w14:textId="2C4CCB1E" w:rsidR="003B641C" w:rsidRPr="00FE0E6B" w:rsidRDefault="003B641C" w:rsidP="00FE0E6B">
      <w:pPr>
        <w:jc w:val="both"/>
        <w:rPr>
          <w:rFonts w:cs="Times New Roman"/>
        </w:rPr>
      </w:pPr>
      <w:r w:rsidRPr="00FE0E6B">
        <w:rPr>
          <w:rFonts w:cs="Times New Roman"/>
        </w:rPr>
        <w:t xml:space="preserve">2. </w:t>
      </w:r>
      <w:r w:rsidR="0092315E" w:rsidRPr="00FE0E6B">
        <w:rPr>
          <w:rFonts w:cs="Times New Roman"/>
        </w:rPr>
        <w:t>Wykonawca wyznacza do bezpośrednich kontaktów z Zamawiającym p.......... Bezpośredni kontakt z p.......... będzie możliwy pod numerem telefonu: …......</w:t>
      </w:r>
      <w:r w:rsidRPr="00FE0E6B">
        <w:rPr>
          <w:rFonts w:cs="Times New Roman"/>
        </w:rPr>
        <w:t>...., adres e-mail: ……………………………</w:t>
      </w:r>
    </w:p>
    <w:p w14:paraId="3BEBE8EB" w14:textId="49367B51" w:rsidR="003B641C" w:rsidRPr="00FE0E6B" w:rsidRDefault="003B641C" w:rsidP="00FE0E6B">
      <w:pPr>
        <w:jc w:val="both"/>
        <w:rPr>
          <w:rFonts w:cs="Times New Roman"/>
        </w:rPr>
      </w:pPr>
      <w:r w:rsidRPr="00FE0E6B">
        <w:rPr>
          <w:rFonts w:cs="Times New Roman"/>
        </w:rPr>
        <w:t xml:space="preserve">3. Osobą odpowiedzialną za bieżące kontakty z Zamawiającym po stronie Wykonawcy jest: </w:t>
      </w:r>
    </w:p>
    <w:p w14:paraId="0B1AC1C5" w14:textId="3A65D3BE" w:rsidR="00C062F5" w:rsidRPr="00FE0E6B" w:rsidRDefault="003B641C" w:rsidP="00FE0E6B">
      <w:pPr>
        <w:jc w:val="both"/>
        <w:rPr>
          <w:rFonts w:cs="Times New Roman"/>
        </w:rPr>
      </w:pPr>
      <w:r w:rsidRPr="00FE0E6B">
        <w:rPr>
          <w:rFonts w:cs="Times New Roman"/>
        </w:rPr>
        <w:t>…………………………………………………………………</w:t>
      </w:r>
      <w:r w:rsidR="0092315E" w:rsidRPr="00FE0E6B">
        <w:rPr>
          <w:rFonts w:cs="Times New Roman"/>
        </w:rPr>
        <w:t xml:space="preserve">           </w:t>
      </w:r>
    </w:p>
    <w:p w14:paraId="28E145F5" w14:textId="0CC00A88" w:rsidR="003B641C" w:rsidRPr="00FE0E6B" w:rsidRDefault="003B641C" w:rsidP="00FE0E6B">
      <w:pPr>
        <w:jc w:val="both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</w:rPr>
        <w:t xml:space="preserve">4. </w:t>
      </w:r>
      <w:r w:rsidRPr="00FE0E6B">
        <w:rPr>
          <w:rFonts w:cs="Times New Roman"/>
          <w:color w:val="000000"/>
          <w:kern w:val="0"/>
          <w:lang w:bidi="ar-SA"/>
        </w:rPr>
        <w:t xml:space="preserve">Wykonawca oświadcza, że zgłoszenia dotyczące realizacji niniejszej Umowy dokonywane będą na adres e-mail: ………………………… </w:t>
      </w:r>
    </w:p>
    <w:p w14:paraId="65459A93" w14:textId="0DE27ADD" w:rsidR="003B641C" w:rsidRPr="00FE0E6B" w:rsidRDefault="003B641C" w:rsidP="00FE0E6B">
      <w:pPr>
        <w:jc w:val="both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5. O wszelkich zmianach osób, o których mowa w ust. 2 i 3 druga strona zostanie poinformowana w formie pisemnej. Zmiana osób nie stanowi zmiany Umowy. </w:t>
      </w:r>
    </w:p>
    <w:p w14:paraId="3A47D9B0" w14:textId="5CCA09DC" w:rsidR="003B641C" w:rsidRPr="00FE0E6B" w:rsidRDefault="003B641C" w:rsidP="00FE0E6B">
      <w:pPr>
        <w:jc w:val="both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6. O wszelkich zmianach danych, o których mowa w ust. 3 Wykonawca poinformuje pisemnie Zamawiającego. </w:t>
      </w:r>
    </w:p>
    <w:p w14:paraId="7176F812" w14:textId="6E2D4405" w:rsidR="003B641C" w:rsidRPr="00FE0E6B" w:rsidRDefault="003B641C" w:rsidP="00FE0E6B">
      <w:pPr>
        <w:jc w:val="both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7. Brak możliwości dokonania zgłoszenia dotyczącego realizacji Umowy z powodu nieprzekazania Zamawiającemu pisemnej informacji o zmianie danych, o których mowa w ust. 3 będzie skutkować domniemaniem przyjęcia zgłoszenia. </w:t>
      </w:r>
    </w:p>
    <w:p w14:paraId="41292501" w14:textId="77777777" w:rsidR="000E313D" w:rsidRPr="00FE0E6B" w:rsidRDefault="000E313D" w:rsidP="00FE0E6B">
      <w:pPr>
        <w:jc w:val="both"/>
        <w:rPr>
          <w:rFonts w:cs="Times New Roman"/>
          <w:color w:val="000000"/>
          <w:kern w:val="0"/>
          <w:lang w:bidi="ar-SA"/>
        </w:rPr>
      </w:pPr>
    </w:p>
    <w:p w14:paraId="2E6E9A70" w14:textId="77777777" w:rsidR="003B641C" w:rsidRPr="00FE0E6B" w:rsidRDefault="003B641C" w:rsidP="00FE0E6B">
      <w:pPr>
        <w:jc w:val="both"/>
        <w:rPr>
          <w:rFonts w:cs="Times New Roman"/>
        </w:rPr>
      </w:pPr>
    </w:p>
    <w:p w14:paraId="16AA596B" w14:textId="20350E34" w:rsidR="003B641C" w:rsidRPr="00FE0E6B" w:rsidRDefault="00000000" w:rsidP="00FE0E6B">
      <w:pPr>
        <w:jc w:val="center"/>
        <w:rPr>
          <w:rFonts w:cs="Times New Roman"/>
        </w:rPr>
      </w:pPr>
      <w:r w:rsidRPr="00FE0E6B">
        <w:rPr>
          <w:rFonts w:cs="Times New Roman"/>
        </w:rPr>
        <w:t xml:space="preserve">§ 4               </w:t>
      </w:r>
    </w:p>
    <w:p w14:paraId="1C884E07" w14:textId="5EDEF1DC" w:rsidR="00C062F5" w:rsidRPr="00FE0E6B" w:rsidRDefault="00000000" w:rsidP="00FE0E6B">
      <w:pPr>
        <w:jc w:val="center"/>
        <w:rPr>
          <w:rFonts w:cs="Times New Roman"/>
        </w:rPr>
      </w:pPr>
      <w:r w:rsidRPr="00FE0E6B">
        <w:rPr>
          <w:rFonts w:cs="Times New Roman"/>
        </w:rPr>
        <w:t xml:space="preserve">                                         </w:t>
      </w:r>
      <w:bookmarkStart w:id="8" w:name="page25R_mcid35"/>
      <w:bookmarkEnd w:id="8"/>
    </w:p>
    <w:p w14:paraId="089C9D98" w14:textId="77777777" w:rsidR="00D97FCE" w:rsidRDefault="00000000" w:rsidP="00FE0E6B">
      <w:pPr>
        <w:rPr>
          <w:rFonts w:cs="Times New Roman"/>
        </w:rPr>
      </w:pPr>
      <w:bookmarkStart w:id="9" w:name="page25R_mcid36"/>
      <w:bookmarkStart w:id="10" w:name="page25R_mcid37"/>
      <w:bookmarkEnd w:id="9"/>
      <w:bookmarkEnd w:id="10"/>
      <w:r w:rsidRPr="00FE0E6B">
        <w:rPr>
          <w:rFonts w:cs="Times New Roman"/>
        </w:rPr>
        <w:br/>
        <w:t xml:space="preserve">WYNAGRODZENIE UMOWNE I SPOSÓB REALIZACJI NALEŻNOŚCI </w:t>
      </w:r>
      <w:bookmarkStart w:id="11" w:name="page25R_mcid38"/>
      <w:bookmarkEnd w:id="11"/>
      <w:r w:rsidRPr="00FE0E6B">
        <w:rPr>
          <w:rFonts w:cs="Times New Roman"/>
        </w:rPr>
        <w:t xml:space="preserve">  </w:t>
      </w:r>
    </w:p>
    <w:p w14:paraId="0CC4447D" w14:textId="7963CA91" w:rsidR="00F463D5" w:rsidRPr="00D97FCE" w:rsidRDefault="00000000" w:rsidP="00FE0E6B">
      <w:pPr>
        <w:rPr>
          <w:rFonts w:cs="Times New Roman"/>
          <w:sz w:val="22"/>
          <w:szCs w:val="22"/>
        </w:rPr>
      </w:pPr>
      <w:r w:rsidRPr="00FE0E6B">
        <w:rPr>
          <w:rFonts w:cs="Times New Roman"/>
        </w:rPr>
        <w:t xml:space="preserve">                                                       </w:t>
      </w:r>
      <w:r w:rsidRPr="00FE0E6B">
        <w:rPr>
          <w:rFonts w:cs="Times New Roman"/>
        </w:rPr>
        <w:br/>
        <w:t xml:space="preserve">1. </w:t>
      </w:r>
      <w:r w:rsidR="004E10E3" w:rsidRPr="00FE0E6B">
        <w:rPr>
          <w:rFonts w:cs="Times New Roman"/>
        </w:rPr>
        <w:t>Za wykonanie całości przedmiotu zamówienia Zamawiający zapłaci Wykonawcy wynagrodzenie w wysokości …………………………………………………………….. brutto</w:t>
      </w:r>
      <w:r w:rsidR="00D97FCE">
        <w:rPr>
          <w:rFonts w:cs="Times New Roman"/>
        </w:rPr>
        <w:t xml:space="preserve"> słownie :………………. </w:t>
      </w:r>
      <w:r w:rsidR="004E10E3" w:rsidRPr="00FE0E6B">
        <w:rPr>
          <w:rFonts w:cs="Times New Roman"/>
        </w:rPr>
        <w:t xml:space="preserve"> </w:t>
      </w:r>
      <w:r w:rsidR="00D97FCE">
        <w:rPr>
          <w:rFonts w:cs="Times New Roman"/>
        </w:rPr>
        <w:t>(cena:  1 szkolenia wnosi …………………….. (z VAT) x …………………………… osób = ………………………. brutto )</w:t>
      </w:r>
    </w:p>
    <w:p w14:paraId="16BDC9FF" w14:textId="7A4897D8" w:rsidR="004E10E3" w:rsidRPr="00FE0E6B" w:rsidRDefault="00E35BA1" w:rsidP="00FE0E6B">
      <w:pPr>
        <w:pStyle w:val="Tekstpodstawowy"/>
        <w:jc w:val="both"/>
        <w:rPr>
          <w:rFonts w:cs="Times New Roman"/>
          <w:kern w:val="0"/>
          <w:lang w:bidi="ar-SA"/>
        </w:rPr>
      </w:pPr>
      <w:r w:rsidRPr="00FE0E6B">
        <w:rPr>
          <w:rFonts w:cs="Times New Roman"/>
        </w:rPr>
        <w:t>2</w:t>
      </w:r>
      <w:r w:rsidR="00F463D5" w:rsidRPr="00FE0E6B">
        <w:rPr>
          <w:rFonts w:cs="Times New Roman"/>
        </w:rPr>
        <w:t xml:space="preserve">. </w:t>
      </w:r>
      <w:r w:rsidR="004E10E3" w:rsidRPr="00FE0E6B">
        <w:rPr>
          <w:rFonts w:cs="Times New Roman"/>
        </w:rPr>
        <w:t>Podstawą rozliczenia Zamawiającego z Wykonawcą</w:t>
      </w:r>
      <w:r w:rsidR="00FE0E6B">
        <w:rPr>
          <w:rFonts w:cs="Times New Roman"/>
        </w:rPr>
        <w:t xml:space="preserve"> </w:t>
      </w:r>
      <w:r w:rsidR="004E10E3" w:rsidRPr="00FE0E6B">
        <w:rPr>
          <w:rFonts w:cs="Times New Roman"/>
        </w:rPr>
        <w:t>będzie prawidłowo wystawiona faktura przez Wykonawcę</w:t>
      </w:r>
      <w:r w:rsidR="004E10E3" w:rsidRPr="00FE0E6B">
        <w:rPr>
          <w:rFonts w:cs="Times New Roman"/>
          <w:kern w:val="0"/>
          <w:lang w:bidi="ar-SA"/>
        </w:rPr>
        <w:t>.</w:t>
      </w:r>
    </w:p>
    <w:p w14:paraId="11B400CE" w14:textId="08ECD6DA" w:rsidR="00080042" w:rsidRPr="00177523" w:rsidRDefault="004E10E3" w:rsidP="00FE0E6B">
      <w:pPr>
        <w:pStyle w:val="Tekstpodstawowy"/>
        <w:jc w:val="both"/>
        <w:rPr>
          <w:rFonts w:cs="Times New Roman"/>
          <w:color w:val="000000" w:themeColor="text1"/>
          <w:kern w:val="0"/>
          <w:lang w:bidi="ar-SA"/>
        </w:rPr>
      </w:pPr>
      <w:r w:rsidRPr="00FE0E6B">
        <w:rPr>
          <w:rFonts w:cs="Times New Roman"/>
          <w:kern w:val="0"/>
          <w:lang w:bidi="ar-SA"/>
        </w:rPr>
        <w:t>3.</w:t>
      </w:r>
      <w:r w:rsidR="00F52C0C" w:rsidRPr="00FE0E6B">
        <w:rPr>
          <w:rFonts w:cs="Times New Roman"/>
          <w:kern w:val="0"/>
          <w:lang w:bidi="ar-SA"/>
        </w:rPr>
        <w:t xml:space="preserve"> F</w:t>
      </w:r>
      <w:r w:rsidR="00080042" w:rsidRPr="00FE0E6B">
        <w:rPr>
          <w:rFonts w:cs="Times New Roman"/>
          <w:kern w:val="0"/>
          <w:lang w:bidi="ar-SA"/>
        </w:rPr>
        <w:t>aktur</w:t>
      </w:r>
      <w:r w:rsidRPr="00FE0E6B">
        <w:rPr>
          <w:rFonts w:cs="Times New Roman"/>
          <w:kern w:val="0"/>
          <w:lang w:bidi="ar-SA"/>
        </w:rPr>
        <w:t>a</w:t>
      </w:r>
      <w:r w:rsidR="00080042" w:rsidRPr="00FE0E6B">
        <w:rPr>
          <w:rFonts w:cs="Times New Roman"/>
          <w:kern w:val="0"/>
          <w:lang w:bidi="ar-SA"/>
        </w:rPr>
        <w:t xml:space="preserve"> będ</w:t>
      </w:r>
      <w:r w:rsidRPr="00FE0E6B">
        <w:rPr>
          <w:rFonts w:cs="Times New Roman"/>
          <w:kern w:val="0"/>
          <w:lang w:bidi="ar-SA"/>
        </w:rPr>
        <w:t>zie</w:t>
      </w:r>
      <w:r w:rsidR="00080042" w:rsidRPr="00FE0E6B">
        <w:rPr>
          <w:rFonts w:cs="Times New Roman"/>
          <w:kern w:val="0"/>
          <w:lang w:bidi="ar-SA"/>
        </w:rPr>
        <w:t xml:space="preserve"> płatn</w:t>
      </w:r>
      <w:r w:rsidRPr="00FE0E6B">
        <w:rPr>
          <w:rFonts w:cs="Times New Roman"/>
          <w:kern w:val="0"/>
          <w:lang w:bidi="ar-SA"/>
        </w:rPr>
        <w:t>a</w:t>
      </w:r>
      <w:r w:rsidR="00080042" w:rsidRPr="00FE0E6B">
        <w:rPr>
          <w:rFonts w:cs="Times New Roman"/>
          <w:kern w:val="0"/>
          <w:lang w:bidi="ar-SA"/>
        </w:rPr>
        <w:t xml:space="preserve"> przelewem na rachunek bankowy Wykonawcy w</w:t>
      </w:r>
      <w:r w:rsidR="00F52C0C" w:rsidRPr="00FE0E6B">
        <w:rPr>
          <w:rFonts w:cs="Times New Roman"/>
          <w:kern w:val="0"/>
          <w:lang w:bidi="ar-SA"/>
        </w:rPr>
        <w:t>s</w:t>
      </w:r>
      <w:r w:rsidR="00080042" w:rsidRPr="00FE0E6B">
        <w:rPr>
          <w:rFonts w:cs="Times New Roman"/>
          <w:kern w:val="0"/>
          <w:lang w:bidi="ar-SA"/>
        </w:rPr>
        <w:t xml:space="preserve">kazany na fakturze w terminie </w:t>
      </w:r>
      <w:r w:rsidRPr="00FE0E6B">
        <w:rPr>
          <w:rFonts w:cs="Times New Roman"/>
          <w:kern w:val="0"/>
          <w:lang w:bidi="ar-SA"/>
        </w:rPr>
        <w:t>14</w:t>
      </w:r>
      <w:r w:rsidR="00080042" w:rsidRPr="00FE0E6B">
        <w:rPr>
          <w:rFonts w:cs="Times New Roman"/>
          <w:kern w:val="0"/>
          <w:lang w:bidi="ar-SA"/>
        </w:rPr>
        <w:t xml:space="preserve"> dni od dnia doręczenia Zamawiającemu prawidłowo </w:t>
      </w:r>
      <w:r w:rsidR="00080042" w:rsidRPr="00177523">
        <w:rPr>
          <w:rFonts w:cs="Times New Roman"/>
          <w:color w:val="000000" w:themeColor="text1"/>
          <w:kern w:val="0"/>
          <w:lang w:bidi="ar-SA"/>
        </w:rPr>
        <w:t>wy</w:t>
      </w:r>
      <w:r w:rsidR="00F52C0C" w:rsidRPr="00177523">
        <w:rPr>
          <w:rFonts w:cs="Times New Roman"/>
          <w:color w:val="000000" w:themeColor="text1"/>
          <w:kern w:val="0"/>
          <w:lang w:bidi="ar-SA"/>
        </w:rPr>
        <w:t>s</w:t>
      </w:r>
      <w:r w:rsidR="00080042" w:rsidRPr="00177523">
        <w:rPr>
          <w:rFonts w:cs="Times New Roman"/>
          <w:color w:val="000000" w:themeColor="text1"/>
          <w:kern w:val="0"/>
          <w:lang w:bidi="ar-SA"/>
        </w:rPr>
        <w:t xml:space="preserve">tawionej faktury VAT z </w:t>
      </w:r>
      <w:r w:rsidR="00E740E4" w:rsidRPr="00177523">
        <w:rPr>
          <w:rFonts w:cs="Times New Roman"/>
          <w:color w:val="000000" w:themeColor="text1"/>
          <w:kern w:val="0"/>
          <w:lang w:bidi="ar-SA"/>
        </w:rPr>
        <w:t xml:space="preserve">dokumentacją szkoleniową o której mowa w </w:t>
      </w:r>
      <w:r w:rsidR="00E740E4" w:rsidRPr="00177523">
        <w:rPr>
          <w:rFonts w:cs="Times New Roman"/>
          <w:color w:val="000000" w:themeColor="text1"/>
        </w:rPr>
        <w:t>§ 1 ust.5</w:t>
      </w:r>
      <w:r w:rsidR="00080042" w:rsidRPr="00177523">
        <w:rPr>
          <w:rFonts w:cs="Times New Roman"/>
          <w:color w:val="000000" w:themeColor="text1"/>
          <w:kern w:val="0"/>
          <w:lang w:bidi="ar-SA"/>
        </w:rPr>
        <w:t xml:space="preserve">. </w:t>
      </w:r>
    </w:p>
    <w:p w14:paraId="418F8786" w14:textId="3D39FC23" w:rsidR="00080042" w:rsidRPr="00FE0E6B" w:rsidRDefault="00E740E4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>4</w:t>
      </w:r>
      <w:r w:rsidR="00F52C0C" w:rsidRPr="00FE0E6B">
        <w:rPr>
          <w:rFonts w:ascii="Times New Roman" w:hAnsi="Times New Roman" w:cs="Times New Roman"/>
          <w:kern w:val="0"/>
          <w:lang w:bidi="ar-SA"/>
        </w:rPr>
        <w:t>. Z</w:t>
      </w:r>
      <w:r w:rsidR="00080042" w:rsidRPr="00FE0E6B">
        <w:rPr>
          <w:rFonts w:ascii="Times New Roman" w:hAnsi="Times New Roman" w:cs="Times New Roman"/>
          <w:kern w:val="0"/>
          <w:lang w:bidi="ar-SA"/>
        </w:rPr>
        <w:t xml:space="preserve">a datę dokonania zapłaty uznaje </w:t>
      </w:r>
      <w:r w:rsidR="00F52C0C" w:rsidRPr="00FE0E6B">
        <w:rPr>
          <w:rFonts w:ascii="Times New Roman" w:hAnsi="Times New Roman" w:cs="Times New Roman"/>
          <w:kern w:val="0"/>
          <w:lang w:bidi="ar-SA"/>
        </w:rPr>
        <w:t>się</w:t>
      </w:r>
      <w:r w:rsidR="00080042" w:rsidRPr="00FE0E6B">
        <w:rPr>
          <w:rFonts w:ascii="Times New Roman" w:hAnsi="Times New Roman" w:cs="Times New Roman"/>
          <w:kern w:val="0"/>
          <w:lang w:bidi="ar-SA"/>
        </w:rPr>
        <w:t xml:space="preserve"> dzień obciążenia rachunku bankowego Zamawiającego. </w:t>
      </w:r>
    </w:p>
    <w:p w14:paraId="623F48BD" w14:textId="07BAA300" w:rsidR="00F52C0C" w:rsidRPr="00FE0E6B" w:rsidRDefault="00E740E4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>5</w:t>
      </w:r>
      <w:r w:rsidR="00F52C0C" w:rsidRPr="00FE0E6B">
        <w:rPr>
          <w:rFonts w:ascii="Times New Roman" w:hAnsi="Times New Roman" w:cs="Times New Roman"/>
          <w:kern w:val="0"/>
          <w:lang w:bidi="ar-SA"/>
        </w:rPr>
        <w:t>. F</w:t>
      </w:r>
      <w:r w:rsidR="00080042" w:rsidRPr="00FE0E6B">
        <w:rPr>
          <w:rFonts w:ascii="Times New Roman" w:hAnsi="Times New Roman" w:cs="Times New Roman"/>
          <w:kern w:val="0"/>
          <w:lang w:bidi="ar-SA"/>
        </w:rPr>
        <w:t xml:space="preserve">akturę należy </w:t>
      </w:r>
      <w:r w:rsidR="00F52C0C" w:rsidRPr="00FE0E6B">
        <w:rPr>
          <w:rFonts w:ascii="Times New Roman" w:hAnsi="Times New Roman" w:cs="Times New Roman"/>
          <w:kern w:val="0"/>
          <w:lang w:bidi="ar-SA"/>
        </w:rPr>
        <w:t>wystawić</w:t>
      </w:r>
      <w:r w:rsidR="00080042" w:rsidRPr="00FE0E6B">
        <w:rPr>
          <w:rFonts w:ascii="Times New Roman" w:hAnsi="Times New Roman" w:cs="Times New Roman"/>
          <w:kern w:val="0"/>
          <w:lang w:bidi="ar-SA"/>
        </w:rPr>
        <w:t xml:space="preserve"> i przekazać dla: </w:t>
      </w:r>
    </w:p>
    <w:p w14:paraId="51A634F0" w14:textId="28543A71" w:rsidR="00F52C0C" w:rsidRPr="00FE0E6B" w:rsidRDefault="00F52C0C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b/>
          <w:bCs/>
          <w:color w:val="000000"/>
          <w:kern w:val="0"/>
          <w:lang w:bidi="ar-SA"/>
        </w:rPr>
        <w:t>Nabywca: Gmina Szprotawa</w:t>
      </w:r>
    </w:p>
    <w:p w14:paraId="7049B852" w14:textId="4C6E1712" w:rsidR="00F52C0C" w:rsidRPr="00FE0E6B" w:rsidRDefault="00F52C0C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b/>
          <w:bCs/>
          <w:color w:val="000000"/>
          <w:kern w:val="0"/>
          <w:lang w:bidi="ar-SA"/>
        </w:rPr>
        <w:t>ul. Rynek 45, 67-300 Szprotawa</w:t>
      </w:r>
    </w:p>
    <w:p w14:paraId="57311986" w14:textId="426B33D5" w:rsidR="00F52C0C" w:rsidRPr="00FE0E6B" w:rsidRDefault="00F52C0C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b/>
          <w:bCs/>
          <w:color w:val="000000"/>
          <w:kern w:val="0"/>
          <w:lang w:bidi="ar-SA"/>
        </w:rPr>
        <w:t>NIP : 9241000696</w:t>
      </w:r>
    </w:p>
    <w:p w14:paraId="11AD0DB6" w14:textId="55B555BC" w:rsidR="00F52C0C" w:rsidRPr="00FE0E6B" w:rsidRDefault="00F52C0C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b/>
          <w:bCs/>
          <w:color w:val="000000"/>
          <w:kern w:val="0"/>
          <w:lang w:bidi="ar-SA"/>
        </w:rPr>
        <w:t xml:space="preserve">Odbiorca: Centrum Usług Społecznych </w:t>
      </w:r>
    </w:p>
    <w:p w14:paraId="36F3C567" w14:textId="4E02800E" w:rsidR="00F52C0C" w:rsidRPr="00FE0E6B" w:rsidRDefault="00F52C0C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b/>
          <w:bCs/>
          <w:color w:val="000000"/>
          <w:kern w:val="0"/>
          <w:lang w:bidi="ar-SA"/>
        </w:rPr>
        <w:t>ul. Żagańska 6</w:t>
      </w:r>
    </w:p>
    <w:p w14:paraId="40E8C26E" w14:textId="45534E1A" w:rsidR="00F52C0C" w:rsidRPr="00FE0E6B" w:rsidRDefault="00F52C0C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/>
          <w:bCs/>
          <w:color w:val="000000"/>
          <w:kern w:val="0"/>
          <w:lang w:bidi="ar-SA"/>
        </w:rPr>
      </w:pPr>
      <w:r w:rsidRPr="00FE0E6B">
        <w:rPr>
          <w:rFonts w:cs="Times New Roman"/>
          <w:b/>
          <w:bCs/>
          <w:color w:val="000000"/>
          <w:kern w:val="0"/>
          <w:lang w:bidi="ar-SA"/>
        </w:rPr>
        <w:t>67-300 Szprotawa</w:t>
      </w:r>
    </w:p>
    <w:p w14:paraId="48A82D95" w14:textId="126409C5" w:rsidR="00E740E4" w:rsidRPr="00FE0E6B" w:rsidRDefault="00E740E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/>
          <w:bCs/>
          <w:color w:val="000000"/>
          <w:kern w:val="0"/>
          <w:lang w:bidi="ar-SA"/>
        </w:rPr>
      </w:pPr>
      <w:r w:rsidRPr="00FE0E6B">
        <w:rPr>
          <w:rFonts w:cs="Times New Roman"/>
          <w:b/>
          <w:bCs/>
          <w:color w:val="000000"/>
          <w:kern w:val="0"/>
          <w:lang w:bidi="ar-SA"/>
        </w:rPr>
        <w:lastRenderedPageBreak/>
        <w:t>NIPS: 924-16-11-483</w:t>
      </w:r>
    </w:p>
    <w:p w14:paraId="4A4E273E" w14:textId="3E8CEEDE" w:rsidR="00F52C0C" w:rsidRPr="00FE0E6B" w:rsidRDefault="00E740E4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>6</w:t>
      </w:r>
      <w:r w:rsidR="00F52C0C" w:rsidRPr="00FE0E6B">
        <w:rPr>
          <w:rFonts w:ascii="Times New Roman" w:hAnsi="Times New Roman" w:cs="Times New Roman"/>
          <w:kern w:val="0"/>
          <w:lang w:bidi="ar-SA"/>
        </w:rPr>
        <w:t xml:space="preserve">. Wykonawca ma prawo skorzystania z możliwości przekazania ustrukturyzowanej faktury elektronicznej na zasadach określonych w ustawie z dnia 9 listopada 2018 r. zamówieniach publicznych, koncesjach na roboty budowlane lub usługi oraz partnerstwie publiczno-prywatnym (Dz. U. z 2020 r. poz. 1666 ze zm.). </w:t>
      </w:r>
    </w:p>
    <w:p w14:paraId="666399B7" w14:textId="0F469EDA" w:rsidR="00F52C0C" w:rsidRPr="00FE0E6B" w:rsidRDefault="00E740E4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>7</w:t>
      </w:r>
      <w:r w:rsidR="00F52C0C" w:rsidRPr="00FE0E6B">
        <w:rPr>
          <w:rFonts w:ascii="Times New Roman" w:hAnsi="Times New Roman" w:cs="Times New Roman"/>
          <w:kern w:val="0"/>
          <w:lang w:bidi="ar-SA"/>
        </w:rPr>
        <w:t xml:space="preserve">. Zapłata faktury nastąpi z uwzględnieniem przepisów art. 108a ust. 1a ustawy o podatku od towarów i usług. Wykonawca jest zobowiązany podać na fakturze adnotację „mechanizm podzielonej płatności”. </w:t>
      </w:r>
    </w:p>
    <w:p w14:paraId="160CEBF5" w14:textId="38C4F6A2" w:rsidR="00F52C0C" w:rsidRPr="00FE0E6B" w:rsidRDefault="00E740E4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>8</w:t>
      </w:r>
      <w:r w:rsidR="00F52C0C" w:rsidRPr="00FE0E6B">
        <w:rPr>
          <w:rFonts w:ascii="Times New Roman" w:hAnsi="Times New Roman" w:cs="Times New Roman"/>
          <w:kern w:val="0"/>
          <w:lang w:bidi="ar-SA"/>
        </w:rPr>
        <w:t xml:space="preserve">. </w:t>
      </w:r>
      <w:r w:rsidR="00F52C0C" w:rsidRPr="00FE0E6B">
        <w:rPr>
          <w:rFonts w:ascii="Times New Roman" w:hAnsi="Times New Roman" w:cs="Times New Roman"/>
          <w:b/>
          <w:bCs/>
          <w:kern w:val="0"/>
          <w:lang w:bidi="ar-SA"/>
        </w:rPr>
        <w:t>Wykonawca, który jest czynnym podatnikiem VAT, jest zobowiązany do wskazania na fakturze - dla potrzeb dokonania zapłaty - rachunku bankowego, ujętego w wykazie, o którym mowa w art. 96b ust. 1 ustawy o podatku od podatku od towarów i usług</w:t>
      </w:r>
      <w:r w:rsidR="00F52C0C" w:rsidRPr="00FE0E6B">
        <w:rPr>
          <w:rFonts w:ascii="Times New Roman" w:hAnsi="Times New Roman" w:cs="Times New Roman"/>
          <w:kern w:val="0"/>
          <w:lang w:bidi="ar-SA"/>
        </w:rPr>
        <w:t xml:space="preserve">. </w:t>
      </w:r>
    </w:p>
    <w:p w14:paraId="08C4CDC1" w14:textId="2879EE4F" w:rsidR="00F52C0C" w:rsidRPr="00FE0E6B" w:rsidRDefault="00E740E4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>9</w:t>
      </w:r>
      <w:r w:rsidR="00F52C0C" w:rsidRPr="00FE0E6B">
        <w:rPr>
          <w:rFonts w:ascii="Times New Roman" w:hAnsi="Times New Roman" w:cs="Times New Roman"/>
          <w:kern w:val="0"/>
          <w:lang w:bidi="ar-SA"/>
        </w:rPr>
        <w:t xml:space="preserve">. Wykonawca odpowiada wobec Zamawiającego za wszelkie szkody wynikające ze wskazania jako właściwego do dokonania zapłaty rachunku bankowego, który nie widnieje w wykazie podatników VAT, o którym mowa w ust. 9. </w:t>
      </w:r>
    </w:p>
    <w:p w14:paraId="01161DFD" w14:textId="77CE7A4A" w:rsidR="00F52C0C" w:rsidRPr="00FE0E6B" w:rsidRDefault="00F52C0C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>1</w:t>
      </w:r>
      <w:r w:rsidR="00E740E4" w:rsidRPr="00FE0E6B">
        <w:rPr>
          <w:rFonts w:ascii="Times New Roman" w:hAnsi="Times New Roman" w:cs="Times New Roman"/>
          <w:kern w:val="0"/>
          <w:lang w:bidi="ar-SA"/>
        </w:rPr>
        <w:t>0</w:t>
      </w:r>
      <w:r w:rsidRPr="00FE0E6B">
        <w:rPr>
          <w:rFonts w:ascii="Times New Roman" w:hAnsi="Times New Roman" w:cs="Times New Roman"/>
          <w:kern w:val="0"/>
          <w:lang w:bidi="ar-SA"/>
        </w:rPr>
        <w:t xml:space="preserve">. Zamawiający zastrzega sobie prawo zakwestionowania dowolnej części zafakturowanej kwoty w przypadku stwierdzenia, że jest ona niewłaściwa lub wymaga dodatkowego sprawdzenia. </w:t>
      </w:r>
    </w:p>
    <w:p w14:paraId="48892137" w14:textId="0D14069F" w:rsidR="00F52C0C" w:rsidRPr="00FE0E6B" w:rsidRDefault="00F52C0C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>1</w:t>
      </w:r>
      <w:r w:rsidR="00E740E4" w:rsidRPr="00FE0E6B">
        <w:rPr>
          <w:rFonts w:ascii="Times New Roman" w:hAnsi="Times New Roman" w:cs="Times New Roman"/>
          <w:kern w:val="0"/>
          <w:lang w:bidi="ar-SA"/>
        </w:rPr>
        <w:t>1</w:t>
      </w:r>
      <w:r w:rsidRPr="00FE0E6B">
        <w:rPr>
          <w:rFonts w:ascii="Times New Roman" w:hAnsi="Times New Roman" w:cs="Times New Roman"/>
          <w:kern w:val="0"/>
          <w:lang w:bidi="ar-SA"/>
        </w:rPr>
        <w:t xml:space="preserve">. Wierzytelności wynikające z niniejszej umowy nie mogą być przenoszone na osoby trzecie bez zgody Zamawiającego, wyrażonej na piśmie pod rygorem nieważności. </w:t>
      </w:r>
    </w:p>
    <w:p w14:paraId="0276674B" w14:textId="77777777" w:rsidR="003B641C" w:rsidRPr="00FE0E6B" w:rsidRDefault="003B641C" w:rsidP="00FE0E6B">
      <w:pPr>
        <w:widowControl/>
        <w:suppressAutoHyphens w:val="0"/>
        <w:autoSpaceDE w:val="0"/>
        <w:autoSpaceDN w:val="0"/>
        <w:adjustRightInd w:val="0"/>
        <w:ind w:left="360"/>
        <w:jc w:val="center"/>
        <w:textAlignment w:val="auto"/>
        <w:rPr>
          <w:rFonts w:cs="Times New Roman"/>
        </w:rPr>
      </w:pPr>
    </w:p>
    <w:p w14:paraId="6B6D5370" w14:textId="3A21A7FE" w:rsidR="00A840E6" w:rsidRPr="00FE0E6B" w:rsidRDefault="00A840E6" w:rsidP="00FE0E6B">
      <w:pPr>
        <w:widowControl/>
        <w:suppressAutoHyphens w:val="0"/>
        <w:spacing w:before="100" w:beforeAutospacing="1"/>
        <w:jc w:val="center"/>
        <w:textAlignment w:val="auto"/>
        <w:rPr>
          <w:rFonts w:eastAsia="Times New Roman" w:cs="Times New Roman"/>
          <w:bCs/>
          <w:kern w:val="0"/>
          <w:lang w:eastAsia="pl-PL" w:bidi="ar-SA"/>
        </w:rPr>
      </w:pPr>
      <w:r w:rsidRPr="00FE0E6B">
        <w:rPr>
          <w:rFonts w:eastAsia="Calibri" w:cs="Times New Roman"/>
          <w:bCs/>
          <w:kern w:val="0"/>
          <w:lang w:eastAsia="pl-PL" w:bidi="ar-SA"/>
        </w:rPr>
        <w:t xml:space="preserve">§ </w:t>
      </w:r>
      <w:r w:rsidR="009F5FF4" w:rsidRPr="00FE0E6B">
        <w:rPr>
          <w:rFonts w:eastAsia="Calibri" w:cs="Times New Roman"/>
          <w:bCs/>
          <w:kern w:val="0"/>
          <w:lang w:eastAsia="pl-PL" w:bidi="ar-SA"/>
        </w:rPr>
        <w:t>5</w:t>
      </w:r>
    </w:p>
    <w:p w14:paraId="500C80CB" w14:textId="77777777" w:rsidR="00C732A6" w:rsidRPr="00FE0E6B" w:rsidRDefault="00A840E6" w:rsidP="00FE0E6B">
      <w:pPr>
        <w:widowControl/>
        <w:suppressAutoHyphens w:val="0"/>
        <w:spacing w:before="100" w:beforeAutospacing="1" w:after="100" w:afterAutospacing="1"/>
        <w:textAlignment w:val="auto"/>
        <w:rPr>
          <w:rFonts w:eastAsia="Times New Roman" w:cs="Times New Roman"/>
          <w:bCs/>
          <w:kern w:val="0"/>
          <w:lang w:eastAsia="pl-PL" w:bidi="ar-SA"/>
        </w:rPr>
      </w:pPr>
      <w:r w:rsidRPr="00FE0E6B">
        <w:rPr>
          <w:rFonts w:eastAsia="Times New Roman" w:cs="Times New Roman"/>
          <w:bCs/>
          <w:kern w:val="0"/>
          <w:lang w:eastAsia="pl-PL" w:bidi="ar-SA"/>
        </w:rPr>
        <w:t>WYMAGANIA DOTYCZĄCE ZATRUDNIENIA</w:t>
      </w:r>
    </w:p>
    <w:p w14:paraId="3574B240" w14:textId="1D55DC49" w:rsidR="00C732A6" w:rsidRPr="00FE0E6B" w:rsidRDefault="00C732A6" w:rsidP="00FE0E6B">
      <w:pPr>
        <w:pStyle w:val="Akapitzlist"/>
        <w:widowControl/>
        <w:numPr>
          <w:ilvl w:val="1"/>
          <w:numId w:val="2"/>
        </w:numPr>
        <w:suppressAutoHyphens w:val="0"/>
        <w:spacing w:before="100" w:beforeAutospacing="1" w:after="100" w:afterAutospacing="1"/>
        <w:jc w:val="both"/>
        <w:rPr>
          <w:rFonts w:eastAsia="Times New Roman" w:cs="Times New Roman"/>
          <w:bCs/>
          <w:kern w:val="0"/>
          <w:szCs w:val="24"/>
          <w:lang w:eastAsia="pl-PL" w:bidi="ar-SA"/>
        </w:rPr>
      </w:pPr>
      <w:r w:rsidRPr="00FE0E6B">
        <w:rPr>
          <w:rFonts w:eastAsia="Times New Roman" w:cs="Times New Roman"/>
          <w:bCs/>
          <w:kern w:val="0"/>
          <w:szCs w:val="24"/>
          <w:lang w:eastAsia="pl-PL" w:bidi="ar-SA"/>
        </w:rPr>
        <w:t xml:space="preserve">Wykonawca zobowiązany jest do zatrudnienia </w:t>
      </w:r>
      <w:r w:rsidR="005F5D9A" w:rsidRPr="00FE0E6B">
        <w:rPr>
          <w:rFonts w:eastAsia="Times New Roman" w:cs="Times New Roman"/>
          <w:bCs/>
          <w:kern w:val="0"/>
          <w:szCs w:val="24"/>
          <w:lang w:eastAsia="pl-PL" w:bidi="ar-SA"/>
        </w:rPr>
        <w:t xml:space="preserve">na podstawie umowy o pracę, umowy zlecenie lub umowy o dzieło, we własnym przedsiębiorstwie, </w:t>
      </w:r>
      <w:r w:rsidRPr="00FE0E6B">
        <w:rPr>
          <w:rFonts w:eastAsia="Times New Roman" w:cs="Times New Roman"/>
          <w:bCs/>
          <w:kern w:val="0"/>
          <w:szCs w:val="24"/>
          <w:lang w:eastAsia="pl-PL" w:bidi="ar-SA"/>
        </w:rPr>
        <w:t>osób, które będą realizowały usługę w ramach niniejszej umowy, zgodnie z obowiązującymi przepisami prawa pracy. Zatrudnienie powinno nastąpić na podstawie umowy o pracę, umowy zlecenie lub umowy dzieło w zakresie niezbędnym do należytej realizacji usługi.</w:t>
      </w:r>
    </w:p>
    <w:p w14:paraId="58E70549" w14:textId="7939DB11" w:rsidR="00C732A6" w:rsidRPr="00FE0E6B" w:rsidRDefault="00C732A6" w:rsidP="00FE0E6B">
      <w:pPr>
        <w:pStyle w:val="Akapitzlist"/>
        <w:widowControl/>
        <w:numPr>
          <w:ilvl w:val="1"/>
          <w:numId w:val="2"/>
        </w:numPr>
        <w:suppressAutoHyphens w:val="0"/>
        <w:spacing w:before="100" w:beforeAutospacing="1" w:after="100" w:afterAutospacing="1"/>
        <w:jc w:val="both"/>
        <w:rPr>
          <w:rFonts w:eastAsia="Times New Roman" w:cs="Times New Roman"/>
          <w:bCs/>
          <w:color w:val="EE0000"/>
          <w:kern w:val="0"/>
          <w:szCs w:val="24"/>
          <w:lang w:eastAsia="pl-PL" w:bidi="ar-SA"/>
        </w:rPr>
      </w:pPr>
      <w:r w:rsidRPr="00177523">
        <w:rPr>
          <w:rFonts w:eastAsia="Times New Roman" w:cs="Times New Roman"/>
          <w:b/>
          <w:color w:val="000000" w:themeColor="text1"/>
          <w:kern w:val="0"/>
          <w:szCs w:val="24"/>
          <w:lang w:eastAsia="pl-PL" w:bidi="ar-SA"/>
        </w:rPr>
        <w:t>Wykonawca przedstawi Zamawiającemu w terminie 7 dni od podpisania umowy, nie później jednak niż przed rozpoczęciem świadczenia usług, oświadczenie o zatrudnieniu pracowników na podstawie umowy o pracę, umowy zlecenie lub umowy o dzieło. Oświadczenie powinno zawierać</w:t>
      </w:r>
      <w:r w:rsidRPr="00FE0E6B">
        <w:rPr>
          <w:rFonts w:eastAsia="Times New Roman" w:cs="Times New Roman"/>
          <w:bCs/>
          <w:color w:val="EE0000"/>
          <w:kern w:val="0"/>
          <w:szCs w:val="24"/>
          <w:lang w:eastAsia="pl-PL" w:bidi="ar-SA"/>
        </w:rPr>
        <w:t>:</w:t>
      </w:r>
    </w:p>
    <w:p w14:paraId="31C298AA" w14:textId="77777777" w:rsidR="00C732A6" w:rsidRPr="00FE0E6B" w:rsidRDefault="00C732A6" w:rsidP="00FE0E6B">
      <w:pPr>
        <w:widowControl/>
        <w:numPr>
          <w:ilvl w:val="0"/>
          <w:numId w:val="25"/>
        </w:numPr>
        <w:suppressAutoHyphens w:val="0"/>
        <w:spacing w:before="100" w:beforeAutospacing="1" w:after="100" w:afterAutospacing="1"/>
        <w:jc w:val="both"/>
        <w:textAlignment w:val="auto"/>
        <w:rPr>
          <w:rFonts w:eastAsia="Times New Roman" w:cs="Times New Roman"/>
          <w:bCs/>
          <w:kern w:val="0"/>
          <w:lang w:eastAsia="pl-PL" w:bidi="ar-SA"/>
        </w:rPr>
      </w:pPr>
      <w:r w:rsidRPr="00FE0E6B">
        <w:rPr>
          <w:rFonts w:eastAsia="Times New Roman" w:cs="Times New Roman"/>
          <w:bCs/>
          <w:kern w:val="0"/>
          <w:lang w:eastAsia="pl-PL" w:bidi="ar-SA"/>
        </w:rPr>
        <w:t>datę złożenia oświadczenia,</w:t>
      </w:r>
    </w:p>
    <w:p w14:paraId="11676EC1" w14:textId="77777777" w:rsidR="00C732A6" w:rsidRPr="00FE0E6B" w:rsidRDefault="00C732A6" w:rsidP="00FE0E6B">
      <w:pPr>
        <w:widowControl/>
        <w:numPr>
          <w:ilvl w:val="0"/>
          <w:numId w:val="25"/>
        </w:numPr>
        <w:suppressAutoHyphens w:val="0"/>
        <w:spacing w:before="100" w:beforeAutospacing="1" w:after="100" w:afterAutospacing="1"/>
        <w:jc w:val="both"/>
        <w:textAlignment w:val="auto"/>
        <w:rPr>
          <w:rFonts w:eastAsia="Times New Roman" w:cs="Times New Roman"/>
          <w:bCs/>
          <w:kern w:val="0"/>
          <w:lang w:eastAsia="pl-PL" w:bidi="ar-SA"/>
        </w:rPr>
      </w:pPr>
      <w:r w:rsidRPr="00FE0E6B">
        <w:rPr>
          <w:rFonts w:eastAsia="Times New Roman" w:cs="Times New Roman"/>
          <w:bCs/>
          <w:kern w:val="0"/>
          <w:lang w:eastAsia="pl-PL" w:bidi="ar-SA"/>
        </w:rPr>
        <w:t>liczbę osób wykonujących usługi w ramach zamówienia,</w:t>
      </w:r>
    </w:p>
    <w:p w14:paraId="4810900B" w14:textId="77777777" w:rsidR="00C732A6" w:rsidRPr="00FE0E6B" w:rsidRDefault="00C732A6" w:rsidP="00FE0E6B">
      <w:pPr>
        <w:widowControl/>
        <w:numPr>
          <w:ilvl w:val="0"/>
          <w:numId w:val="25"/>
        </w:numPr>
        <w:suppressAutoHyphens w:val="0"/>
        <w:spacing w:before="100" w:beforeAutospacing="1" w:after="100" w:afterAutospacing="1"/>
        <w:jc w:val="both"/>
        <w:textAlignment w:val="auto"/>
        <w:rPr>
          <w:rFonts w:eastAsia="Times New Roman" w:cs="Times New Roman"/>
          <w:bCs/>
          <w:kern w:val="0"/>
          <w:lang w:eastAsia="pl-PL" w:bidi="ar-SA"/>
        </w:rPr>
      </w:pPr>
      <w:r w:rsidRPr="00FE0E6B">
        <w:rPr>
          <w:rFonts w:eastAsia="Times New Roman" w:cs="Times New Roman"/>
          <w:bCs/>
          <w:kern w:val="0"/>
          <w:lang w:eastAsia="pl-PL" w:bidi="ar-SA"/>
        </w:rPr>
        <w:t>rodzaj umowy o pracę oraz wymiar etatu,</w:t>
      </w:r>
    </w:p>
    <w:p w14:paraId="3E72DD19" w14:textId="4D8E6CD4" w:rsidR="00C732A6" w:rsidRPr="00FE0E6B" w:rsidRDefault="00C732A6" w:rsidP="00FE0E6B">
      <w:pPr>
        <w:widowControl/>
        <w:numPr>
          <w:ilvl w:val="0"/>
          <w:numId w:val="25"/>
        </w:numPr>
        <w:suppressAutoHyphens w:val="0"/>
        <w:spacing w:before="100" w:beforeAutospacing="1" w:after="100" w:afterAutospacing="1"/>
        <w:jc w:val="both"/>
        <w:textAlignment w:val="auto"/>
        <w:rPr>
          <w:rFonts w:eastAsia="Times New Roman" w:cs="Times New Roman"/>
          <w:bCs/>
          <w:kern w:val="0"/>
          <w:lang w:eastAsia="pl-PL" w:bidi="ar-SA"/>
        </w:rPr>
      </w:pPr>
      <w:r w:rsidRPr="00FE0E6B">
        <w:rPr>
          <w:rFonts w:eastAsia="Times New Roman" w:cs="Times New Roman"/>
          <w:bCs/>
          <w:kern w:val="0"/>
          <w:lang w:eastAsia="pl-PL" w:bidi="ar-SA"/>
        </w:rPr>
        <w:t>stanowiska pełnione przez pracowników</w:t>
      </w:r>
    </w:p>
    <w:p w14:paraId="5798DF86" w14:textId="3F18F693" w:rsidR="00C732A6" w:rsidRPr="00FE0E6B" w:rsidRDefault="00C732A6" w:rsidP="00FE0E6B">
      <w:pPr>
        <w:widowControl/>
        <w:suppressAutoHyphens w:val="0"/>
        <w:spacing w:before="100" w:beforeAutospacing="1" w:after="100" w:afterAutospacing="1"/>
        <w:ind w:left="720"/>
        <w:jc w:val="both"/>
        <w:textAlignment w:val="auto"/>
        <w:rPr>
          <w:rFonts w:eastAsia="Times New Roman" w:cs="Times New Roman"/>
          <w:bCs/>
          <w:kern w:val="0"/>
          <w:lang w:eastAsia="pl-PL" w:bidi="ar-SA"/>
        </w:rPr>
      </w:pPr>
      <w:r w:rsidRPr="00FE0E6B">
        <w:rPr>
          <w:rFonts w:eastAsia="Times New Roman" w:cs="Times New Roman"/>
          <w:bCs/>
          <w:kern w:val="0"/>
          <w:lang w:eastAsia="pl-PL" w:bidi="ar-SA"/>
        </w:rPr>
        <w:t>3. W przypadku zmiany składu personelu realizującego usługi, Wykonawca powiadomi o tym Zamawiającego w terminie 7 dni od zaistnienia zmiany.</w:t>
      </w:r>
    </w:p>
    <w:p w14:paraId="1EC3F08C" w14:textId="38EA5863" w:rsidR="00C732A6" w:rsidRPr="00FE0E6B" w:rsidRDefault="00C732A6" w:rsidP="00FE0E6B">
      <w:pPr>
        <w:widowControl/>
        <w:suppressAutoHyphens w:val="0"/>
        <w:spacing w:before="100" w:beforeAutospacing="1" w:after="100" w:afterAutospacing="1"/>
        <w:ind w:left="720"/>
        <w:jc w:val="both"/>
        <w:textAlignment w:val="auto"/>
        <w:rPr>
          <w:rFonts w:eastAsia="Times New Roman" w:cs="Times New Roman"/>
          <w:bCs/>
          <w:kern w:val="0"/>
          <w:lang w:eastAsia="pl-PL" w:bidi="ar-SA"/>
        </w:rPr>
      </w:pPr>
      <w:r w:rsidRPr="00FE0E6B">
        <w:rPr>
          <w:rFonts w:eastAsia="Times New Roman" w:cs="Times New Roman"/>
          <w:bCs/>
          <w:kern w:val="0"/>
          <w:lang w:eastAsia="pl-PL" w:bidi="ar-SA"/>
        </w:rPr>
        <w:t>4. Zamawiający może żądać od pracownika przedstawienia oświadczenia potwierdzającego zatrudnienie na podstawie umowy o pracę, celem weryfikacji realizacji obowiązku zatrudnienia. Oświadczenie powinno zawierać dane niezbędne do weryfikacji, przy jednoczesnym zachowaniu ochrony danych osobowych.</w:t>
      </w:r>
    </w:p>
    <w:p w14:paraId="5DEFEEAB" w14:textId="3AE75D07" w:rsidR="00C732A6" w:rsidRPr="00FE0E6B" w:rsidRDefault="00C732A6" w:rsidP="00FE0E6B">
      <w:pPr>
        <w:widowControl/>
        <w:suppressAutoHyphens w:val="0"/>
        <w:spacing w:before="100" w:beforeAutospacing="1" w:after="100" w:afterAutospacing="1"/>
        <w:ind w:left="720"/>
        <w:jc w:val="both"/>
        <w:textAlignment w:val="auto"/>
        <w:rPr>
          <w:rFonts w:eastAsia="Times New Roman" w:cs="Times New Roman"/>
          <w:bCs/>
          <w:kern w:val="0"/>
          <w:lang w:eastAsia="pl-PL" w:bidi="ar-SA"/>
        </w:rPr>
      </w:pPr>
      <w:r w:rsidRPr="00FE0E6B">
        <w:rPr>
          <w:rFonts w:eastAsia="Times New Roman" w:cs="Times New Roman"/>
          <w:bCs/>
          <w:kern w:val="0"/>
          <w:lang w:eastAsia="pl-PL" w:bidi="ar-SA"/>
        </w:rPr>
        <w:t xml:space="preserve">5. Na żądanie Zamawiającego, w terminie nie krótszym niż 5 dni roboczych, Wykonawca przedłoży zanonimizowane kopie umów o pracę zawartych z personelem realizującym świadczenia, poświadczone za zgodność z oryginałem. Kopie powinny być zanonimizowane w sposób zapewniający ochronę danych osobowych (bez imion, nazwisk, adresów, nr PESEL). </w:t>
      </w:r>
      <w:r w:rsidRPr="00FE0E6B">
        <w:rPr>
          <w:rFonts w:eastAsia="Times New Roman" w:cs="Times New Roman"/>
          <w:bCs/>
          <w:kern w:val="0"/>
          <w:lang w:eastAsia="pl-PL" w:bidi="ar-SA"/>
        </w:rPr>
        <w:lastRenderedPageBreak/>
        <w:t>Informacje takie jak data zawarcia umowy, rodzaj umowy i wymiar etatu powinny być możliwe do zidentyfikowania.</w:t>
      </w:r>
    </w:p>
    <w:p w14:paraId="190E4606" w14:textId="20E96C60" w:rsidR="009F5FF4" w:rsidRPr="00FE0E6B" w:rsidRDefault="009F5FF4" w:rsidP="00FE0E6B">
      <w:pPr>
        <w:widowControl/>
        <w:suppressAutoHyphens w:val="0"/>
        <w:autoSpaceDE w:val="0"/>
        <w:autoSpaceDN w:val="0"/>
        <w:adjustRightInd w:val="0"/>
        <w:ind w:left="360"/>
        <w:jc w:val="center"/>
        <w:textAlignment w:val="auto"/>
        <w:rPr>
          <w:rFonts w:cs="Times New Roman"/>
        </w:rPr>
      </w:pPr>
      <w:r w:rsidRPr="00FE0E6B">
        <w:rPr>
          <w:rFonts w:cs="Times New Roman"/>
        </w:rPr>
        <w:t>§ 6</w:t>
      </w:r>
    </w:p>
    <w:p w14:paraId="53A11D3C" w14:textId="77777777" w:rsidR="009F5FF4" w:rsidRPr="00FE0E6B" w:rsidRDefault="009F5FF4" w:rsidP="00FE0E6B">
      <w:pPr>
        <w:widowControl/>
        <w:suppressAutoHyphens w:val="0"/>
        <w:autoSpaceDE w:val="0"/>
        <w:autoSpaceDN w:val="0"/>
        <w:adjustRightInd w:val="0"/>
        <w:ind w:left="360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</w:rPr>
        <w:t>KARY UMOWNE</w:t>
      </w:r>
    </w:p>
    <w:p w14:paraId="66EB6475" w14:textId="77777777" w:rsidR="009F5FF4" w:rsidRPr="00FE0E6B" w:rsidRDefault="009F5FF4" w:rsidP="00FE0E6B">
      <w:pPr>
        <w:numPr>
          <w:ilvl w:val="0"/>
          <w:numId w:val="24"/>
        </w:numPr>
        <w:rPr>
          <w:rFonts w:cs="Times New Roman"/>
        </w:rPr>
      </w:pPr>
      <w:bookmarkStart w:id="12" w:name="page27R_mcid19"/>
      <w:bookmarkEnd w:id="12"/>
      <w:r w:rsidRPr="00FE0E6B">
        <w:rPr>
          <w:rFonts w:cs="Times New Roman"/>
        </w:rPr>
        <w:t>Strony postanawiają, że obowiązującą je formą odszkodowania stanowią kary umowne.</w:t>
      </w:r>
    </w:p>
    <w:p w14:paraId="6F79B84A" w14:textId="77777777" w:rsidR="009F5FF4" w:rsidRPr="00FE0E6B" w:rsidRDefault="009F5FF4" w:rsidP="00FE0E6B">
      <w:pPr>
        <w:numPr>
          <w:ilvl w:val="0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>Wykonawca płaci Zamawiającemu kary umowne:</w:t>
      </w:r>
    </w:p>
    <w:p w14:paraId="2B9FDC48" w14:textId="77777777" w:rsidR="009F5FF4" w:rsidRPr="00FE0E6B" w:rsidRDefault="009F5FF4" w:rsidP="00FE0E6B">
      <w:pPr>
        <w:pStyle w:val="Akapitzlist"/>
        <w:numPr>
          <w:ilvl w:val="1"/>
          <w:numId w:val="24"/>
        </w:numPr>
        <w:jc w:val="both"/>
        <w:rPr>
          <w:rFonts w:cs="Times New Roman"/>
          <w:szCs w:val="24"/>
        </w:rPr>
      </w:pPr>
      <w:r w:rsidRPr="00FE0E6B">
        <w:rPr>
          <w:rFonts w:cs="Times New Roman"/>
          <w:szCs w:val="24"/>
        </w:rPr>
        <w:t>za odstąpienie od umowy z winy Wykonawcy w wysokości 20% wynagrodzenia umownego, o którym mowa w § 4 ust. 2 pkt. 3) umowy,</w:t>
      </w:r>
    </w:p>
    <w:p w14:paraId="2ED27120" w14:textId="77777777" w:rsidR="009F5FF4" w:rsidRPr="00FE0E6B" w:rsidRDefault="009F5FF4" w:rsidP="00FE0E6B">
      <w:pPr>
        <w:numPr>
          <w:ilvl w:val="1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>za każdy dzień potwierdzonego nienależytego wykonania lub niewykonania umowy Wykonawca nie otrzyma wynagrodzenia, a ponadto zapłaci Zamawiającemu karę umowną w wysokości 50% przewidzianego za 1 dzień wynagrodzenia,</w:t>
      </w:r>
    </w:p>
    <w:p w14:paraId="5A4AB097" w14:textId="22998EAF" w:rsidR="009F5FF4" w:rsidRPr="00FE0E6B" w:rsidRDefault="009F5FF4" w:rsidP="00FE0E6B">
      <w:pPr>
        <w:numPr>
          <w:ilvl w:val="1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 xml:space="preserve">za każdy udokumentowany brak reakcji uzasadniający konieczność podjęcia decyzji w sprawie związanej z wykonywaniem usługi Wykonawca zapłaci karę umowną w wysokości </w:t>
      </w:r>
      <w:r w:rsidR="00770532">
        <w:rPr>
          <w:rFonts w:cs="Times New Roman"/>
        </w:rPr>
        <w:t>3</w:t>
      </w:r>
      <w:r w:rsidRPr="00FE0E6B">
        <w:rPr>
          <w:rFonts w:cs="Times New Roman"/>
        </w:rPr>
        <w:t>00 zł,</w:t>
      </w:r>
    </w:p>
    <w:p w14:paraId="34D0CF98" w14:textId="1339EACF" w:rsidR="005F5D9A" w:rsidRPr="00FE0E6B" w:rsidRDefault="005F5D9A" w:rsidP="00FE0E6B">
      <w:pPr>
        <w:numPr>
          <w:ilvl w:val="1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 xml:space="preserve">Za </w:t>
      </w:r>
      <w:r w:rsidRPr="00FE0E6B">
        <w:rPr>
          <w:rFonts w:eastAsia="Times New Roman" w:cs="Times New Roman"/>
          <w:kern w:val="0"/>
          <w:lang w:eastAsia="pl-PL" w:bidi="ar-SA"/>
        </w:rPr>
        <w:t xml:space="preserve">niewywiązanie się z obowiązków określonych w § 5 ust. 2, 3 i 4 niniejszej umowy, Wykonawca zapłaci Zamawiającemu karę umowną w wysokości </w:t>
      </w:r>
      <w:r w:rsidR="00E740E4" w:rsidRPr="00FE0E6B">
        <w:rPr>
          <w:rFonts w:eastAsia="Times New Roman" w:cs="Times New Roman"/>
          <w:kern w:val="0"/>
          <w:lang w:eastAsia="pl-PL" w:bidi="ar-SA"/>
        </w:rPr>
        <w:t>2</w:t>
      </w:r>
      <w:r w:rsidRPr="00FE0E6B">
        <w:rPr>
          <w:rFonts w:eastAsia="Times New Roman" w:cs="Times New Roman"/>
          <w:kern w:val="0"/>
          <w:lang w:eastAsia="pl-PL" w:bidi="ar-SA"/>
        </w:rPr>
        <w:t>00 zł za każdy dzień zwłoki.</w:t>
      </w:r>
    </w:p>
    <w:p w14:paraId="18B5DA0E" w14:textId="67D84D6A" w:rsidR="009F5FF4" w:rsidRPr="00FE0E6B" w:rsidRDefault="005F5D9A" w:rsidP="00FE0E6B">
      <w:pPr>
        <w:numPr>
          <w:ilvl w:val="1"/>
          <w:numId w:val="24"/>
        </w:numPr>
        <w:jc w:val="both"/>
        <w:rPr>
          <w:rFonts w:cs="Times New Roman"/>
        </w:rPr>
      </w:pPr>
      <w:r w:rsidRPr="00FE0E6B">
        <w:rPr>
          <w:rFonts w:eastAsia="Times New Roman" w:cs="Times New Roman"/>
          <w:kern w:val="0"/>
          <w:lang w:eastAsia="pl-PL" w:bidi="ar-SA"/>
        </w:rPr>
        <w:t xml:space="preserve">Za niewywiązanie się z obowiązku określonego w § 5 ust. 5 niniejszej umowy, Wykonawca zapłaci Zamawiającemu karę umowną w wysokości </w:t>
      </w:r>
      <w:r w:rsidR="00E740E4" w:rsidRPr="00FE0E6B">
        <w:rPr>
          <w:rFonts w:eastAsia="Times New Roman" w:cs="Times New Roman"/>
          <w:kern w:val="0"/>
          <w:lang w:eastAsia="pl-PL" w:bidi="ar-SA"/>
        </w:rPr>
        <w:t>2</w:t>
      </w:r>
      <w:r w:rsidRPr="00FE0E6B">
        <w:rPr>
          <w:rFonts w:eastAsia="Times New Roman" w:cs="Times New Roman"/>
          <w:kern w:val="0"/>
          <w:lang w:eastAsia="pl-PL" w:bidi="ar-SA"/>
        </w:rPr>
        <w:t>00 zł za każdy dzień zwłoki.</w:t>
      </w:r>
    </w:p>
    <w:p w14:paraId="48698721" w14:textId="0A817DEF" w:rsidR="005F5D9A" w:rsidRPr="00FE0E6B" w:rsidRDefault="005F5D9A" w:rsidP="00FE0E6B">
      <w:pPr>
        <w:numPr>
          <w:ilvl w:val="1"/>
          <w:numId w:val="24"/>
        </w:numPr>
        <w:jc w:val="both"/>
        <w:rPr>
          <w:rFonts w:cs="Times New Roman"/>
        </w:rPr>
      </w:pPr>
      <w:r w:rsidRPr="00FE0E6B">
        <w:rPr>
          <w:rFonts w:eastAsia="Times New Roman" w:cs="Times New Roman"/>
          <w:kern w:val="0"/>
          <w:lang w:eastAsia="pl-PL" w:bidi="ar-SA"/>
        </w:rPr>
        <w:t>Łączna wysokość kar umownych nie może przekroczyć 20% wynagrodzenia netto Wykonawcy wynikającego z umowy.</w:t>
      </w:r>
    </w:p>
    <w:p w14:paraId="4EB0DADB" w14:textId="77777777" w:rsidR="009F5FF4" w:rsidRPr="00FE0E6B" w:rsidRDefault="009F5FF4" w:rsidP="00FE0E6B">
      <w:pPr>
        <w:numPr>
          <w:ilvl w:val="0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>Zamawiający zastrzega sobie prawo do odszkodowania uzupełniającego, przenoszącego wysokość kar umownych do wysokości rzeczywiście poniesionej szkody.</w:t>
      </w:r>
    </w:p>
    <w:p w14:paraId="71C8DA9F" w14:textId="77777777" w:rsidR="009F5FF4" w:rsidRPr="00FE0E6B" w:rsidRDefault="009F5FF4" w:rsidP="00FE0E6B">
      <w:pPr>
        <w:numPr>
          <w:ilvl w:val="0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>Zamawiający ma prawo do potrącenia kar umownych lub innych zobowiązań finansowych Wykonawcy wobec Zamawiającego z faktury przedłożonej do zapłaty przez Wykonawcę, po uprzednim powiadomieniu Wykonawcy o podstawie i wysokości naliczonej kary umownej i wyznaczeniu mu 5-dniowego terminu zapłaty tej kary. Jeśli kwota uzyskana z faktury przedłożonej do zapłaty przez Wykonawcę nie zabezpieczy roszczeń Zamawiającego w całości, Zamawiający będzie uprawniony do dochodzenia pozostałej części od Wykonawcy.</w:t>
      </w:r>
    </w:p>
    <w:p w14:paraId="41780883" w14:textId="77777777" w:rsidR="009F5FF4" w:rsidRPr="00FE0E6B" w:rsidRDefault="009F5FF4" w:rsidP="00FE0E6B">
      <w:pPr>
        <w:numPr>
          <w:ilvl w:val="0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>Zapłata kary umownej przez Wykonawcę lub potrącenie przez Zamawiającego kwoty kary z płatności należnej Wykonawcy, nie zwalnia Wykonawcy z obowiązku należytego ukończenia usługi lub jakichkolwiek innych zobowiązań wynikających z umowy.</w:t>
      </w:r>
    </w:p>
    <w:p w14:paraId="34EB6215" w14:textId="63D1DDC7" w:rsidR="009F5FF4" w:rsidRPr="00FE0E6B" w:rsidRDefault="009F5FF4" w:rsidP="00FE0E6B">
      <w:pPr>
        <w:numPr>
          <w:ilvl w:val="0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 xml:space="preserve">Powiadomienie, o którym mowa w ust. </w:t>
      </w:r>
      <w:r w:rsidR="000A351F">
        <w:rPr>
          <w:rFonts w:cs="Times New Roman"/>
        </w:rPr>
        <w:t>4</w:t>
      </w:r>
      <w:r w:rsidRPr="00FE0E6B">
        <w:rPr>
          <w:rFonts w:cs="Times New Roman"/>
        </w:rPr>
        <w:t xml:space="preserve"> Zamawiający może przekazać wedle własnego uznania:</w:t>
      </w:r>
    </w:p>
    <w:p w14:paraId="451E86F6" w14:textId="77777777" w:rsidR="009F5FF4" w:rsidRPr="00FE0E6B" w:rsidRDefault="009F5FF4" w:rsidP="00FE0E6B">
      <w:pPr>
        <w:numPr>
          <w:ilvl w:val="1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>w formie pisemnej listem poleconym za potwierdzeniem odbioru na adres ……………………….,</w:t>
      </w:r>
    </w:p>
    <w:p w14:paraId="3F2C6236" w14:textId="77777777" w:rsidR="009F5FF4" w:rsidRPr="00FE0E6B" w:rsidRDefault="009F5FF4" w:rsidP="00FE0E6B">
      <w:pPr>
        <w:numPr>
          <w:ilvl w:val="1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>w formie elektronicznej, o której mowa w art. 781 § 1 Kodeksu cywilnego na adres poczty elektronicznej: ……………………………….</w:t>
      </w:r>
    </w:p>
    <w:p w14:paraId="24C0791A" w14:textId="026E8680" w:rsidR="009F5FF4" w:rsidRPr="00FE0E6B" w:rsidRDefault="009F5FF4" w:rsidP="00FE0E6B">
      <w:pPr>
        <w:numPr>
          <w:ilvl w:val="0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 xml:space="preserve">Terminem otrzymania powiadomienia, o którym mowa w ust. </w:t>
      </w:r>
      <w:r w:rsidR="000A351F">
        <w:rPr>
          <w:rFonts w:cs="Times New Roman"/>
        </w:rPr>
        <w:t>6</w:t>
      </w:r>
      <w:r w:rsidRPr="00FE0E6B">
        <w:rPr>
          <w:rFonts w:cs="Times New Roman"/>
        </w:rPr>
        <w:t xml:space="preserve"> jest:</w:t>
      </w:r>
    </w:p>
    <w:p w14:paraId="06F298DD" w14:textId="77777777" w:rsidR="009F5FF4" w:rsidRPr="00FE0E6B" w:rsidRDefault="009F5FF4" w:rsidP="00FE0E6B">
      <w:pPr>
        <w:numPr>
          <w:ilvl w:val="1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>w przypadku powiadomienia złożonego w formie pisemnej – dzień jego odbioru wskazany na potwierdzeniu odbioru,</w:t>
      </w:r>
    </w:p>
    <w:p w14:paraId="23DF1587" w14:textId="2E328C5D" w:rsidR="009F5FF4" w:rsidRPr="00FE0E6B" w:rsidRDefault="009F5FF4" w:rsidP="00FE0E6B">
      <w:pPr>
        <w:numPr>
          <w:ilvl w:val="1"/>
          <w:numId w:val="24"/>
        </w:numPr>
        <w:jc w:val="both"/>
        <w:rPr>
          <w:rFonts w:cs="Times New Roman"/>
        </w:rPr>
      </w:pPr>
      <w:r w:rsidRPr="00FE0E6B">
        <w:rPr>
          <w:rFonts w:cs="Times New Roman"/>
        </w:rPr>
        <w:t xml:space="preserve">w przypadku powiadomienia złożonego w formie elektronicznej – dzień wysłania wiadomości zawierającej powiadomienie na adres wskazany w ust. </w:t>
      </w:r>
      <w:r w:rsidR="000A351F">
        <w:rPr>
          <w:rFonts w:cs="Times New Roman"/>
        </w:rPr>
        <w:t>6</w:t>
      </w:r>
      <w:r w:rsidRPr="00FE0E6B">
        <w:rPr>
          <w:rFonts w:cs="Times New Roman"/>
        </w:rPr>
        <w:t xml:space="preserve"> pkt 2).</w:t>
      </w:r>
    </w:p>
    <w:p w14:paraId="12B3156B" w14:textId="77777777" w:rsidR="009F5FF4" w:rsidRPr="00FE0E6B" w:rsidRDefault="009F5FF4" w:rsidP="00FE0E6B">
      <w:pPr>
        <w:widowControl/>
        <w:suppressAutoHyphens w:val="0"/>
        <w:spacing w:before="100" w:beforeAutospacing="1" w:after="100" w:afterAutospacing="1"/>
        <w:jc w:val="both"/>
        <w:textAlignment w:val="auto"/>
        <w:rPr>
          <w:rFonts w:eastAsia="Times New Roman" w:cs="Times New Roman"/>
          <w:bCs/>
          <w:kern w:val="0"/>
          <w:lang w:eastAsia="pl-PL" w:bidi="ar-SA"/>
        </w:rPr>
      </w:pPr>
    </w:p>
    <w:p w14:paraId="381E9514" w14:textId="77777777" w:rsidR="00A840E6" w:rsidRPr="00FE0E6B" w:rsidRDefault="00A840E6" w:rsidP="00FE0E6B">
      <w:pPr>
        <w:jc w:val="both"/>
        <w:rPr>
          <w:rFonts w:cs="Times New Roman"/>
          <w:bCs/>
        </w:rPr>
      </w:pPr>
    </w:p>
    <w:p w14:paraId="4A71245A" w14:textId="5CF4B4E7" w:rsidR="00C732A6" w:rsidRPr="00FE0E6B" w:rsidRDefault="00000000" w:rsidP="00FE0E6B">
      <w:pPr>
        <w:jc w:val="center"/>
        <w:rPr>
          <w:rFonts w:cs="Times New Roman"/>
          <w:bCs/>
        </w:rPr>
      </w:pPr>
      <w:r w:rsidRPr="00FE0E6B">
        <w:rPr>
          <w:rFonts w:cs="Times New Roman"/>
          <w:bCs/>
        </w:rPr>
        <w:t xml:space="preserve">§ </w:t>
      </w:r>
      <w:r w:rsidR="009F5FF4" w:rsidRPr="00FE0E6B">
        <w:rPr>
          <w:rFonts w:cs="Times New Roman"/>
          <w:bCs/>
        </w:rPr>
        <w:t>7</w:t>
      </w:r>
      <w:r w:rsidRPr="00FE0E6B">
        <w:rPr>
          <w:rFonts w:cs="Times New Roman"/>
          <w:bCs/>
        </w:rPr>
        <w:br/>
      </w:r>
      <w:bookmarkStart w:id="13" w:name="page27R_mcid30"/>
      <w:bookmarkEnd w:id="13"/>
    </w:p>
    <w:p w14:paraId="66E4A7EF" w14:textId="518DDD57" w:rsidR="00653DB4" w:rsidRPr="00FE0E6B" w:rsidRDefault="00000000" w:rsidP="00FE0E6B">
      <w:pPr>
        <w:rPr>
          <w:rFonts w:cs="Times New Roman"/>
          <w:bCs/>
        </w:rPr>
      </w:pPr>
      <w:r w:rsidRPr="00FE0E6B">
        <w:rPr>
          <w:rFonts w:cs="Times New Roman"/>
          <w:bCs/>
        </w:rPr>
        <w:br/>
      </w:r>
      <w:r w:rsidRPr="00FE0E6B">
        <w:rPr>
          <w:rFonts w:cs="Times New Roman"/>
          <w:bCs/>
        </w:rPr>
        <w:lastRenderedPageBreak/>
        <w:t xml:space="preserve">ZMIANY UMOWY                                                           </w:t>
      </w:r>
      <w:bookmarkStart w:id="14" w:name="page27R_mcid31"/>
      <w:bookmarkEnd w:id="14"/>
      <w:r w:rsidRPr="00FE0E6B">
        <w:rPr>
          <w:rFonts w:cs="Times New Roman"/>
          <w:bCs/>
        </w:rPr>
        <w:br/>
      </w:r>
    </w:p>
    <w:p w14:paraId="686088A7" w14:textId="6EF34182" w:rsidR="00D97FCE" w:rsidRPr="00D97FCE" w:rsidRDefault="00653DB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/>
          <w:color w:val="000000"/>
          <w:kern w:val="0"/>
          <w:lang w:bidi="ar-SA"/>
        </w:rPr>
      </w:pPr>
      <w:r w:rsidRPr="00FE0E6B">
        <w:rPr>
          <w:rFonts w:cs="Times New Roman"/>
          <w:bCs/>
          <w:color w:val="000000"/>
          <w:kern w:val="0"/>
          <w:lang w:bidi="ar-SA"/>
        </w:rPr>
        <w:t xml:space="preserve">1. Zamawiający dopuszcza możliwość zmian postanowień zawartej umowy w stosunku do treści oferty, na podstawie której dokonano wyboru wykonawcy w przypadkach określonych w art. 454 i 455 ustawy Prawo zamówień publicznych. </w:t>
      </w:r>
      <w:r w:rsidR="00D97FCE">
        <w:rPr>
          <w:rFonts w:cs="Times New Roman"/>
          <w:b/>
          <w:color w:val="000000"/>
          <w:kern w:val="0"/>
          <w:lang w:bidi="ar-SA"/>
        </w:rPr>
        <w:t xml:space="preserve">Zamawiający zastrzega możliwość zmniejszenia lub zwiększenia liczby uczestników szkolenia/kursu o +/- 10 </w:t>
      </w:r>
      <w:r w:rsidR="005B0B33">
        <w:rPr>
          <w:rFonts w:cs="Times New Roman"/>
          <w:b/>
          <w:color w:val="000000"/>
          <w:kern w:val="0"/>
          <w:lang w:bidi="ar-SA"/>
        </w:rPr>
        <w:t xml:space="preserve">% liczby uczestników szkolenia. W przypadku zmiany liczby uczestniczących w szkoleniu zamawiający zapłaci za faktyczną liczbę osób w nim uczestniczących. </w:t>
      </w:r>
      <w:r w:rsidR="00662ADD">
        <w:rPr>
          <w:rFonts w:cs="Times New Roman"/>
          <w:b/>
          <w:color w:val="000000"/>
          <w:kern w:val="0"/>
          <w:lang w:bidi="ar-SA"/>
        </w:rPr>
        <w:t xml:space="preserve"> Do obliczania +/- 10 % przyjmuje się matematyczne zasady zaokrąglania. Zamawiający zaokrągli do pełnych osób w taki sposób, aby nie naruszyć limitu 10 %.</w:t>
      </w:r>
    </w:p>
    <w:p w14:paraId="4003A2D8" w14:textId="5E747779" w:rsidR="00653DB4" w:rsidRPr="00FE0E6B" w:rsidRDefault="00653DB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Cs/>
          <w:color w:val="000000"/>
          <w:kern w:val="0"/>
          <w:lang w:bidi="ar-SA"/>
        </w:rPr>
      </w:pPr>
      <w:r w:rsidRPr="00FE0E6B">
        <w:rPr>
          <w:rFonts w:cs="Times New Roman"/>
          <w:bCs/>
          <w:color w:val="000000"/>
          <w:kern w:val="0"/>
          <w:lang w:bidi="ar-SA"/>
        </w:rPr>
        <w:t xml:space="preserve">2. Zamawiający przewiduje możliwość zmiany umowy w następujących okolicznościach i zakresie: </w:t>
      </w:r>
    </w:p>
    <w:p w14:paraId="668B1288" w14:textId="22E4BD05" w:rsidR="00653DB4" w:rsidRPr="00FE0E6B" w:rsidRDefault="00653DB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Cs/>
          <w:color w:val="000000"/>
          <w:kern w:val="0"/>
          <w:lang w:bidi="ar-SA"/>
        </w:rPr>
      </w:pPr>
      <w:r w:rsidRPr="00FE0E6B">
        <w:rPr>
          <w:rFonts w:cs="Times New Roman"/>
          <w:bCs/>
          <w:color w:val="000000"/>
          <w:kern w:val="0"/>
          <w:lang w:bidi="ar-SA"/>
        </w:rPr>
        <w:t xml:space="preserve">1) w stosunku do sposobu świadczenia przedmiotu umowy w przypadku zmiany osoby wskazanej do świadczenia usług przy zachowaniu wymagań dotyczących osób skierowanych do realizacji zamówienia określonych w SWZ, </w:t>
      </w:r>
    </w:p>
    <w:p w14:paraId="0052D1FD" w14:textId="77777777" w:rsidR="00653DB4" w:rsidRPr="00FE0E6B" w:rsidRDefault="00653DB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Cs/>
          <w:color w:val="000000"/>
          <w:kern w:val="0"/>
          <w:lang w:bidi="ar-SA"/>
        </w:rPr>
      </w:pPr>
      <w:r w:rsidRPr="00FE0E6B">
        <w:rPr>
          <w:rFonts w:cs="Times New Roman"/>
          <w:bCs/>
          <w:color w:val="000000"/>
          <w:kern w:val="0"/>
          <w:lang w:bidi="ar-SA"/>
        </w:rPr>
        <w:t xml:space="preserve">2) w stosunku do terminu realizacji przedmiotu umowy </w:t>
      </w:r>
    </w:p>
    <w:p w14:paraId="044E7D94" w14:textId="77777777" w:rsidR="00653DB4" w:rsidRPr="00FE0E6B" w:rsidRDefault="00653DB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Cs/>
          <w:color w:val="000000"/>
          <w:kern w:val="0"/>
          <w:lang w:bidi="ar-SA"/>
        </w:rPr>
      </w:pPr>
      <w:r w:rsidRPr="00FE0E6B">
        <w:rPr>
          <w:rFonts w:cs="Times New Roman"/>
          <w:bCs/>
          <w:color w:val="000000"/>
          <w:kern w:val="0"/>
          <w:lang w:bidi="ar-SA"/>
        </w:rPr>
        <w:t xml:space="preserve">a) w przypadku wystąpienia nadzwyczajnych okoliczności niezależnych od stron Umowy stanowiących obiektywną przeszkodę w wykonaniu przedmiotu umowy w terminie - o okres trwania przeszkody, </w:t>
      </w:r>
    </w:p>
    <w:p w14:paraId="52343FC1" w14:textId="36A135BF" w:rsidR="00653DB4" w:rsidRPr="00FE0E6B" w:rsidRDefault="00653DB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Cs/>
          <w:color w:val="000000"/>
          <w:kern w:val="0"/>
          <w:lang w:bidi="ar-SA"/>
        </w:rPr>
      </w:pPr>
      <w:r w:rsidRPr="00FE0E6B">
        <w:rPr>
          <w:rFonts w:cs="Times New Roman"/>
          <w:bCs/>
          <w:color w:val="000000"/>
          <w:kern w:val="0"/>
          <w:lang w:bidi="ar-SA"/>
        </w:rPr>
        <w:t xml:space="preserve">b) w przypadku, gdy potrzeba taka wyniknie w związku ze zmianą umowy o dofinansowanie realizacji Projektu, lub treści innych dokumentów projektowych (w tym ustaw, rozporządzeń, Wytycznych). </w:t>
      </w:r>
    </w:p>
    <w:p w14:paraId="397E9EAC" w14:textId="77777777" w:rsidR="00653DB4" w:rsidRPr="00FE0E6B" w:rsidRDefault="00653DB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Cs/>
          <w:color w:val="000000"/>
          <w:kern w:val="0"/>
          <w:lang w:bidi="ar-SA"/>
        </w:rPr>
      </w:pPr>
      <w:r w:rsidRPr="00FE0E6B">
        <w:rPr>
          <w:rFonts w:cs="Times New Roman"/>
          <w:bCs/>
          <w:color w:val="000000"/>
          <w:kern w:val="0"/>
          <w:lang w:bidi="ar-SA"/>
        </w:rPr>
        <w:t xml:space="preserve">3) w stosunku do zakresu przedmiotu zamówienia </w:t>
      </w:r>
    </w:p>
    <w:p w14:paraId="36B4BB85" w14:textId="2C6DAE60" w:rsidR="00653DB4" w:rsidRPr="00FE0E6B" w:rsidRDefault="00653DB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Cs/>
          <w:color w:val="000000"/>
          <w:kern w:val="0"/>
          <w:lang w:bidi="ar-SA"/>
        </w:rPr>
      </w:pPr>
      <w:r w:rsidRPr="00FE0E6B">
        <w:rPr>
          <w:rFonts w:cs="Times New Roman"/>
          <w:bCs/>
          <w:color w:val="000000"/>
          <w:kern w:val="0"/>
          <w:lang w:bidi="ar-SA"/>
        </w:rPr>
        <w:t>w razie zaistnienia istotnej zmiany okoliczności powodującej, że wykonanie umowy w pierwotnym zakresie nie leży w interesie Zamawiającego lub interesie publicznym</w:t>
      </w:r>
      <w:r w:rsidR="00E740E4" w:rsidRPr="00FE0E6B">
        <w:rPr>
          <w:rFonts w:cs="Times New Roman"/>
          <w:bCs/>
          <w:color w:val="000000"/>
          <w:kern w:val="0"/>
          <w:lang w:bidi="ar-SA"/>
        </w:rPr>
        <w:t>.</w:t>
      </w:r>
    </w:p>
    <w:p w14:paraId="3B56630E" w14:textId="29864AD0" w:rsidR="00653DB4" w:rsidRPr="00FE0E6B" w:rsidRDefault="00E740E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Cs/>
          <w:color w:val="000000"/>
          <w:kern w:val="0"/>
          <w:lang w:bidi="ar-SA"/>
        </w:rPr>
      </w:pPr>
      <w:r w:rsidRPr="00FE0E6B">
        <w:rPr>
          <w:rFonts w:cs="Times New Roman"/>
          <w:bCs/>
          <w:color w:val="000000"/>
          <w:kern w:val="0"/>
          <w:lang w:bidi="ar-SA"/>
        </w:rPr>
        <w:t>3</w:t>
      </w:r>
      <w:r w:rsidR="00653DB4" w:rsidRPr="00FE0E6B">
        <w:rPr>
          <w:rFonts w:cs="Times New Roman"/>
          <w:bCs/>
          <w:color w:val="000000"/>
          <w:kern w:val="0"/>
          <w:lang w:bidi="ar-SA"/>
        </w:rPr>
        <w:t xml:space="preserve">. Nie stanowi zmiany umowy: </w:t>
      </w:r>
    </w:p>
    <w:p w14:paraId="7C22F263" w14:textId="2E6524E2" w:rsidR="00653DB4" w:rsidRPr="00FE0E6B" w:rsidRDefault="00653DB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Cs/>
          <w:color w:val="000000"/>
          <w:kern w:val="0"/>
          <w:lang w:bidi="ar-SA"/>
        </w:rPr>
      </w:pPr>
      <w:r w:rsidRPr="00FE0E6B">
        <w:rPr>
          <w:rFonts w:cs="Times New Roman"/>
          <w:bCs/>
          <w:color w:val="000000"/>
          <w:kern w:val="0"/>
          <w:lang w:bidi="ar-SA"/>
        </w:rPr>
        <w:t xml:space="preserve">1) zmiana danych związanych z obsługą administracyjno-organizacyjną Umowy (np. zmiana numeru rachunku bankowego) </w:t>
      </w:r>
    </w:p>
    <w:p w14:paraId="239ACB56" w14:textId="77777777" w:rsidR="00653DB4" w:rsidRPr="00FE0E6B" w:rsidRDefault="00653DB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Cs/>
          <w:color w:val="000000"/>
          <w:kern w:val="0"/>
          <w:lang w:bidi="ar-SA"/>
        </w:rPr>
      </w:pPr>
      <w:r w:rsidRPr="00FE0E6B">
        <w:rPr>
          <w:rFonts w:cs="Times New Roman"/>
          <w:bCs/>
          <w:color w:val="000000"/>
          <w:kern w:val="0"/>
          <w:lang w:bidi="ar-SA"/>
        </w:rPr>
        <w:t>2) zmiany danych teleadresowych, zmiany osób wskazanych do kontaktów między stronami.</w:t>
      </w:r>
    </w:p>
    <w:p w14:paraId="69D9EEAC" w14:textId="1144D245" w:rsidR="00653DB4" w:rsidRPr="00FE0E6B" w:rsidRDefault="00653DB4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bCs/>
          <w:color w:val="000000"/>
          <w:kern w:val="0"/>
          <w:lang w:bidi="ar-SA"/>
        </w:rPr>
      </w:pPr>
      <w:r w:rsidRPr="00FE0E6B">
        <w:rPr>
          <w:rFonts w:cs="Times New Roman"/>
          <w:bCs/>
          <w:color w:val="000000"/>
          <w:kern w:val="0"/>
          <w:lang w:bidi="ar-SA"/>
        </w:rPr>
        <w:t xml:space="preserve">5. Wszelkie zmiany do niniejszej umowy wymagają zgody Zamawiającego oraz pod rygorem nieważności zachowania formy pisemnej w postaci aneksu i będą dopuszczalne w granicach normowania Ustawy z dnia 11 września 2019 r. Prawo zamówień publicznych. </w:t>
      </w:r>
    </w:p>
    <w:p w14:paraId="38CCF95A" w14:textId="77777777" w:rsidR="00653DB4" w:rsidRPr="00FE0E6B" w:rsidRDefault="00653DB4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bCs/>
          <w:kern w:val="0"/>
          <w:lang w:bidi="ar-SA"/>
        </w:rPr>
        <w:t xml:space="preserve">6. Strona, która występuje z propozycją zmiany umowy, w oparciu o przedstawiony powyżej katalog zmian umowy zobowiązana jest do sporządzenia i uzasadnienia wniosku o taką zmianę. Wszelkie zmiany umowy </w:t>
      </w:r>
      <w:r w:rsidRPr="00FE0E6B">
        <w:rPr>
          <w:rFonts w:ascii="Times New Roman" w:hAnsi="Times New Roman" w:cs="Times New Roman"/>
          <w:kern w:val="0"/>
          <w:lang w:bidi="ar-SA"/>
        </w:rPr>
        <w:t>dla swej ważności wymagają formy pisemnej w postaci aneksu do umowy.</w:t>
      </w:r>
    </w:p>
    <w:p w14:paraId="723F0480" w14:textId="33619D5C" w:rsidR="00653DB4" w:rsidRPr="00FE0E6B" w:rsidRDefault="00653DB4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 xml:space="preserve">7. Zmiana postanowień zawartej umowy może nastąpić za zgodą obu stron wyrażoną na piśmie w postaci aneksu, pod rygorem nieważności takiej zmiany. Zamawiający przewidział katalog zmian umowy, na które mogą powoływać się strony niniejszej umowy. </w:t>
      </w:r>
    </w:p>
    <w:p w14:paraId="6D6AA37F" w14:textId="769CA253" w:rsidR="00653DB4" w:rsidRPr="00FE0E6B" w:rsidRDefault="00653DB4" w:rsidP="00FE0E6B">
      <w:pPr>
        <w:widowControl/>
        <w:suppressAutoHyphens w:val="0"/>
        <w:autoSpaceDE w:val="0"/>
        <w:autoSpaceDN w:val="0"/>
        <w:adjustRightInd w:val="0"/>
        <w:textAlignment w:val="auto"/>
        <w:rPr>
          <w:rFonts w:cs="Times New Roman"/>
          <w:color w:val="000000"/>
          <w:kern w:val="0"/>
          <w:lang w:bidi="ar-SA"/>
        </w:rPr>
      </w:pPr>
    </w:p>
    <w:p w14:paraId="6801B67F" w14:textId="77C6F6C4" w:rsidR="00C062F5" w:rsidRPr="00FE0E6B" w:rsidRDefault="00000000" w:rsidP="00FE0E6B">
      <w:pPr>
        <w:jc w:val="center"/>
        <w:rPr>
          <w:rFonts w:cs="Times New Roman"/>
        </w:rPr>
      </w:pPr>
      <w:r w:rsidRPr="00FE0E6B">
        <w:rPr>
          <w:rFonts w:cs="Times New Roman"/>
        </w:rPr>
        <w:t xml:space="preserve">§ </w:t>
      </w:r>
      <w:r w:rsidR="009F5FF4" w:rsidRPr="00FE0E6B">
        <w:rPr>
          <w:rFonts w:cs="Times New Roman"/>
        </w:rPr>
        <w:t>8</w:t>
      </w:r>
    </w:p>
    <w:p w14:paraId="24C326CA" w14:textId="7436C5CB" w:rsidR="004D490E" w:rsidRPr="00FE0E6B" w:rsidRDefault="00000000" w:rsidP="00FE0E6B">
      <w:pPr>
        <w:rPr>
          <w:rFonts w:cs="Times New Roman"/>
        </w:rPr>
      </w:pPr>
      <w:bookmarkStart w:id="15" w:name="page29R_mcid20"/>
      <w:bookmarkEnd w:id="15"/>
      <w:r w:rsidRPr="00FE0E6B">
        <w:rPr>
          <w:rFonts w:cs="Times New Roman"/>
        </w:rPr>
        <w:br/>
        <w:t xml:space="preserve">ODSTĄPIENIE OD UMOWY                                                                         </w:t>
      </w:r>
      <w:bookmarkStart w:id="16" w:name="page29R_mcid21"/>
      <w:bookmarkEnd w:id="16"/>
      <w:r w:rsidRPr="00FE0E6B">
        <w:rPr>
          <w:rFonts w:cs="Times New Roman"/>
        </w:rPr>
        <w:br/>
      </w:r>
    </w:p>
    <w:p w14:paraId="4BAD9B38" w14:textId="33E41FD0" w:rsidR="004D490E" w:rsidRPr="00FE0E6B" w:rsidRDefault="004D490E" w:rsidP="00FE0E6B">
      <w:pPr>
        <w:widowControl/>
        <w:suppressAutoHyphens w:val="0"/>
        <w:autoSpaceDE w:val="0"/>
        <w:autoSpaceDN w:val="0"/>
        <w:adjustRightInd w:val="0"/>
        <w:spacing w:after="46"/>
        <w:jc w:val="both"/>
        <w:textAlignment w:val="auto"/>
        <w:rPr>
          <w:rFonts w:cs="Times New Roman"/>
          <w:color w:val="000000"/>
          <w:kern w:val="0"/>
          <w:lang w:bidi="ar-SA"/>
        </w:rPr>
      </w:pPr>
      <w:bookmarkStart w:id="17" w:name="page37R_mcid3"/>
      <w:bookmarkStart w:id="18" w:name="page37R_mcid8"/>
      <w:bookmarkEnd w:id="17"/>
      <w:bookmarkEnd w:id="18"/>
      <w:r w:rsidRPr="00FE0E6B">
        <w:rPr>
          <w:rFonts w:cs="Times New Roman"/>
          <w:color w:val="000000"/>
          <w:kern w:val="0"/>
          <w:lang w:bidi="ar-SA"/>
        </w:rPr>
        <w:t xml:space="preserve">1. Zamawiający ma prawo do odstąpienia od niniejszej umowy z powodu okoliczności, o których mowa w art. 456 ustawy Prawo zamówień publicznych. </w:t>
      </w:r>
    </w:p>
    <w:p w14:paraId="5E28A30F" w14:textId="540CEE09" w:rsidR="004D490E" w:rsidRPr="00FE0E6B" w:rsidRDefault="004D490E" w:rsidP="00FE0E6B">
      <w:pPr>
        <w:widowControl/>
        <w:suppressAutoHyphens w:val="0"/>
        <w:autoSpaceDE w:val="0"/>
        <w:autoSpaceDN w:val="0"/>
        <w:adjustRightInd w:val="0"/>
        <w:spacing w:after="46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2. Zamawiającemu przysługuje dodatkowo umowne prawo odstąpienia od niniejszej umowy w następujących przypadkach: </w:t>
      </w:r>
    </w:p>
    <w:p w14:paraId="01952EF1" w14:textId="7108777F" w:rsidR="004D490E" w:rsidRPr="00FE0E6B" w:rsidRDefault="004D490E" w:rsidP="00FE0E6B">
      <w:pPr>
        <w:widowControl/>
        <w:suppressAutoHyphens w:val="0"/>
        <w:autoSpaceDE w:val="0"/>
        <w:autoSpaceDN w:val="0"/>
        <w:adjustRightInd w:val="0"/>
        <w:spacing w:after="46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1) Wykonawca nie przystąpił do wykonania usługi, w termin 5 dni od dnia, w którym świadczenie usługi powinno się rozpocząć, </w:t>
      </w:r>
    </w:p>
    <w:p w14:paraId="533680CE" w14:textId="002DC9C4" w:rsidR="004D490E" w:rsidRPr="00FE0E6B" w:rsidRDefault="004D490E" w:rsidP="00FE0E6B">
      <w:pPr>
        <w:widowControl/>
        <w:suppressAutoHyphens w:val="0"/>
        <w:autoSpaceDE w:val="0"/>
        <w:autoSpaceDN w:val="0"/>
        <w:adjustRightInd w:val="0"/>
        <w:spacing w:after="49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2) Wykonawca co najmniej raz przerwał wykonywanie usługi, </w:t>
      </w:r>
    </w:p>
    <w:p w14:paraId="6CF853F3" w14:textId="05429965" w:rsidR="004D490E" w:rsidRPr="00FE0E6B" w:rsidRDefault="004D490E" w:rsidP="00FE0E6B">
      <w:pPr>
        <w:widowControl/>
        <w:suppressAutoHyphens w:val="0"/>
        <w:autoSpaceDE w:val="0"/>
        <w:autoSpaceDN w:val="0"/>
        <w:adjustRightInd w:val="0"/>
        <w:spacing w:after="49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3) Wykonawca wykonuje usługę niezgodnie z umową, złożoną ofertą, SWZ, opisem przedmiotu zamówienia lub poleceniami Zamawiającego, </w:t>
      </w:r>
    </w:p>
    <w:p w14:paraId="0DB972EA" w14:textId="0744B88A" w:rsidR="004D490E" w:rsidRPr="00FE0E6B" w:rsidRDefault="004D490E" w:rsidP="00FE0E6B">
      <w:pPr>
        <w:widowControl/>
        <w:suppressAutoHyphens w:val="0"/>
        <w:autoSpaceDE w:val="0"/>
        <w:autoSpaceDN w:val="0"/>
        <w:adjustRightInd w:val="0"/>
        <w:spacing w:after="49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4) Wykonawca nie realizuje usługi przez co najmniej 3 kolejne dni, </w:t>
      </w:r>
    </w:p>
    <w:p w14:paraId="1E7A2233" w14:textId="5BBECBE7" w:rsidR="004D490E" w:rsidRPr="00FE0E6B" w:rsidRDefault="004D490E" w:rsidP="00FE0E6B">
      <w:pPr>
        <w:widowControl/>
        <w:suppressAutoHyphens w:val="0"/>
        <w:autoSpaceDE w:val="0"/>
        <w:autoSpaceDN w:val="0"/>
        <w:adjustRightInd w:val="0"/>
        <w:spacing w:after="49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lastRenderedPageBreak/>
        <w:t xml:space="preserve">5) Wykonawca co najmniej trzykrotnie nie zrealizował usługi w czasie, w którym powinna być ona świadczona zgodnie z przyjętym harmonogramem, złożoną ofertą lub uzgodnieniami z Zamawiającym, </w:t>
      </w:r>
    </w:p>
    <w:p w14:paraId="4E7EB1ED" w14:textId="65420E28" w:rsidR="004D490E" w:rsidRPr="00FE0E6B" w:rsidRDefault="004D490E" w:rsidP="00FE0E6B">
      <w:pPr>
        <w:widowControl/>
        <w:suppressAutoHyphens w:val="0"/>
        <w:autoSpaceDE w:val="0"/>
        <w:autoSpaceDN w:val="0"/>
        <w:adjustRightInd w:val="0"/>
        <w:spacing w:after="49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6) Kontrola wykonywania usługi co najmniej trzykrotnie wykazała nieprawidłowości, </w:t>
      </w:r>
    </w:p>
    <w:p w14:paraId="6D7CC229" w14:textId="65F72FE2" w:rsidR="004D490E" w:rsidRPr="00FE0E6B" w:rsidRDefault="004D490E" w:rsidP="00FE0E6B">
      <w:pPr>
        <w:widowControl/>
        <w:suppressAutoHyphens w:val="0"/>
        <w:autoSpaceDE w:val="0"/>
        <w:autoSpaceDN w:val="0"/>
        <w:adjustRightInd w:val="0"/>
        <w:spacing w:after="49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7) Przedsiębiorstwo Wykonawcy zostało postawione w stan likwidacji, </w:t>
      </w:r>
    </w:p>
    <w:p w14:paraId="6631A2C4" w14:textId="4592599D" w:rsidR="004D490E" w:rsidRPr="00FE0E6B" w:rsidRDefault="004D490E" w:rsidP="00FE0E6B">
      <w:pPr>
        <w:widowControl/>
        <w:suppressAutoHyphens w:val="0"/>
        <w:autoSpaceDE w:val="0"/>
        <w:autoSpaceDN w:val="0"/>
        <w:adjustRightInd w:val="0"/>
        <w:spacing w:after="49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8) W czasie realizacji umowy, co najmniej pięciokrotnie wystąpiły okoliczności uzasadniające naliczenie kar umownych, </w:t>
      </w:r>
    </w:p>
    <w:p w14:paraId="193E2D6B" w14:textId="09979BF5" w:rsidR="004D490E" w:rsidRPr="00FE0E6B" w:rsidRDefault="004D490E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9) Wykonawca ujawnił dane poufne w sposób naruszający postanowienia umowy lub przepisy powszechnie obowiązujące. </w:t>
      </w:r>
    </w:p>
    <w:p w14:paraId="72B2F5D6" w14:textId="75DEA297" w:rsidR="00FB7296" w:rsidRPr="00FE0E6B" w:rsidRDefault="00FB7296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 xml:space="preserve">3. Wykonawca może odstąpić od umowy w przypadku: </w:t>
      </w:r>
    </w:p>
    <w:p w14:paraId="0D7AB7A4" w14:textId="06EF0FFA" w:rsidR="00FB7296" w:rsidRPr="00FE0E6B" w:rsidRDefault="00E740E4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>1</w:t>
      </w:r>
      <w:r w:rsidR="00FB7296" w:rsidRPr="00FE0E6B">
        <w:rPr>
          <w:rFonts w:ascii="Times New Roman" w:hAnsi="Times New Roman" w:cs="Times New Roman"/>
          <w:kern w:val="0"/>
          <w:lang w:bidi="ar-SA"/>
        </w:rPr>
        <w:t xml:space="preserve">) nieuzasadnionego uniemożliwienia Wykonawcy wykonywania usługi, po uprzednim skierowaniu wezwania do zaprzestania naruszeń. </w:t>
      </w:r>
    </w:p>
    <w:p w14:paraId="568E0681" w14:textId="420F0182" w:rsidR="00FB7296" w:rsidRPr="00FE0E6B" w:rsidRDefault="00FB7296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 xml:space="preserve">4. Oświadczenie o odstąpieniu od umowy każda ze stron zobowiązana jest złożyć w terminie 30 dni od zaistnienia okoliczności uzasadniającej odstąpienie, w formie pisemnej lub elektronicznej pod rygorem nieważności. </w:t>
      </w:r>
    </w:p>
    <w:p w14:paraId="219C7522" w14:textId="4A9AA6EA" w:rsidR="00FB7296" w:rsidRPr="00FE0E6B" w:rsidRDefault="00FB7296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 xml:space="preserve">5. W przypadku odstąpienia od umowy, Wykonawca zobowiązany jest do przerwania wykonywania umowy. </w:t>
      </w:r>
    </w:p>
    <w:p w14:paraId="0A464CE8" w14:textId="407AF673" w:rsidR="00FB7296" w:rsidRPr="00FE0E6B" w:rsidRDefault="00FB7296" w:rsidP="00FE0E6B">
      <w:pPr>
        <w:pStyle w:val="Default"/>
        <w:jc w:val="both"/>
        <w:rPr>
          <w:rFonts w:ascii="Times New Roman" w:hAnsi="Times New Roman" w:cs="Times New Roman"/>
          <w:kern w:val="0"/>
          <w:lang w:bidi="ar-SA"/>
        </w:rPr>
      </w:pPr>
      <w:r w:rsidRPr="00FE0E6B">
        <w:rPr>
          <w:rFonts w:ascii="Times New Roman" w:hAnsi="Times New Roman" w:cs="Times New Roman"/>
          <w:kern w:val="0"/>
          <w:lang w:bidi="ar-SA"/>
        </w:rPr>
        <w:t xml:space="preserve">6. W przypadku odstąpienia od umowy, Wykonawcy przysługuje jedynie wynagrodzenie z tytułu części wykonanej usługi. </w:t>
      </w:r>
    </w:p>
    <w:p w14:paraId="068EDA21" w14:textId="77777777" w:rsidR="009700DB" w:rsidRPr="00FE0E6B" w:rsidRDefault="00000000" w:rsidP="00FE0E6B">
      <w:pPr>
        <w:jc w:val="center"/>
        <w:rPr>
          <w:rFonts w:cs="Times New Roman"/>
        </w:rPr>
      </w:pPr>
      <w:r w:rsidRPr="00FE0E6B">
        <w:rPr>
          <w:rFonts w:cs="Times New Roman"/>
        </w:rPr>
        <w:br/>
      </w:r>
    </w:p>
    <w:p w14:paraId="6E3B88CF" w14:textId="3C6A50CA" w:rsidR="00C062F5" w:rsidRPr="00FE0E6B" w:rsidRDefault="00000000" w:rsidP="00FE0E6B">
      <w:pPr>
        <w:jc w:val="center"/>
        <w:rPr>
          <w:rFonts w:cs="Times New Roman"/>
        </w:rPr>
      </w:pPr>
      <w:r w:rsidRPr="00FE0E6B">
        <w:rPr>
          <w:rFonts w:cs="Times New Roman"/>
        </w:rPr>
        <w:t xml:space="preserve">§ </w:t>
      </w:r>
      <w:r w:rsidR="009F5FF4" w:rsidRPr="00FE0E6B">
        <w:rPr>
          <w:rFonts w:cs="Times New Roman"/>
        </w:rPr>
        <w:t>9</w:t>
      </w:r>
    </w:p>
    <w:p w14:paraId="7CFC52E0" w14:textId="1C44A7F0" w:rsidR="00C062F5" w:rsidRPr="00FE0E6B" w:rsidRDefault="00000000" w:rsidP="00FE0E6B">
      <w:pPr>
        <w:rPr>
          <w:rFonts w:cs="Times New Roman"/>
        </w:rPr>
      </w:pPr>
      <w:bookmarkStart w:id="19" w:name="page37R_mcid9"/>
      <w:bookmarkEnd w:id="19"/>
      <w:r w:rsidRPr="00FE0E6B">
        <w:rPr>
          <w:rFonts w:cs="Times New Roman"/>
        </w:rPr>
        <w:br/>
        <w:t xml:space="preserve">UBEZPIECZENIE </w:t>
      </w:r>
      <w:bookmarkStart w:id="20" w:name="page37R_mcid10"/>
      <w:bookmarkEnd w:id="20"/>
      <w:r w:rsidRPr="00FE0E6B">
        <w:rPr>
          <w:rFonts w:cs="Times New Roman"/>
        </w:rPr>
        <w:br/>
        <w:t xml:space="preserve">Wykonawca oświadcza, że posiada ubezpieczenie odpowiedzialności cywilnej z tytułu prowadzenia działalności gospodarczej obejmujące m.in. odpowiedzialność za czyny osób wykonujących przedmiot umowy, na co przedkłada Zamawiającemu uwierzytelnioną kopię polisy ubezpieczeniowej.                                                                </w:t>
      </w:r>
    </w:p>
    <w:p w14:paraId="770447F1" w14:textId="65336A11" w:rsidR="00C062F5" w:rsidRPr="00FE0E6B" w:rsidRDefault="00000000" w:rsidP="00FE0E6B">
      <w:pPr>
        <w:jc w:val="center"/>
        <w:rPr>
          <w:rFonts w:cs="Times New Roman"/>
        </w:rPr>
      </w:pPr>
      <w:bookmarkStart w:id="21" w:name="page37R_mcid11"/>
      <w:bookmarkEnd w:id="21"/>
      <w:r w:rsidRPr="00FE0E6B">
        <w:rPr>
          <w:rFonts w:cs="Times New Roman"/>
        </w:rPr>
        <w:br/>
      </w:r>
      <w:bookmarkStart w:id="22" w:name="page37R_mcid12"/>
      <w:bookmarkEnd w:id="22"/>
      <w:r w:rsidRPr="00FE0E6B">
        <w:rPr>
          <w:rFonts w:cs="Times New Roman"/>
        </w:rPr>
        <w:br/>
      </w:r>
      <w:bookmarkStart w:id="23" w:name="_Hlk196464421"/>
      <w:r w:rsidRPr="00FE0E6B">
        <w:rPr>
          <w:rFonts w:cs="Times New Roman"/>
        </w:rPr>
        <w:t xml:space="preserve">§ </w:t>
      </w:r>
      <w:r w:rsidR="009F5FF4" w:rsidRPr="00FE0E6B">
        <w:rPr>
          <w:rFonts w:cs="Times New Roman"/>
        </w:rPr>
        <w:t>10</w:t>
      </w:r>
    </w:p>
    <w:p w14:paraId="3297E605" w14:textId="451E1369" w:rsidR="00E740E4" w:rsidRPr="00FE0E6B" w:rsidRDefault="00E740E4" w:rsidP="00FE0E6B">
      <w:pPr>
        <w:rPr>
          <w:rFonts w:cs="Times New Roman"/>
        </w:rPr>
      </w:pPr>
      <w:r w:rsidRPr="00FE0E6B">
        <w:rPr>
          <w:rFonts w:cs="Times New Roman"/>
        </w:rPr>
        <w:t>PODWYKONAWCY</w:t>
      </w:r>
    </w:p>
    <w:p w14:paraId="0C977F00" w14:textId="04F16DDF" w:rsidR="00E10B12" w:rsidRPr="00FE0E6B" w:rsidRDefault="00E10B12" w:rsidP="00FE0E6B">
      <w:pPr>
        <w:pStyle w:val="Akapitzlist"/>
        <w:numPr>
          <w:ilvl w:val="0"/>
          <w:numId w:val="28"/>
        </w:numPr>
        <w:jc w:val="both"/>
        <w:rPr>
          <w:rFonts w:cs="Times New Roman"/>
          <w:szCs w:val="24"/>
        </w:rPr>
      </w:pPr>
      <w:r w:rsidRPr="00FE0E6B">
        <w:rPr>
          <w:rFonts w:cs="Times New Roman"/>
          <w:szCs w:val="24"/>
        </w:rPr>
        <w:t>Wykonawca może powierzyć wykonywanie zamówienia lub jego części podwykonawcy z zastrzeżeniem ust. 2</w:t>
      </w:r>
    </w:p>
    <w:p w14:paraId="034BA8BE" w14:textId="4063BC11" w:rsidR="00E10B12" w:rsidRPr="00FE0E6B" w:rsidRDefault="00E10B12" w:rsidP="00FE0E6B">
      <w:pPr>
        <w:pStyle w:val="Akapitzlist"/>
        <w:numPr>
          <w:ilvl w:val="0"/>
          <w:numId w:val="28"/>
        </w:numPr>
        <w:jc w:val="both"/>
        <w:rPr>
          <w:rFonts w:cs="Times New Roman"/>
          <w:szCs w:val="24"/>
        </w:rPr>
      </w:pPr>
      <w:r w:rsidRPr="00FE0E6B">
        <w:rPr>
          <w:rFonts w:cs="Times New Roman"/>
          <w:szCs w:val="24"/>
        </w:rPr>
        <w:t>Wykonawca może powierzyć wykonanie przedmiotu umowy podwykonawcom w zakresie niewskazanym w treści oferty wyłączając zgodę Zamawiającego.</w:t>
      </w:r>
    </w:p>
    <w:p w14:paraId="2EB5C02D" w14:textId="57245729" w:rsidR="00E10B12" w:rsidRPr="00FE0E6B" w:rsidRDefault="00E10B12" w:rsidP="00FE0E6B">
      <w:pPr>
        <w:pStyle w:val="Akapitzlist"/>
        <w:numPr>
          <w:ilvl w:val="0"/>
          <w:numId w:val="28"/>
        </w:numPr>
        <w:jc w:val="both"/>
        <w:rPr>
          <w:rFonts w:cs="Times New Roman"/>
          <w:szCs w:val="24"/>
        </w:rPr>
      </w:pPr>
      <w:r w:rsidRPr="00FE0E6B">
        <w:rPr>
          <w:rFonts w:cs="Times New Roman"/>
          <w:szCs w:val="24"/>
        </w:rPr>
        <w:t>Wykonawca może dokonać zmiany podwykonawcy lub zrezygnować z podwykonawcy po uprzednim powiadomieniu Zamawiającego</w:t>
      </w:r>
    </w:p>
    <w:p w14:paraId="30EF65EF" w14:textId="6072E925" w:rsidR="00E10B12" w:rsidRPr="00FE0E6B" w:rsidRDefault="00E10B12" w:rsidP="00FE0E6B">
      <w:pPr>
        <w:pStyle w:val="Akapitzlist"/>
        <w:numPr>
          <w:ilvl w:val="0"/>
          <w:numId w:val="28"/>
        </w:numPr>
        <w:jc w:val="both"/>
        <w:rPr>
          <w:rFonts w:cs="Times New Roman"/>
          <w:szCs w:val="24"/>
        </w:rPr>
      </w:pPr>
      <w:r w:rsidRPr="00FE0E6B">
        <w:rPr>
          <w:rFonts w:cs="Times New Roman"/>
          <w:szCs w:val="24"/>
        </w:rPr>
        <w:t>Wykonawca odpowiada za działania i zaniechania podwykonawcy jak za swoje własne oraz zobowiązuje go do przestrzegania zapisów niniejszej umowy.</w:t>
      </w:r>
    </w:p>
    <w:p w14:paraId="176ECAE0" w14:textId="57E7CEA4" w:rsidR="00E10B12" w:rsidRPr="00FE0E6B" w:rsidRDefault="00E10B12" w:rsidP="00FE0E6B">
      <w:pPr>
        <w:pStyle w:val="Akapitzlist"/>
        <w:numPr>
          <w:ilvl w:val="0"/>
          <w:numId w:val="28"/>
        </w:numPr>
        <w:jc w:val="both"/>
        <w:rPr>
          <w:rFonts w:cs="Times New Roman"/>
          <w:szCs w:val="24"/>
        </w:rPr>
      </w:pPr>
      <w:r w:rsidRPr="00FE0E6B">
        <w:rPr>
          <w:rFonts w:cs="Times New Roman"/>
          <w:szCs w:val="24"/>
        </w:rPr>
        <w:t>W Przypadku postanowień, o których mowa w ust 2,3 powyżej, Zamawiający może odstąpić od umowy ze skutkiem natychmiastowym w terminie 7 dni od powzięcia informacji o zaistnieniu stanu faktycznego , o którym mowa powyżej.</w:t>
      </w:r>
    </w:p>
    <w:p w14:paraId="45BD6B73" w14:textId="5921F781" w:rsidR="00E10B12" w:rsidRPr="00FE0E6B" w:rsidRDefault="00E10B12" w:rsidP="00FE0E6B">
      <w:pPr>
        <w:pStyle w:val="Akapitzlist"/>
        <w:ind w:left="1440"/>
        <w:jc w:val="both"/>
        <w:rPr>
          <w:rFonts w:cs="Times New Roman"/>
          <w:szCs w:val="24"/>
        </w:rPr>
      </w:pPr>
    </w:p>
    <w:p w14:paraId="6F147939" w14:textId="77777777" w:rsidR="00E10B12" w:rsidRPr="00FE0E6B" w:rsidRDefault="00E10B12" w:rsidP="00FE0E6B">
      <w:pPr>
        <w:jc w:val="both"/>
        <w:rPr>
          <w:rFonts w:cs="Times New Roman"/>
        </w:rPr>
      </w:pPr>
    </w:p>
    <w:p w14:paraId="3E267391" w14:textId="77777777" w:rsidR="00E10B12" w:rsidRPr="00FE0E6B" w:rsidRDefault="00E10B12" w:rsidP="00FE0E6B">
      <w:pPr>
        <w:jc w:val="both"/>
        <w:rPr>
          <w:rFonts w:cs="Times New Roman"/>
        </w:rPr>
      </w:pPr>
    </w:p>
    <w:p w14:paraId="66759BA1" w14:textId="2B041A1A" w:rsidR="00E740E4" w:rsidRPr="00FE0E6B" w:rsidRDefault="00E740E4" w:rsidP="00FE0E6B">
      <w:pPr>
        <w:jc w:val="center"/>
        <w:rPr>
          <w:rFonts w:cs="Times New Roman"/>
        </w:rPr>
      </w:pPr>
      <w:r w:rsidRPr="00FE0E6B">
        <w:rPr>
          <w:rFonts w:cs="Times New Roman"/>
        </w:rPr>
        <w:t>§ 11</w:t>
      </w:r>
    </w:p>
    <w:p w14:paraId="34AE8574" w14:textId="77777777" w:rsidR="00E740E4" w:rsidRPr="00FE0E6B" w:rsidRDefault="00E740E4" w:rsidP="00FE0E6B">
      <w:pPr>
        <w:jc w:val="center"/>
        <w:rPr>
          <w:rFonts w:cs="Times New Roman"/>
        </w:rPr>
      </w:pPr>
    </w:p>
    <w:bookmarkEnd w:id="23"/>
    <w:p w14:paraId="72F2F9BB" w14:textId="77777777" w:rsidR="009700DB" w:rsidRPr="00FE0E6B" w:rsidRDefault="009700DB" w:rsidP="00FE0E6B">
      <w:pPr>
        <w:jc w:val="center"/>
        <w:rPr>
          <w:rFonts w:cs="Times New Roman"/>
        </w:rPr>
      </w:pPr>
    </w:p>
    <w:p w14:paraId="3324ABA3" w14:textId="4A29031B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>OCHRONA DANYCH OSOBOWYCH</w:t>
      </w:r>
    </w:p>
    <w:p w14:paraId="20D96B4D" w14:textId="1C685BE0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lastRenderedPageBreak/>
        <w:t xml:space="preserve">1. Jeżeli w trakcie realizacji umowy dojdzie do przekazania wykonawcy danych osobowych niezbędnych do realizacji zamówienia, zamawiający będzie ich administratorem w rozumieniu art. 4 pkt 7 Rozporządzenia PE i Rady (UE) 2016/679 z dnia 27 kwietnia 2016 r. (zwane dalej „Rozporządzeniem”), a Wykonawca – podmiotem przetwarzającym te dane w rozumieniu pkt 8 tego przepisu. </w:t>
      </w:r>
    </w:p>
    <w:p w14:paraId="4FF62FB4" w14:textId="0D19B61A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2. Zamawiający powierza Wykonawcy, w trybie art. 28 Rozporządzenia dane osobowe do przetwarzania, wyłącznie w celu wykonania przedmiotu niniejszej umowy. </w:t>
      </w:r>
    </w:p>
    <w:p w14:paraId="11C7244A" w14:textId="77777777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3. Wykonawca zobowiązuje się: </w:t>
      </w:r>
    </w:p>
    <w:p w14:paraId="3290F837" w14:textId="71803A19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a) przetwarzać powierzone mu dane osobowe zgodnie z niniejszą umową, Rozporządzeniem oraz z innymi przepisami prawa powszechnie obowiązującego, które chronią prawa osób, których dane dotyczą, </w:t>
      </w:r>
    </w:p>
    <w:p w14:paraId="7E8F1810" w14:textId="14FF1F2E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b) do zabezpieczenia przetwarzanych danych, poprzez stosowanie odpowiednich środków technicznych i organizacyjnych zapewniających adekwatny stopień bezpieczeństwa odpowiadający ryzyku związanym z przetwarzaniem danych osobowych, o których mowa w art. 32 Rozporządzenia, </w:t>
      </w:r>
    </w:p>
    <w:p w14:paraId="529B25F5" w14:textId="7FB4BAE1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c) dołożyć należytej staranności przy przetwarzaniu powierzonych danych osobowych, </w:t>
      </w:r>
    </w:p>
    <w:p w14:paraId="250C037E" w14:textId="4629A86E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d) do nadania upoważnień do przetwarzania danych osobowych wszystkim osobom, które będą przetwarzały powierzone dane w celu realizacji niniejszej umowy, </w:t>
      </w:r>
    </w:p>
    <w:p w14:paraId="344EF02F" w14:textId="77777777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>e) zapewnić zachowanie w tajemnicy (o której mowa w art. 28 ust 3 pkt b Rozporządzenia) przetwarzanych danych przez osoby, które upoważnia do przetwarzania danych osobowych w celu realizacji niniejszej umowy, zarówno w trakcie zatrudnienia ich w Podmiocie przetwarzającym, jak i po jego ustaniu.</w:t>
      </w:r>
    </w:p>
    <w:p w14:paraId="7CCA0E67" w14:textId="77777777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>4. Wykonawca po wykonaniu przedmiotu zamówienia, usuwa / zwraca Zamawiającemu wszelkie dane osobowe oraz usuwa wszelkie ich istniejące kopie, chyba że prawo Unii lub prawo państwa członkowskiego nakazują przechowywanie danych osobowych.</w:t>
      </w:r>
    </w:p>
    <w:p w14:paraId="2CB23A29" w14:textId="3B7B3FAB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5. Wykonawca pomaga Zamawiającemu w niezbędnym zakresie wywiązywać się z obowiązku odpowiadania na żądania osoby, której dane dotyczą oraz wywiązywania się z obowiązków określonych w art. 32-36 Rozporządzenia. </w:t>
      </w:r>
    </w:p>
    <w:p w14:paraId="008EF421" w14:textId="4F94C47B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6. Wykonawca, po stwierdzeniu naruszenia ochrony danych osobowych bez zbędnej zwłoki zgłasza je administratorowi, nie później niż w ciągu 36 godzin od stwierdzenia naruszenia. </w:t>
      </w:r>
    </w:p>
    <w:p w14:paraId="07384F03" w14:textId="5A37956B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7.  Zamawiający, zgodnie z art. 28 ust. 3 pkt h) Rozporządzenia ma prawo kontroli, czy środki zastosowane przez Wykonawcę przy przetwarzaniu i zabezpieczeniu powierzonych danych osobowych spełniają postanowienia umowy, w tym zlecenia jej wykonania audytorowi. </w:t>
      </w:r>
    </w:p>
    <w:p w14:paraId="163BE256" w14:textId="7FD9DD4A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8. Zamawiający realizować będzie prawo kontroli w godzinach pracy Wykonawcy informując o kontroli minimum 3 dni przed planowanym jej przeprowadzeniem. </w:t>
      </w:r>
    </w:p>
    <w:p w14:paraId="1266BDB9" w14:textId="1DE6DEEB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>9.  Wykonawca zobowiązuje się do usunięcia uchybień stwierdzonych podczas kontroli w terminie nie dłuższym niż 7 dni.</w:t>
      </w:r>
    </w:p>
    <w:p w14:paraId="0A890E15" w14:textId="23C1AE94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10. Wykonawca udostępnia Zamawiającemu wszelkie informacje niezbędne do wykazania spełnienia obowiązków określonych w art. 28 Rozporządzenia. </w:t>
      </w:r>
    </w:p>
    <w:p w14:paraId="46EDE95F" w14:textId="1BF246DD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11.  Wykonawca może powierzyć dane osobowe objęte niniejszą umową do dalszego przetwarzania podwykonawcom jedynie w celu wykonania umowy po uzyskaniu uprzedniej pisemnej zgody Zamawiającego. </w:t>
      </w:r>
    </w:p>
    <w:p w14:paraId="301ECA60" w14:textId="0D9C4358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12. Podwykonawca, winien spełniać te same gwarancje i obowiązki jakie zostały nałożone na Wykonawcę. </w:t>
      </w:r>
    </w:p>
    <w:p w14:paraId="28469367" w14:textId="111EC36B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13. Wykonawca ponosi pełną odpowiedzialność wobec Zamawiającego za działanie podwykonawcy w zakresie obowiązku ochrony danych. </w:t>
      </w:r>
    </w:p>
    <w:p w14:paraId="369197AE" w14:textId="566922C1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14. Wykonawca zobowiązuje się do niezwłocznego poinformowania Zamawiającego o jakimkolwiek postępowaniu, w szczególności administracyjnym lub sądowym, dotyczącym przetwarzania przez Wykonawcę danych osobowych określonych w umowie, o jakiejkolwiek decyzji administracyjnej lub orzeczeniu dotyczącym przetwarzania tych danych, skierowanych do Wykonawcy, a także o wszelkich planowanych, o ile są wiadome, lub realizowanych kontrolach i inspekcjach dotyczących przetwarzania danych osobowych, w szczególności prowadzonych przez inspektorów upoważnionych przez Generalnego Inspektora Ochrony Danych Osobowych. </w:t>
      </w:r>
    </w:p>
    <w:p w14:paraId="0A74D012" w14:textId="0E092CA9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lastRenderedPageBreak/>
        <w:t xml:space="preserve">15. Wykonawca zobowiązuje się do zachowania w tajemnicy wszelkich informacji, danych, materiałów, dokumentów i danych osobowych otrzymanych od Zamawiającego oraz danych uzyskanych w jakikolwiek inny sposób, zamierzony czy przypadkowy w formie ustnej, pisemnej lub elektronicznej („dane poufne”). </w:t>
      </w:r>
    </w:p>
    <w:p w14:paraId="3E5EFE8F" w14:textId="5A3BB3CC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16. Podmiot przetwarzający oświadcza, że w związku ze zobowiązaniem do zachowania w tajemnicy danych poufnych nie będą one wykorzystywane, ujawniane ani udostępniane w innym celu niż wykonanie Umowy, chyba że konieczność ujawnienia posiadanych informacji wynika z obowiązujących przepisów prawa lub Umowy. </w:t>
      </w:r>
    </w:p>
    <w:p w14:paraId="5D587A61" w14:textId="1DD0A183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17. W sprawach nieuregulowanych niniejszym paragrafem, zastosowanie będą miały przepisy Kodeksu cywilnego oraz Rozporządzenia. </w:t>
      </w:r>
    </w:p>
    <w:p w14:paraId="5ECC7A0F" w14:textId="77777777" w:rsidR="009700DB" w:rsidRPr="00FE0E6B" w:rsidRDefault="009700DB" w:rsidP="00FE0E6B">
      <w:pPr>
        <w:widowControl/>
        <w:suppressAutoHyphens w:val="0"/>
        <w:autoSpaceDE w:val="0"/>
        <w:autoSpaceDN w:val="0"/>
        <w:adjustRightInd w:val="0"/>
        <w:textAlignment w:val="auto"/>
        <w:rPr>
          <w:rFonts w:cs="Times New Roman"/>
          <w:color w:val="000000"/>
          <w:kern w:val="0"/>
          <w:lang w:bidi="ar-SA"/>
        </w:rPr>
      </w:pPr>
    </w:p>
    <w:p w14:paraId="387864FF" w14:textId="3D0189BE" w:rsidR="009700DB" w:rsidRPr="00FE0E6B" w:rsidRDefault="009700DB" w:rsidP="00FE0E6B">
      <w:pPr>
        <w:jc w:val="center"/>
        <w:rPr>
          <w:rFonts w:cs="Times New Roman"/>
        </w:rPr>
      </w:pPr>
      <w:r w:rsidRPr="00FE0E6B">
        <w:rPr>
          <w:rFonts w:cs="Times New Roman"/>
        </w:rPr>
        <w:t>§ 1</w:t>
      </w:r>
      <w:r w:rsidR="009F5FF4" w:rsidRPr="00FE0E6B">
        <w:rPr>
          <w:rFonts w:cs="Times New Roman"/>
        </w:rPr>
        <w:t>1</w:t>
      </w:r>
    </w:p>
    <w:p w14:paraId="505B4C10" w14:textId="32D65AFA" w:rsidR="00E05DB8" w:rsidRPr="00FE0E6B" w:rsidRDefault="00E05DB8" w:rsidP="00FE0E6B">
      <w:pPr>
        <w:widowControl/>
        <w:suppressAutoHyphens w:val="0"/>
        <w:autoSpaceDE w:val="0"/>
        <w:autoSpaceDN w:val="0"/>
        <w:adjustRightInd w:val="0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>PRZECHOWYWANIE DOKUMENTACJI</w:t>
      </w:r>
    </w:p>
    <w:p w14:paraId="5981DFD9" w14:textId="434CE84A" w:rsidR="00E05DB8" w:rsidRPr="00FE0E6B" w:rsidRDefault="00E05DB8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1. Wykonawca jest zobowiązany do przechowywania dokumentacji związanej z realizowanym przedmiotem niniejszej umowy w terminach określonych w art. 82 rozporządzenia ogólnego (rozporządzenie Parlamentu Europejskiego i Rady (UE) 2021/1060 z dnia 24 czerwca 2021 r. ustanawiające wspólne przepisy dotyczące Europejskiego Funduszu Rozwoju Regionalnego, Europejskiego Funduszu Społecznego Plus, Funduszu Spójności, Funduszu na rzecz Sprawiedliwej Transformacji i Europejskiego Funduszu Morskiego, Rybackiego i Akwakultury, a także przepisy finansowe na potrzeby tych funduszy oraz na potrzeby Funduszu Azylu, Migracji i Integracji, Funduszu Bezpieczeństwa Wewnętrznego i Instrumentu Wsparcia Finansowego na rzecz Zarządzania Granicami i Polityki Wizowej (Dz. Urz. UE L 231 z 30.06.2021, str.. 159 ze zm. oraz Dz. Urz. UE L 261 z 22.07.2021, str.. 58)), w sposób zapewniający dostępność, poufność i bezpieczeństwo oraz do informowania Zamawiającego o miejscu przechowywania dokumentów związanych z realizowanym przedmiotem niniejszej umowy. W przypadku konieczności przedłużenia terminu, o którym mowa w ust. 1, Zamawiający powiadomi o tym pisemnie Wykonawcę przed upływem terminu określonego w ust. 1. </w:t>
      </w:r>
    </w:p>
    <w:p w14:paraId="66756018" w14:textId="74253FFD" w:rsidR="00E05DB8" w:rsidRPr="00FE0E6B" w:rsidRDefault="00E05DB8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>2. Obowiązek, o którym mowa w ust. 1 i 2 dotyczy całej korespondencji związanej z realizacją przedmiotu umowy, protokołów odbior</w:t>
      </w:r>
      <w:r w:rsidR="00523034" w:rsidRPr="00FE0E6B">
        <w:rPr>
          <w:rFonts w:cs="Times New Roman"/>
          <w:color w:val="000000"/>
          <w:kern w:val="0"/>
          <w:lang w:bidi="ar-SA"/>
        </w:rPr>
        <w:t>u.</w:t>
      </w:r>
    </w:p>
    <w:p w14:paraId="3FF477DF" w14:textId="262F47BE" w:rsidR="00E05DB8" w:rsidRPr="00FE0E6B" w:rsidRDefault="00E05DB8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3. Dokumentacja, o której mowa powyżej przechowywana jest w formie oryginałów albo kopii poświadczonych za zgodność z oryginałem przechowywanych na powszechnie uznawanych nośnikach danych. </w:t>
      </w:r>
    </w:p>
    <w:p w14:paraId="79E4FA8B" w14:textId="3498F929" w:rsidR="009700DB" w:rsidRPr="00FE0E6B" w:rsidRDefault="00E05DB8" w:rsidP="00FE0E6B">
      <w:pPr>
        <w:widowControl/>
        <w:suppressAutoHyphens w:val="0"/>
        <w:autoSpaceDE w:val="0"/>
        <w:autoSpaceDN w:val="0"/>
        <w:adjustRightInd w:val="0"/>
        <w:jc w:val="both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4. W przypadku zmiany miejsca przechowywania dokumentów oraz w przypadku zawieszenia lub zaprzestania przez wykonawcę działalności przed terminem, o którym mowa w ust. 1 lub 2, wykonawca zobowiązuje się pisemnie poinformować Zamawiającego o miejscu przechowania dokumentów związanych z realizowanym przedmiotem zamówienia w terminie miesiąca przed zmianą tego miejsca. </w:t>
      </w:r>
    </w:p>
    <w:p w14:paraId="43C82CD3" w14:textId="77777777" w:rsidR="009700DB" w:rsidRPr="00FE0E6B" w:rsidRDefault="009700DB" w:rsidP="00FE0E6B">
      <w:pPr>
        <w:jc w:val="center"/>
        <w:rPr>
          <w:rFonts w:cs="Times New Roman"/>
        </w:rPr>
      </w:pPr>
    </w:p>
    <w:p w14:paraId="6A0E2850" w14:textId="587D3007" w:rsidR="009700DB" w:rsidRPr="00FE0E6B" w:rsidRDefault="00E05DB8" w:rsidP="00FE0E6B">
      <w:pPr>
        <w:jc w:val="center"/>
        <w:rPr>
          <w:rFonts w:cs="Times New Roman"/>
        </w:rPr>
      </w:pPr>
      <w:r w:rsidRPr="00FE0E6B">
        <w:rPr>
          <w:rFonts w:cs="Times New Roman"/>
        </w:rPr>
        <w:t>§ 1</w:t>
      </w:r>
      <w:r w:rsidR="009F5FF4" w:rsidRPr="00FE0E6B">
        <w:rPr>
          <w:rFonts w:cs="Times New Roman"/>
        </w:rPr>
        <w:t>2</w:t>
      </w:r>
    </w:p>
    <w:p w14:paraId="71C884FE" w14:textId="0BBCB8A7" w:rsidR="00C062F5" w:rsidRPr="00FE0E6B" w:rsidRDefault="00000000" w:rsidP="00FE0E6B">
      <w:pPr>
        <w:rPr>
          <w:rFonts w:cs="Times New Roman"/>
        </w:rPr>
      </w:pPr>
      <w:bookmarkStart w:id="24" w:name="page37R_mcid13"/>
      <w:bookmarkEnd w:id="24"/>
      <w:r w:rsidRPr="00FE0E6B">
        <w:rPr>
          <w:rFonts w:cs="Times New Roman"/>
        </w:rPr>
        <w:br/>
      </w:r>
      <w:r w:rsidR="00E05DB8" w:rsidRPr="00FE0E6B">
        <w:rPr>
          <w:rFonts w:cs="Times New Roman"/>
        </w:rPr>
        <w:t>POSTANOWIENIA KOŃCOWE</w:t>
      </w:r>
    </w:p>
    <w:p w14:paraId="0C655787" w14:textId="77777777" w:rsidR="00E05DB8" w:rsidRPr="00FE0E6B" w:rsidRDefault="00E05DB8" w:rsidP="00FE0E6B">
      <w:pPr>
        <w:widowControl/>
        <w:suppressAutoHyphens w:val="0"/>
        <w:autoSpaceDE w:val="0"/>
        <w:autoSpaceDN w:val="0"/>
        <w:adjustRightInd w:val="0"/>
        <w:textAlignment w:val="auto"/>
        <w:rPr>
          <w:rFonts w:cs="Times New Roman"/>
          <w:color w:val="000000"/>
          <w:kern w:val="0"/>
          <w:lang w:bidi="ar-SA"/>
        </w:rPr>
      </w:pPr>
    </w:p>
    <w:p w14:paraId="26DB92F6" w14:textId="2190B0A5" w:rsidR="00E05DB8" w:rsidRPr="00FE0E6B" w:rsidRDefault="00E05DB8" w:rsidP="00FE0E6B">
      <w:pPr>
        <w:widowControl/>
        <w:suppressAutoHyphens w:val="0"/>
        <w:autoSpaceDE w:val="0"/>
        <w:autoSpaceDN w:val="0"/>
        <w:adjustRightInd w:val="0"/>
        <w:spacing w:after="46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1. Mogące wyniknąć ze stosunku objętego umową spory, strony poddają pod rozstrzygnięcie Sądu właściwego miejscowo dla Zamawiającego. </w:t>
      </w:r>
    </w:p>
    <w:p w14:paraId="50A1B4B1" w14:textId="1FA2E77D" w:rsidR="00E05DB8" w:rsidRPr="00FE0E6B" w:rsidRDefault="00E05DB8" w:rsidP="00FE0E6B">
      <w:pPr>
        <w:widowControl/>
        <w:suppressAutoHyphens w:val="0"/>
        <w:autoSpaceDE w:val="0"/>
        <w:autoSpaceDN w:val="0"/>
        <w:adjustRightInd w:val="0"/>
        <w:spacing w:after="46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2. Zamawiający zastrzega sobie prawo kontroli i nadzoru wykonywanych przez Wykonawcę usług, w tym w miejscu zamieszkania każdej osoby, na rzecz której usługa będzie świadczona. </w:t>
      </w:r>
    </w:p>
    <w:p w14:paraId="669DD585" w14:textId="595D86CB" w:rsidR="00E05DB8" w:rsidRPr="00FE0E6B" w:rsidRDefault="00E05DB8" w:rsidP="00FE0E6B">
      <w:pPr>
        <w:widowControl/>
        <w:suppressAutoHyphens w:val="0"/>
        <w:autoSpaceDE w:val="0"/>
        <w:autoSpaceDN w:val="0"/>
        <w:adjustRightInd w:val="0"/>
        <w:spacing w:after="46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3. Do spraw nie unormowanych w niniejszej umowie mają zastosowanie przepisy Kodeksu Cywilnego oraz Ustawy z dnia 11 września 2019 roku Prawo zamówień publicznych. </w:t>
      </w:r>
    </w:p>
    <w:p w14:paraId="50154CBF" w14:textId="18CE5823" w:rsidR="00E05DB8" w:rsidRPr="00FE0E6B" w:rsidRDefault="00E05DB8" w:rsidP="00FE0E6B">
      <w:pPr>
        <w:widowControl/>
        <w:suppressAutoHyphens w:val="0"/>
        <w:autoSpaceDE w:val="0"/>
        <w:autoSpaceDN w:val="0"/>
        <w:adjustRightInd w:val="0"/>
        <w:spacing w:after="46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4. Umowę sporządzono w dwóch jednobrzmiących egzemplarzach – jeden dla Zamawiającego i jeden dla Wykonawcy. </w:t>
      </w:r>
    </w:p>
    <w:p w14:paraId="5C2E17C6" w14:textId="21448E86" w:rsidR="00E05DB8" w:rsidRPr="00FE0E6B" w:rsidRDefault="00E05DB8" w:rsidP="00FE0E6B">
      <w:pPr>
        <w:widowControl/>
        <w:suppressAutoHyphens w:val="0"/>
        <w:autoSpaceDE w:val="0"/>
        <w:autoSpaceDN w:val="0"/>
        <w:adjustRightInd w:val="0"/>
        <w:spacing w:after="46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5. Załącznikami do niniejszej umowy są: </w:t>
      </w:r>
    </w:p>
    <w:p w14:paraId="6F52DF58" w14:textId="77777777" w:rsidR="00E05DB8" w:rsidRPr="00FE0E6B" w:rsidRDefault="00E05DB8" w:rsidP="00FE0E6B">
      <w:pPr>
        <w:widowControl/>
        <w:suppressAutoHyphens w:val="0"/>
        <w:autoSpaceDE w:val="0"/>
        <w:autoSpaceDN w:val="0"/>
        <w:adjustRightInd w:val="0"/>
        <w:spacing w:after="46"/>
        <w:textAlignment w:val="auto"/>
        <w:rPr>
          <w:rFonts w:cs="Times New Roman"/>
          <w:color w:val="000000"/>
          <w:kern w:val="0"/>
          <w:lang w:bidi="ar-SA"/>
        </w:rPr>
      </w:pPr>
      <w:r w:rsidRPr="00FE0E6B">
        <w:rPr>
          <w:rFonts w:cs="Times New Roman"/>
          <w:color w:val="000000"/>
          <w:kern w:val="0"/>
          <w:lang w:bidi="ar-SA"/>
        </w:rPr>
        <w:t xml:space="preserve">1) Specyfikacja Warunków Zamówienia – Zał. Nr 1. </w:t>
      </w:r>
    </w:p>
    <w:p w14:paraId="40BA6723" w14:textId="47945F91" w:rsidR="00865186" w:rsidRPr="00FE0E6B" w:rsidRDefault="00E05DB8" w:rsidP="00FE0E6B">
      <w:pPr>
        <w:widowControl/>
        <w:suppressAutoHyphens w:val="0"/>
        <w:autoSpaceDE w:val="0"/>
        <w:autoSpaceDN w:val="0"/>
        <w:adjustRightInd w:val="0"/>
        <w:textAlignment w:val="auto"/>
        <w:rPr>
          <w:rFonts w:cs="Times New Roman"/>
        </w:rPr>
      </w:pPr>
      <w:r w:rsidRPr="00FE0E6B">
        <w:rPr>
          <w:rFonts w:cs="Times New Roman"/>
          <w:color w:val="000000"/>
          <w:kern w:val="0"/>
          <w:lang w:bidi="ar-SA"/>
        </w:rPr>
        <w:lastRenderedPageBreak/>
        <w:t xml:space="preserve">2) Oferta Wykonawcy – Zał. Nr 2. </w:t>
      </w:r>
    </w:p>
    <w:p w14:paraId="5242761F" w14:textId="19DE38BA" w:rsidR="002300F4" w:rsidRPr="00FE0E6B" w:rsidRDefault="00865186" w:rsidP="00FE0E6B">
      <w:pPr>
        <w:widowControl/>
        <w:suppressAutoHyphens w:val="0"/>
        <w:autoSpaceDE w:val="0"/>
        <w:autoSpaceDN w:val="0"/>
        <w:adjustRightInd w:val="0"/>
        <w:textAlignment w:val="auto"/>
        <w:rPr>
          <w:rFonts w:cs="Times New Roman"/>
        </w:rPr>
      </w:pPr>
      <w:r w:rsidRPr="00FE0E6B">
        <w:rPr>
          <w:rFonts w:cs="Times New Roman"/>
        </w:rPr>
        <w:t>4) Umowa RODO</w:t>
      </w:r>
      <w:r w:rsidR="00E05DB8" w:rsidRPr="00FE0E6B">
        <w:rPr>
          <w:rFonts w:cs="Times New Roman"/>
        </w:rPr>
        <w:t xml:space="preserve">  </w:t>
      </w:r>
      <w:r w:rsidR="00736EB6" w:rsidRPr="00FE0E6B">
        <w:rPr>
          <w:rFonts w:cs="Times New Roman"/>
        </w:rPr>
        <w:t xml:space="preserve">- Zał.  Nr </w:t>
      </w:r>
      <w:r w:rsidR="00E10B12" w:rsidRPr="00FE0E6B">
        <w:rPr>
          <w:rFonts w:cs="Times New Roman"/>
        </w:rPr>
        <w:t>3</w:t>
      </w:r>
      <w:r w:rsidR="00E05DB8" w:rsidRPr="00FE0E6B">
        <w:rPr>
          <w:rFonts w:cs="Times New Roman"/>
        </w:rPr>
        <w:t xml:space="preserve">    </w:t>
      </w:r>
    </w:p>
    <w:p w14:paraId="34A2FBB6" w14:textId="2A0D67E1" w:rsidR="00C062F5" w:rsidRPr="00FE0E6B" w:rsidRDefault="002300F4" w:rsidP="00FE0E6B">
      <w:pPr>
        <w:widowControl/>
        <w:suppressAutoHyphens w:val="0"/>
        <w:autoSpaceDE w:val="0"/>
        <w:autoSpaceDN w:val="0"/>
        <w:adjustRightInd w:val="0"/>
        <w:textAlignment w:val="auto"/>
        <w:rPr>
          <w:rFonts w:cs="Times New Roman"/>
          <w:kern w:val="0"/>
          <w:lang w:bidi="ar-SA"/>
        </w:rPr>
      </w:pPr>
      <w:r w:rsidRPr="00FE0E6B">
        <w:rPr>
          <w:rFonts w:cs="Times New Roman"/>
        </w:rPr>
        <w:t xml:space="preserve">5) Klauzula informacyjna </w:t>
      </w:r>
      <w:r w:rsidR="00085495" w:rsidRPr="00FE0E6B">
        <w:rPr>
          <w:rFonts w:cs="Times New Roman"/>
        </w:rPr>
        <w:t xml:space="preserve">-Zał. Nr </w:t>
      </w:r>
      <w:r w:rsidR="00E10B12" w:rsidRPr="00FE0E6B">
        <w:rPr>
          <w:rFonts w:cs="Times New Roman"/>
        </w:rPr>
        <w:t>4</w:t>
      </w:r>
      <w:r w:rsidR="00E05DB8" w:rsidRPr="00FE0E6B">
        <w:rPr>
          <w:rFonts w:cs="Times New Roman"/>
        </w:rPr>
        <w:t xml:space="preserve">                                                                                                                           </w:t>
      </w:r>
      <w:bookmarkStart w:id="25" w:name="page39R_mcid6"/>
      <w:bookmarkEnd w:id="25"/>
    </w:p>
    <w:p w14:paraId="6B9F3D45" w14:textId="053CF83F" w:rsidR="00E05DB8" w:rsidRPr="00FE0E6B" w:rsidRDefault="00E05DB8" w:rsidP="00FE0E6B">
      <w:pPr>
        <w:spacing w:after="283"/>
        <w:jc w:val="center"/>
        <w:rPr>
          <w:rFonts w:cs="Times New Roman"/>
        </w:rPr>
      </w:pPr>
      <w:bookmarkStart w:id="26" w:name="page39R_mcid8"/>
      <w:bookmarkEnd w:id="26"/>
      <w:r w:rsidRPr="00FE0E6B">
        <w:rPr>
          <w:rFonts w:cs="Times New Roman"/>
        </w:rPr>
        <w:t xml:space="preserve"> </w:t>
      </w:r>
      <w:r w:rsidRPr="00FE0E6B">
        <w:rPr>
          <w:rFonts w:cs="Times New Roman"/>
        </w:rPr>
        <w:br/>
      </w:r>
      <w:bookmarkStart w:id="27" w:name="page39R_mcid13"/>
      <w:bookmarkEnd w:id="27"/>
    </w:p>
    <w:p w14:paraId="56FE7D32" w14:textId="1B2BC28A" w:rsidR="00C062F5" w:rsidRPr="00FE0E6B" w:rsidRDefault="00000000" w:rsidP="00FE0E6B">
      <w:pPr>
        <w:spacing w:after="283"/>
        <w:rPr>
          <w:rFonts w:cs="Times New Roman"/>
        </w:rPr>
      </w:pPr>
      <w:r w:rsidRPr="00FE0E6B">
        <w:rPr>
          <w:rFonts w:cs="Times New Roman"/>
        </w:rPr>
        <w:br/>
        <w:t xml:space="preserve">ZAMAWIAJĄCY </w:t>
      </w:r>
      <w:r w:rsidRPr="00FE0E6B">
        <w:rPr>
          <w:rFonts w:cs="Times New Roman"/>
        </w:rPr>
        <w:tab/>
      </w:r>
      <w:r w:rsidRPr="00FE0E6B">
        <w:rPr>
          <w:rFonts w:cs="Times New Roman"/>
        </w:rPr>
        <w:tab/>
      </w:r>
      <w:r w:rsidRPr="00FE0E6B">
        <w:rPr>
          <w:rFonts w:cs="Times New Roman"/>
        </w:rPr>
        <w:tab/>
      </w:r>
      <w:r w:rsidRPr="00FE0E6B">
        <w:rPr>
          <w:rFonts w:cs="Times New Roman"/>
        </w:rPr>
        <w:tab/>
      </w:r>
      <w:r w:rsidRPr="00FE0E6B">
        <w:rPr>
          <w:rFonts w:cs="Times New Roman"/>
        </w:rPr>
        <w:tab/>
      </w:r>
      <w:r w:rsidRPr="00FE0E6B">
        <w:rPr>
          <w:rFonts w:cs="Times New Roman"/>
        </w:rPr>
        <w:tab/>
      </w:r>
      <w:r w:rsidRPr="00FE0E6B">
        <w:rPr>
          <w:rFonts w:cs="Times New Roman"/>
        </w:rPr>
        <w:tab/>
      </w:r>
      <w:r w:rsidRPr="00FE0E6B">
        <w:rPr>
          <w:rFonts w:cs="Times New Roman"/>
        </w:rPr>
        <w:tab/>
      </w:r>
      <w:r w:rsidRPr="00FE0E6B">
        <w:rPr>
          <w:rFonts w:cs="Times New Roman"/>
        </w:rPr>
        <w:tab/>
        <w:t xml:space="preserve">WYKONAWCA </w:t>
      </w:r>
      <w:bookmarkStart w:id="28" w:name="page39R_mcid14"/>
      <w:bookmarkStart w:id="29" w:name="page39R_mcid15"/>
      <w:bookmarkStart w:id="30" w:name="page39R_mcid16"/>
      <w:bookmarkStart w:id="31" w:name="page39R_mcid17"/>
      <w:bookmarkStart w:id="32" w:name="page39R_mcid18"/>
      <w:bookmarkStart w:id="33" w:name="page39R_mcid20"/>
      <w:bookmarkStart w:id="34" w:name="page39R_mcid21"/>
      <w:bookmarkStart w:id="35" w:name="page39R_mcid22"/>
      <w:bookmarkStart w:id="36" w:name="page39R_mcid23"/>
      <w:bookmarkStart w:id="37" w:name="page39R_mcid26"/>
      <w:bookmarkStart w:id="38" w:name="page39R_mcid37"/>
      <w:bookmarkStart w:id="39" w:name="page39R_mcid38"/>
      <w:bookmarkStart w:id="40" w:name="page39R_mcid39"/>
      <w:bookmarkStart w:id="41" w:name="page39R_mcid40"/>
      <w:bookmarkStart w:id="42" w:name="page39R_mcid41"/>
      <w:bookmarkStart w:id="43" w:name="page39R_mcid42"/>
      <w:bookmarkStart w:id="44" w:name="page39R_mcid35"/>
      <w:bookmarkStart w:id="45" w:name="page39R_mcid34"/>
      <w:bookmarkStart w:id="46" w:name="page39R_mcid33"/>
      <w:bookmarkStart w:id="47" w:name="page39R_mcid32"/>
      <w:bookmarkStart w:id="48" w:name="page39R_mcid31"/>
      <w:bookmarkStart w:id="49" w:name="page39R_mcid30"/>
      <w:bookmarkStart w:id="50" w:name="page39R_mcid29"/>
      <w:bookmarkStart w:id="51" w:name="page39R_mcid28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</w:p>
    <w:sectPr w:rsidR="00C062F5" w:rsidRPr="00FE0E6B" w:rsidSect="000E313D">
      <w:headerReference w:type="default" r:id="rId8"/>
      <w:headerReference w:type="first" r:id="rId9"/>
      <w:footerReference w:type="first" r:id="rId10"/>
      <w:pgSz w:w="11906" w:h="16838"/>
      <w:pgMar w:top="1134" w:right="1134" w:bottom="1134" w:left="1134" w:header="0" w:footer="0" w:gutter="0"/>
      <w:cols w:space="708"/>
      <w:formProt w:val="0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955DB6" w14:textId="77777777" w:rsidR="000D11D4" w:rsidRDefault="000D11D4" w:rsidP="004433DC">
      <w:r>
        <w:separator/>
      </w:r>
    </w:p>
  </w:endnote>
  <w:endnote w:type="continuationSeparator" w:id="0">
    <w:p w14:paraId="73EC1512" w14:textId="77777777" w:rsidR="000D11D4" w:rsidRDefault="000D11D4" w:rsidP="004433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imSun;宋体">
    <w:panose1 w:val="00000000000000000000"/>
    <w:charset w:val="80"/>
    <w:family w:val="roman"/>
    <w:notTrueType/>
    <w:pitch w:val="default"/>
  </w:font>
  <w:font w:name="Calibri;Calibri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76631" w14:textId="77777777" w:rsidR="000E313D" w:rsidRDefault="000E313D" w:rsidP="000E313D">
    <w:pPr>
      <w:pStyle w:val="NormalnyWeb"/>
      <w:spacing w:after="159"/>
      <w:jc w:val="center"/>
    </w:pPr>
    <w:r w:rsidRPr="001C532C">
      <w:rPr>
        <w:i/>
        <w:iCs/>
        <w:sz w:val="18"/>
        <w:szCs w:val="18"/>
      </w:rPr>
      <w:t>Projekt pn. „Nowe horyzonty usług społecznych w Szprotawie” współfinansowany z Europejskiego Funduszu Społecznego</w:t>
    </w:r>
    <w:r>
      <w:rPr>
        <w:i/>
        <w:iCs/>
        <w:sz w:val="18"/>
        <w:szCs w:val="18"/>
      </w:rPr>
      <w:t xml:space="preserve"> </w:t>
    </w:r>
    <w:r w:rsidRPr="001C532C">
      <w:rPr>
        <w:i/>
        <w:iCs/>
        <w:sz w:val="18"/>
        <w:szCs w:val="18"/>
      </w:rPr>
      <w:t xml:space="preserve">Plus </w:t>
    </w:r>
    <w:r w:rsidRPr="001C532C">
      <w:rPr>
        <w:i/>
        <w:iCs/>
        <w:sz w:val="18"/>
        <w:szCs w:val="18"/>
      </w:rPr>
      <w:br/>
      <w:t>w ramach Programu Fundusze Europejskie dla Lubuskiego 2021 – 2027 w ramach Priorytetu 6. Fundusze Europejskie na wsparcie obywateli, Działania 6.13 Usługi społeczne i zdrowotne</w:t>
    </w:r>
  </w:p>
  <w:p w14:paraId="3EBD544A" w14:textId="77777777" w:rsidR="000E313D" w:rsidRDefault="000E313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88CB5D" w14:textId="77777777" w:rsidR="000D11D4" w:rsidRDefault="000D11D4" w:rsidP="004433DC">
      <w:r>
        <w:separator/>
      </w:r>
    </w:p>
  </w:footnote>
  <w:footnote w:type="continuationSeparator" w:id="0">
    <w:p w14:paraId="0D0E4C93" w14:textId="77777777" w:rsidR="000D11D4" w:rsidRDefault="000D11D4" w:rsidP="004433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590E3" w14:textId="47DEFA6B" w:rsidR="004433DC" w:rsidRDefault="004433DC">
    <w:pPr>
      <w:pStyle w:val="Nagwek"/>
    </w:pPr>
  </w:p>
  <w:p w14:paraId="720D4E07" w14:textId="77777777" w:rsidR="004433DC" w:rsidRDefault="004433D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4B2AB" w14:textId="5039B310" w:rsidR="000E313D" w:rsidRDefault="000E313D">
    <w:pPr>
      <w:pStyle w:val="Nagwek"/>
    </w:pPr>
    <w:r>
      <w:rPr>
        <w:noProof/>
      </w:rPr>
      <w:drawing>
        <wp:inline distT="0" distB="0" distL="0" distR="0" wp14:anchorId="50973EA2" wp14:editId="759081BE">
          <wp:extent cx="6120130" cy="488315"/>
          <wp:effectExtent l="0" t="0" r="0" b="6985"/>
          <wp:docPr id="9494905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9490583" name="Obraz 94949058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4883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20896CF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34246D3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00E132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0B8191D"/>
    <w:multiLevelType w:val="multilevel"/>
    <w:tmpl w:val="FFFFFFFF"/>
    <w:lvl w:ilvl="0">
      <w:start w:val="1"/>
      <w:numFmt w:val="ideographDigital"/>
      <w:lvlText w:val=""/>
      <w:lvlJc w:val="left"/>
    </w:lvl>
    <w:lvl w:ilvl="1">
      <w:start w:val="1"/>
      <w:numFmt w:val="ideographDigital"/>
      <w:lvlText w:val="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A702634F"/>
    <w:multiLevelType w:val="multilevel"/>
    <w:tmpl w:val="FFFFFFFF"/>
    <w:lvl w:ilvl="0">
      <w:start w:val="1"/>
      <w:numFmt w:val="ideographDigital"/>
      <w:lvlText w:val=""/>
      <w:lvlJc w:val="left"/>
    </w:lvl>
    <w:lvl w:ilvl="1">
      <w:start w:val="1"/>
      <w:numFmt w:val="ideographDigital"/>
      <w:lvlText w:val="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A74914C9"/>
    <w:multiLevelType w:val="multilevel"/>
    <w:tmpl w:val="FFFFFFFF"/>
    <w:lvl w:ilvl="0">
      <w:start w:val="1"/>
      <w:numFmt w:val="ideographDigital"/>
      <w:lvlText w:val="."/>
      <w:lvlJc w:val="left"/>
    </w:lvl>
    <w:lvl w:ilvl="1">
      <w:start w:val="1"/>
      <w:numFmt w:val="ideographDigital"/>
      <w:lvlText w:val="."/>
      <w:lvlJc w:val="left"/>
    </w:lvl>
    <w:lvl w:ilvl="2">
      <w:start w:val="1"/>
      <w:numFmt w:val="decimal"/>
      <w:lvlText w:val="%1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B35F94E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CDE7685A"/>
    <w:multiLevelType w:val="multilevel"/>
    <w:tmpl w:val="FFFFFFFF"/>
    <w:lvl w:ilvl="0">
      <w:start w:val="1"/>
      <w:numFmt w:val="ideographDigital"/>
      <w:lvlText w:val=""/>
      <w:lvlJc w:val="left"/>
    </w:lvl>
    <w:lvl w:ilvl="1">
      <w:start w:val="1"/>
      <w:numFmt w:val="ideographDigital"/>
      <w:lvlText w:val="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E22684F5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E3BE63D7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11DFEF01"/>
    <w:multiLevelType w:val="multilevel"/>
    <w:tmpl w:val="FFFFFFFF"/>
    <w:lvl w:ilvl="0">
      <w:start w:val="1"/>
      <w:numFmt w:val="ideographDigital"/>
      <w:lvlText w:val=""/>
      <w:lvlJc w:val="left"/>
    </w:lvl>
    <w:lvl w:ilvl="1">
      <w:start w:val="1"/>
      <w:numFmt w:val="ideographDigital"/>
      <w:lvlText w:val="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E954131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2FE94AEC"/>
    <w:multiLevelType w:val="multilevel"/>
    <w:tmpl w:val="1F8CB78C"/>
    <w:lvl w:ilvl="0">
      <w:start w:val="100"/>
      <w:numFmt w:val="lowerRoman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34DF7711"/>
    <w:multiLevelType w:val="multilevel"/>
    <w:tmpl w:val="FFFFFFFF"/>
    <w:lvl w:ilvl="0">
      <w:start w:val="1"/>
      <w:numFmt w:val="ideographDigital"/>
      <w:lvlText w:val=""/>
      <w:lvlJc w:val="left"/>
    </w:lvl>
    <w:lvl w:ilvl="1">
      <w:start w:val="1"/>
      <w:numFmt w:val="ideographDigital"/>
      <w:lvlText w:val="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5EFBB7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69A6D3B"/>
    <w:multiLevelType w:val="multilevel"/>
    <w:tmpl w:val="9C24B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E4E6CC7"/>
    <w:multiLevelType w:val="multilevel"/>
    <w:tmpl w:val="617418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color w:val="000000" w:themeColor="text1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3ECDEFD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E46B09"/>
    <w:multiLevelType w:val="multilevel"/>
    <w:tmpl w:val="194258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3CD5512"/>
    <w:multiLevelType w:val="multilevel"/>
    <w:tmpl w:val="FFFFFFFF"/>
    <w:lvl w:ilvl="0">
      <w:start w:val="1"/>
      <w:numFmt w:val="ideographDigital"/>
      <w:lvlText w:val=""/>
      <w:lvlJc w:val="left"/>
    </w:lvl>
    <w:lvl w:ilvl="1">
      <w:start w:val="1"/>
      <w:numFmt w:val="ideographDigital"/>
      <w:lvlText w:val="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53495EA0"/>
    <w:multiLevelType w:val="multilevel"/>
    <w:tmpl w:val="9F02B6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56E460A5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5B1860C2"/>
    <w:multiLevelType w:val="multilevel"/>
    <w:tmpl w:val="344490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SimSun" w:hAnsi="Times New Roman"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E2443B0"/>
    <w:multiLevelType w:val="multilevel"/>
    <w:tmpl w:val="10364D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57C1775"/>
    <w:multiLevelType w:val="multilevel"/>
    <w:tmpl w:val="FFFFFFFF"/>
    <w:lvl w:ilvl="0">
      <w:start w:val="1"/>
      <w:numFmt w:val="ideographDigital"/>
      <w:lvlText w:val=""/>
      <w:lvlJc w:val="left"/>
    </w:lvl>
    <w:lvl w:ilvl="1">
      <w:start w:val="1"/>
      <w:numFmt w:val="ideographDigital"/>
      <w:lvlText w:val=""/>
      <w:lvlJc w:val="left"/>
    </w:lvl>
    <w:lvl w:ilvl="2">
      <w:start w:val="1"/>
      <w:numFmt w:val="decimal"/>
      <w:lvlText w:val="%1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67AF6C0D"/>
    <w:multiLevelType w:val="multilevel"/>
    <w:tmpl w:val="FEACD8C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 w15:restartNumberingAfterBreak="0">
    <w:nsid w:val="74DF6A85"/>
    <w:multiLevelType w:val="hybridMultilevel"/>
    <w:tmpl w:val="FE7A2762"/>
    <w:lvl w:ilvl="0" w:tplc="ECD095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8576324"/>
    <w:multiLevelType w:val="multilevel"/>
    <w:tmpl w:val="60AC0F20"/>
    <w:lvl w:ilvl="0">
      <w:start w:val="1"/>
      <w:numFmt w:val="none"/>
      <w:suff w:val="nothing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%2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%3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%4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%5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%6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%7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%8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%9"/>
      <w:lvlJc w:val="left"/>
      <w:pPr>
        <w:tabs>
          <w:tab w:val="num" w:pos="1584"/>
        </w:tabs>
        <w:ind w:left="1584" w:hanging="1584"/>
      </w:pPr>
    </w:lvl>
  </w:abstractNum>
  <w:num w:numId="1" w16cid:durableId="141168176">
    <w:abstractNumId w:val="23"/>
  </w:num>
  <w:num w:numId="2" w16cid:durableId="2013363688">
    <w:abstractNumId w:val="16"/>
  </w:num>
  <w:num w:numId="3" w16cid:durableId="1061901891">
    <w:abstractNumId w:val="12"/>
  </w:num>
  <w:num w:numId="4" w16cid:durableId="2114981831">
    <w:abstractNumId w:val="27"/>
  </w:num>
  <w:num w:numId="5" w16cid:durableId="2003779903">
    <w:abstractNumId w:val="18"/>
  </w:num>
  <w:num w:numId="6" w16cid:durableId="1173764216">
    <w:abstractNumId w:val="19"/>
  </w:num>
  <w:num w:numId="7" w16cid:durableId="381951096">
    <w:abstractNumId w:val="5"/>
  </w:num>
  <w:num w:numId="8" w16cid:durableId="897285313">
    <w:abstractNumId w:val="24"/>
  </w:num>
  <w:num w:numId="9" w16cid:durableId="1859738797">
    <w:abstractNumId w:val="7"/>
  </w:num>
  <w:num w:numId="10" w16cid:durableId="496767335">
    <w:abstractNumId w:val="13"/>
  </w:num>
  <w:num w:numId="11" w16cid:durableId="1395356368">
    <w:abstractNumId w:val="0"/>
  </w:num>
  <w:num w:numId="12" w16cid:durableId="1658075142">
    <w:abstractNumId w:val="2"/>
  </w:num>
  <w:num w:numId="13" w16cid:durableId="1462577975">
    <w:abstractNumId w:val="6"/>
  </w:num>
  <w:num w:numId="14" w16cid:durableId="960890064">
    <w:abstractNumId w:val="9"/>
  </w:num>
  <w:num w:numId="15" w16cid:durableId="1127892999">
    <w:abstractNumId w:val="8"/>
  </w:num>
  <w:num w:numId="16" w16cid:durableId="1314800755">
    <w:abstractNumId w:val="3"/>
  </w:num>
  <w:num w:numId="17" w16cid:durableId="165942661">
    <w:abstractNumId w:val="10"/>
  </w:num>
  <w:num w:numId="18" w16cid:durableId="1750275379">
    <w:abstractNumId w:val="21"/>
  </w:num>
  <w:num w:numId="19" w16cid:durableId="307128040">
    <w:abstractNumId w:val="14"/>
  </w:num>
  <w:num w:numId="20" w16cid:durableId="828180389">
    <w:abstractNumId w:val="1"/>
  </w:num>
  <w:num w:numId="21" w16cid:durableId="2006929411">
    <w:abstractNumId w:val="11"/>
  </w:num>
  <w:num w:numId="22" w16cid:durableId="703671535">
    <w:abstractNumId w:val="17"/>
  </w:num>
  <w:num w:numId="23" w16cid:durableId="892497129">
    <w:abstractNumId w:val="4"/>
  </w:num>
  <w:num w:numId="24" w16cid:durableId="1122961468">
    <w:abstractNumId w:val="22"/>
  </w:num>
  <w:num w:numId="25" w16cid:durableId="1640845428">
    <w:abstractNumId w:val="15"/>
  </w:num>
  <w:num w:numId="26" w16cid:durableId="309136934">
    <w:abstractNumId w:val="26"/>
  </w:num>
  <w:num w:numId="27" w16cid:durableId="1182863353">
    <w:abstractNumId w:val="25"/>
  </w:num>
  <w:num w:numId="28" w16cid:durableId="38564266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3DC"/>
    <w:rsid w:val="000122B5"/>
    <w:rsid w:val="00027341"/>
    <w:rsid w:val="00037823"/>
    <w:rsid w:val="00080042"/>
    <w:rsid w:val="00081C54"/>
    <w:rsid w:val="00085495"/>
    <w:rsid w:val="00092E82"/>
    <w:rsid w:val="000A351F"/>
    <w:rsid w:val="000D11D4"/>
    <w:rsid w:val="000D7EF5"/>
    <w:rsid w:val="000E313D"/>
    <w:rsid w:val="000F6BCD"/>
    <w:rsid w:val="001230F0"/>
    <w:rsid w:val="00142AD5"/>
    <w:rsid w:val="0014581D"/>
    <w:rsid w:val="00177523"/>
    <w:rsid w:val="001A30E7"/>
    <w:rsid w:val="001A4CB7"/>
    <w:rsid w:val="001A6962"/>
    <w:rsid w:val="001D62DF"/>
    <w:rsid w:val="001F546A"/>
    <w:rsid w:val="00200A39"/>
    <w:rsid w:val="00222877"/>
    <w:rsid w:val="00222BD2"/>
    <w:rsid w:val="002300F4"/>
    <w:rsid w:val="00233F7B"/>
    <w:rsid w:val="002848CA"/>
    <w:rsid w:val="002B1FF5"/>
    <w:rsid w:val="002B6FF5"/>
    <w:rsid w:val="002F43AD"/>
    <w:rsid w:val="00347EA4"/>
    <w:rsid w:val="003B326B"/>
    <w:rsid w:val="003B641C"/>
    <w:rsid w:val="004433DC"/>
    <w:rsid w:val="00455F84"/>
    <w:rsid w:val="004634C9"/>
    <w:rsid w:val="00492B91"/>
    <w:rsid w:val="004970D9"/>
    <w:rsid w:val="004A4C88"/>
    <w:rsid w:val="004A79EA"/>
    <w:rsid w:val="004D460D"/>
    <w:rsid w:val="004D490E"/>
    <w:rsid w:val="004E0998"/>
    <w:rsid w:val="004E10E3"/>
    <w:rsid w:val="005149C3"/>
    <w:rsid w:val="00523034"/>
    <w:rsid w:val="00554FDA"/>
    <w:rsid w:val="005B0B33"/>
    <w:rsid w:val="005F5D9A"/>
    <w:rsid w:val="00604B5B"/>
    <w:rsid w:val="006431A2"/>
    <w:rsid w:val="0064650D"/>
    <w:rsid w:val="00650256"/>
    <w:rsid w:val="00653DB4"/>
    <w:rsid w:val="00662ADD"/>
    <w:rsid w:val="006B5358"/>
    <w:rsid w:val="006C77C0"/>
    <w:rsid w:val="006D2B46"/>
    <w:rsid w:val="00736EB6"/>
    <w:rsid w:val="0076216E"/>
    <w:rsid w:val="00770532"/>
    <w:rsid w:val="007D5091"/>
    <w:rsid w:val="007E11CF"/>
    <w:rsid w:val="00812006"/>
    <w:rsid w:val="00860974"/>
    <w:rsid w:val="00865186"/>
    <w:rsid w:val="008B628C"/>
    <w:rsid w:val="008C2C35"/>
    <w:rsid w:val="008E1C77"/>
    <w:rsid w:val="00916A05"/>
    <w:rsid w:val="0092315E"/>
    <w:rsid w:val="009700DB"/>
    <w:rsid w:val="00973B14"/>
    <w:rsid w:val="009A324D"/>
    <w:rsid w:val="009A4181"/>
    <w:rsid w:val="009C26F3"/>
    <w:rsid w:val="009C2946"/>
    <w:rsid w:val="009E6675"/>
    <w:rsid w:val="009F08FD"/>
    <w:rsid w:val="009F5FF4"/>
    <w:rsid w:val="00A15187"/>
    <w:rsid w:val="00A30871"/>
    <w:rsid w:val="00A43B47"/>
    <w:rsid w:val="00A615B1"/>
    <w:rsid w:val="00A840E6"/>
    <w:rsid w:val="00B57241"/>
    <w:rsid w:val="00BA1C84"/>
    <w:rsid w:val="00BF7201"/>
    <w:rsid w:val="00C062F5"/>
    <w:rsid w:val="00C732A6"/>
    <w:rsid w:val="00C92225"/>
    <w:rsid w:val="00CE4330"/>
    <w:rsid w:val="00D70FA0"/>
    <w:rsid w:val="00D720A7"/>
    <w:rsid w:val="00D80427"/>
    <w:rsid w:val="00D97FCE"/>
    <w:rsid w:val="00DA5CC7"/>
    <w:rsid w:val="00DB0CE9"/>
    <w:rsid w:val="00DB1DFE"/>
    <w:rsid w:val="00DC2B06"/>
    <w:rsid w:val="00E05DB8"/>
    <w:rsid w:val="00E10B12"/>
    <w:rsid w:val="00E30EFF"/>
    <w:rsid w:val="00E35BA1"/>
    <w:rsid w:val="00E41623"/>
    <w:rsid w:val="00E740E4"/>
    <w:rsid w:val="00EA670A"/>
    <w:rsid w:val="00ED28A6"/>
    <w:rsid w:val="00F155C7"/>
    <w:rsid w:val="00F214D8"/>
    <w:rsid w:val="00F463D5"/>
    <w:rsid w:val="00F52C0C"/>
    <w:rsid w:val="00F82239"/>
    <w:rsid w:val="00F854C4"/>
    <w:rsid w:val="00F85B0E"/>
    <w:rsid w:val="00FA0A81"/>
    <w:rsid w:val="00FB7296"/>
    <w:rsid w:val="00FD10CC"/>
    <w:rsid w:val="00FE0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1768C2"/>
  <w15:docId w15:val="{133804A6-21DF-45D2-ABD8-21B3890D5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Mangal"/>
        <w:kern w:val="2"/>
        <w:sz w:val="24"/>
        <w:szCs w:val="24"/>
        <w:lang w:val="pl-PL" w:eastAsia="zh-CN" w:bidi="hi-IN"/>
      </w:rPr>
    </w:rPrDefault>
    <w:pPrDefault>
      <w:pPr>
        <w:suppressAutoHyphens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numeracji">
    <w:name w:val="Znaki numeracji"/>
    <w:qFormat/>
  </w:style>
  <w:style w:type="character" w:styleId="Pogrubienie">
    <w:name w:val="Strong"/>
    <w:uiPriority w:val="22"/>
    <w:qFormat/>
    <w:rPr>
      <w:b/>
      <w:bCs/>
    </w:rPr>
  </w:style>
  <w:style w:type="paragraph" w:styleId="Nagwek">
    <w:name w:val="header"/>
    <w:basedOn w:val="Normalny"/>
    <w:next w:val="Tekstpodstawowy"/>
    <w:link w:val="NagwekZnak"/>
    <w:uiPriority w:val="99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Standard">
    <w:name w:val="Standard"/>
    <w:qFormat/>
    <w:pPr>
      <w:widowControl w:val="0"/>
    </w:pPr>
    <w:rPr>
      <w:rFonts w:eastAsia="SimSun;宋体"/>
    </w:rPr>
  </w:style>
  <w:style w:type="paragraph" w:customStyle="1" w:styleId="Textbody">
    <w:name w:val="Text body"/>
    <w:basedOn w:val="Standard"/>
    <w:qFormat/>
    <w:pPr>
      <w:spacing w:after="120"/>
    </w:p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Default">
    <w:name w:val="Default"/>
    <w:basedOn w:val="Normalny"/>
    <w:qFormat/>
    <w:pPr>
      <w:autoSpaceDE w:val="0"/>
    </w:pPr>
    <w:rPr>
      <w:rFonts w:ascii="Calibri;Calibri" w:eastAsia="Calibri;Calibri" w:hAnsi="Calibri;Calibri" w:cs="Calibri;Calibri"/>
      <w:color w:val="000000"/>
    </w:rPr>
  </w:style>
  <w:style w:type="numbering" w:customStyle="1" w:styleId="WW8Num2">
    <w:name w:val="WW8Num2"/>
    <w:qFormat/>
  </w:style>
  <w:style w:type="paragraph" w:styleId="Stopka">
    <w:name w:val="footer"/>
    <w:basedOn w:val="Normalny"/>
    <w:link w:val="StopkaZnak"/>
    <w:uiPriority w:val="99"/>
    <w:unhideWhenUsed/>
    <w:rsid w:val="004433DC"/>
    <w:pPr>
      <w:tabs>
        <w:tab w:val="center" w:pos="4536"/>
        <w:tab w:val="right" w:pos="9072"/>
      </w:tabs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4433DC"/>
    <w:rPr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4433DC"/>
    <w:rPr>
      <w:rFonts w:ascii="Arial" w:eastAsia="Microsoft YaHei" w:hAnsi="Arial"/>
      <w:sz w:val="28"/>
      <w:szCs w:val="28"/>
    </w:rPr>
  </w:style>
  <w:style w:type="paragraph" w:styleId="NormalnyWeb">
    <w:name w:val="Normal (Web)"/>
    <w:basedOn w:val="Normalny"/>
    <w:uiPriority w:val="99"/>
    <w:unhideWhenUsed/>
    <w:rsid w:val="004433DC"/>
    <w:pPr>
      <w:widowControl/>
      <w:suppressAutoHyphens w:val="0"/>
      <w:spacing w:before="100" w:beforeAutospacing="1" w:after="142" w:line="276" w:lineRule="auto"/>
      <w:textAlignment w:val="auto"/>
    </w:pPr>
    <w:rPr>
      <w:rFonts w:eastAsia="Times New Roman" w:cs="Times New Roman"/>
      <w:kern w:val="0"/>
      <w:lang w:eastAsia="pl-PL" w:bidi="ar-SA"/>
    </w:rPr>
  </w:style>
  <w:style w:type="paragraph" w:styleId="Akapitzlist">
    <w:name w:val="List Paragraph"/>
    <w:basedOn w:val="Normalny"/>
    <w:uiPriority w:val="34"/>
    <w:qFormat/>
    <w:rsid w:val="001D62DF"/>
    <w:pPr>
      <w:ind w:left="720"/>
      <w:contextualSpacing/>
      <w:textAlignment w:val="auto"/>
    </w:pPr>
    <w:rPr>
      <w:szCs w:val="21"/>
    </w:rPr>
  </w:style>
  <w:style w:type="numbering" w:customStyle="1" w:styleId="RTFNum5">
    <w:name w:val="RTF_Num 5"/>
    <w:qFormat/>
    <w:rsid w:val="00142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186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roz\Desktop\CUS%202025\Opieka%20higieniczna\Za&#322;&#261;cznik%20Nr%206%20umowa%202025.dotx" TargetMode="External"/></Relationships>
</file>

<file path=word/theme/theme1.xml><?xml version="1.0" encoding="utf-8"?>
<a:theme xmlns:a="http://schemas.openxmlformats.org/drawingml/2006/main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4EEF11-3F68-429F-8880-8B71AC59C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Załącznik Nr 6 umowa 2025</Template>
  <TotalTime>598</TotalTime>
  <Pages>10</Pages>
  <Words>3893</Words>
  <Characters>23364</Characters>
  <Application>Microsoft Office Word</Application>
  <DocSecurity>0</DocSecurity>
  <Lines>194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Mroz</dc:creator>
  <dc:description/>
  <cp:lastModifiedBy>Ops Szprotawa</cp:lastModifiedBy>
  <cp:revision>56</cp:revision>
  <cp:lastPrinted>2026-03-10T12:08:00Z</cp:lastPrinted>
  <dcterms:created xsi:type="dcterms:W3CDTF">2025-03-12T09:46:00Z</dcterms:created>
  <dcterms:modified xsi:type="dcterms:W3CDTF">2026-03-16T10:29:00Z</dcterms:modified>
  <dc:language>pl-PL</dc:language>
</cp:coreProperties>
</file>