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5315"/>
        <w:gridCol w:w="5315"/>
      </w:tblGrid>
      <w:tr w:rsidR="00405E91" w:rsidRPr="00D43726" w14:paraId="313568B0" w14:textId="77777777">
        <w:tc>
          <w:tcPr>
            <w:tcW w:w="5315" w:type="dxa"/>
          </w:tcPr>
          <w:p w14:paraId="4EE828BA" w14:textId="3CEB0A3F" w:rsidR="00405E91" w:rsidRPr="00D43726" w:rsidRDefault="00405E91">
            <w:pPr>
              <w:rPr>
                <w:rFonts w:ascii="Calibri" w:hAnsi="Calibri" w:cs="Calibri"/>
                <w:sz w:val="22"/>
                <w:szCs w:val="22"/>
              </w:rPr>
            </w:pPr>
            <w:r w:rsidRPr="00D43726">
              <w:rPr>
                <w:rFonts w:ascii="Calibri" w:hAnsi="Calibri" w:cs="Calibri"/>
                <w:sz w:val="22"/>
                <w:szCs w:val="22"/>
              </w:rPr>
              <w:t xml:space="preserve">Znak postępowania: </w:t>
            </w:r>
            <w:r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>ZGM.NZP.2422.</w:t>
            </w:r>
            <w:r w:rsidR="007E349D">
              <w:rPr>
                <w:rFonts w:ascii="Calibri" w:hAnsi="Calibri" w:cs="Calibri"/>
                <w:b/>
                <w:bCs/>
                <w:sz w:val="22"/>
                <w:szCs w:val="22"/>
              </w:rPr>
              <w:t>02</w:t>
            </w:r>
            <w:r w:rsidR="0027041D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>202</w:t>
            </w:r>
            <w:r w:rsidR="007E349D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="00D606E3"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0A5DB4"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>DR</w:t>
            </w:r>
          </w:p>
        </w:tc>
        <w:tc>
          <w:tcPr>
            <w:tcW w:w="5315" w:type="dxa"/>
          </w:tcPr>
          <w:p w14:paraId="3B6F399E" w14:textId="77777777" w:rsidR="00405E91" w:rsidRPr="00D43726" w:rsidRDefault="00405E91">
            <w:pPr>
              <w:ind w:left="425"/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Załącznik nr </w:t>
            </w:r>
            <w:r w:rsidR="001608E9"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>4</w:t>
            </w:r>
            <w:r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do SWZ</w:t>
            </w:r>
          </w:p>
          <w:p w14:paraId="35023844" w14:textId="77777777" w:rsidR="00405E91" w:rsidRPr="00D43726" w:rsidRDefault="00405E91">
            <w:pPr>
              <w:ind w:left="425"/>
              <w:jc w:val="right"/>
              <w:rPr>
                <w:rFonts w:ascii="Calibri" w:hAnsi="Calibri" w:cs="Calibri"/>
                <w:i/>
                <w:iCs/>
                <w:sz w:val="20"/>
              </w:rPr>
            </w:pPr>
            <w:r w:rsidRPr="00D43726">
              <w:rPr>
                <w:rFonts w:ascii="Calibri" w:hAnsi="Calibri" w:cs="Calibri"/>
                <w:i/>
                <w:iCs/>
                <w:sz w:val="20"/>
              </w:rPr>
              <w:t>wykaz osób</w:t>
            </w:r>
          </w:p>
        </w:tc>
      </w:tr>
    </w:tbl>
    <w:p w14:paraId="68FDF590" w14:textId="77777777" w:rsidR="00405E91" w:rsidRPr="00D43726" w:rsidRDefault="00405E91" w:rsidP="00405E91">
      <w:pPr>
        <w:ind w:right="226"/>
        <w:rPr>
          <w:rFonts w:ascii="Times New Roman" w:hAnsi="Times New Roman"/>
          <w:sz w:val="22"/>
          <w:szCs w:val="24"/>
        </w:rPr>
      </w:pPr>
    </w:p>
    <w:permStart w:id="1286478978" w:edGrp="everyone"/>
    <w:p w14:paraId="608D70FC" w14:textId="77777777" w:rsidR="003F0F51" w:rsidRDefault="00EA0C9C" w:rsidP="003F0F51">
      <w:pPr>
        <w:tabs>
          <w:tab w:val="left" w:pos="5529"/>
        </w:tabs>
        <w:spacing w:line="276" w:lineRule="auto"/>
        <w:ind w:firstLine="284"/>
        <w:rPr>
          <w:sz w:val="14"/>
          <w:szCs w:val="14"/>
        </w:rPr>
      </w:pPr>
      <w:sdt>
        <w:sdtPr>
          <w:rPr>
            <w:sz w:val="16"/>
            <w:szCs w:val="14"/>
          </w:rPr>
          <w:id w:val="821004749"/>
          <w:placeholder>
            <w:docPart w:val="2A941AC96C23421DB6B3E6FAE5A8D24A"/>
          </w:placeholder>
          <w:showingPlcHdr/>
        </w:sdtPr>
        <w:sdtEndPr/>
        <w:sdtContent>
          <w:r w:rsidR="003F0F51">
            <w:rPr>
              <w:sz w:val="14"/>
              <w:szCs w:val="14"/>
            </w:rPr>
            <w:t>Nazwa (firma) lub Nazwisko</w:t>
          </w:r>
        </w:sdtContent>
      </w:sdt>
    </w:p>
    <w:permStart w:id="1067810041" w:edGrp="everyone"/>
    <w:permEnd w:id="1286478978"/>
    <w:p w14:paraId="2D345FE5" w14:textId="77777777" w:rsidR="003F0F51" w:rsidRDefault="00EA0C9C" w:rsidP="003F0F51">
      <w:pPr>
        <w:tabs>
          <w:tab w:val="left" w:pos="6237"/>
        </w:tabs>
        <w:spacing w:line="276" w:lineRule="auto"/>
        <w:ind w:firstLine="284"/>
        <w:rPr>
          <w:szCs w:val="14"/>
        </w:rPr>
      </w:pPr>
      <w:sdt>
        <w:sdtPr>
          <w:rPr>
            <w:sz w:val="16"/>
            <w:szCs w:val="14"/>
          </w:rPr>
          <w:id w:val="-1836453651"/>
          <w:placeholder>
            <w:docPart w:val="499E37922216434D87956E93B494E755"/>
          </w:placeholder>
          <w:showingPlcHdr/>
        </w:sdtPr>
        <w:sdtEndPr/>
        <w:sdtContent>
          <w:r w:rsidR="003F0F51">
            <w:rPr>
              <w:sz w:val="14"/>
              <w:szCs w:val="14"/>
            </w:rPr>
            <w:t xml:space="preserve">imię oraz adres oferenta </w:t>
          </w:r>
        </w:sdtContent>
      </w:sdt>
      <w:permEnd w:id="1067810041"/>
      <w:r w:rsidR="003F0F51">
        <w:rPr>
          <w:szCs w:val="14"/>
        </w:rPr>
        <w:t>,</w:t>
      </w:r>
      <w:r w:rsidR="003F0F51">
        <w:rPr>
          <w:sz w:val="14"/>
          <w:szCs w:val="14"/>
        </w:rPr>
        <w:tab/>
      </w:r>
      <w:permStart w:id="1278046560" w:edGrp="everyone"/>
      <w:sdt>
        <w:sdtPr>
          <w:rPr>
            <w:sz w:val="16"/>
            <w:szCs w:val="14"/>
          </w:rPr>
          <w:id w:val="-1344085112"/>
          <w:placeholder>
            <w:docPart w:val="82652A3BC1FA42E296270C4E6A240568"/>
          </w:placeholder>
          <w:showingPlcHdr/>
        </w:sdtPr>
        <w:sdtEndPr/>
        <w:sdtContent>
          <w:r w:rsidR="003F0F51">
            <w:rPr>
              <w:rStyle w:val="Tekstzastpczy"/>
            </w:rPr>
            <w:t>..................</w:t>
          </w:r>
        </w:sdtContent>
      </w:sdt>
      <w:permEnd w:id="1278046560"/>
      <w:r w:rsidR="003F0F51">
        <w:rPr>
          <w:szCs w:val="14"/>
        </w:rPr>
        <w:t>, dnia</w:t>
      </w:r>
      <w:permStart w:id="963454846" w:edGrp="everyone"/>
      <w:r w:rsidR="003F0F51" w:rsidRPr="003D214E">
        <w:rPr>
          <w:sz w:val="16"/>
          <w:szCs w:val="14"/>
        </w:rPr>
        <w:t xml:space="preserve"> </w:t>
      </w:r>
      <w:sdt>
        <w:sdtPr>
          <w:rPr>
            <w:sz w:val="16"/>
            <w:szCs w:val="14"/>
          </w:rPr>
          <w:id w:val="-514151844"/>
          <w:placeholder>
            <w:docPart w:val="5F64A65361FA43C691EE7360420ED972"/>
          </w:placeholder>
          <w:showingPlcHdr/>
        </w:sdtPr>
        <w:sdtEndPr/>
        <w:sdtContent>
          <w:r w:rsidR="003F0F51">
            <w:rPr>
              <w:rStyle w:val="Tekstzastpczy"/>
            </w:rPr>
            <w:t>..................</w:t>
          </w:r>
        </w:sdtContent>
      </w:sdt>
      <w:permEnd w:id="963454846"/>
    </w:p>
    <w:permStart w:id="1130577625" w:edGrp="everyone"/>
    <w:p w14:paraId="4D4FA0B1" w14:textId="77777777" w:rsidR="003F0F51" w:rsidRDefault="00EA0C9C" w:rsidP="003F0F51">
      <w:pPr>
        <w:spacing w:line="276" w:lineRule="auto"/>
        <w:ind w:firstLine="284"/>
        <w:rPr>
          <w:sz w:val="14"/>
          <w:szCs w:val="14"/>
        </w:rPr>
      </w:pPr>
      <w:sdt>
        <w:sdtPr>
          <w:rPr>
            <w:sz w:val="16"/>
            <w:szCs w:val="14"/>
          </w:rPr>
          <w:id w:val="987361955"/>
          <w:placeholder>
            <w:docPart w:val="A3066A29A8B04BC29EF1FB3762F1E973"/>
          </w:placeholder>
          <w:showingPlcHdr/>
        </w:sdtPr>
        <w:sdtEndPr/>
        <w:sdtContent>
          <w:r w:rsidR="003F0F51">
            <w:rPr>
              <w:sz w:val="14"/>
              <w:szCs w:val="14"/>
            </w:rPr>
            <w:t>nr tel. / fax</w:t>
          </w:r>
        </w:sdtContent>
      </w:sdt>
      <w:r w:rsidR="003F0F51">
        <w:rPr>
          <w:sz w:val="14"/>
          <w:szCs w:val="14"/>
        </w:rPr>
        <w:t xml:space="preserve"> </w:t>
      </w:r>
    </w:p>
    <w:permEnd w:id="1130577625"/>
    <w:p w14:paraId="5E195000" w14:textId="77777777" w:rsidR="009B3562" w:rsidRPr="00D43726" w:rsidRDefault="009B3562" w:rsidP="009B3562">
      <w:pPr>
        <w:jc w:val="right"/>
        <w:rPr>
          <w:rFonts w:ascii="Times New Roman" w:hAnsi="Times New Roman"/>
          <w:sz w:val="22"/>
          <w:szCs w:val="22"/>
        </w:rPr>
      </w:pPr>
    </w:p>
    <w:p w14:paraId="0C1EFF6C" w14:textId="77777777" w:rsidR="009B3562" w:rsidRPr="00D43726" w:rsidRDefault="009B3562" w:rsidP="009B3562">
      <w:pPr>
        <w:jc w:val="right"/>
        <w:rPr>
          <w:rFonts w:ascii="Times New Roman" w:hAnsi="Times New Roman"/>
          <w:sz w:val="22"/>
          <w:szCs w:val="22"/>
        </w:rPr>
      </w:pPr>
    </w:p>
    <w:p w14:paraId="1C398989" w14:textId="77777777" w:rsidR="00CA6061" w:rsidRPr="00D43726" w:rsidRDefault="00CA6061" w:rsidP="00CA6061">
      <w:pPr>
        <w:spacing w:line="276" w:lineRule="auto"/>
        <w:ind w:firstLine="3686"/>
        <w:jc w:val="center"/>
        <w:rPr>
          <w:rFonts w:ascii="Times New Roman" w:hAnsi="Times New Roman"/>
          <w:b/>
          <w:bCs/>
          <w:i/>
        </w:rPr>
      </w:pPr>
      <w:r w:rsidRPr="00D43726">
        <w:rPr>
          <w:rFonts w:ascii="Times New Roman" w:hAnsi="Times New Roman"/>
          <w:b/>
          <w:i/>
        </w:rPr>
        <w:t>Zakład Gospodarki Mieszkaniowej</w:t>
      </w:r>
    </w:p>
    <w:p w14:paraId="665E0231" w14:textId="77777777" w:rsidR="00CA6061" w:rsidRPr="00D43726" w:rsidRDefault="00CA6061" w:rsidP="00CA6061">
      <w:pPr>
        <w:tabs>
          <w:tab w:val="left" w:pos="4678"/>
        </w:tabs>
        <w:spacing w:line="276" w:lineRule="auto"/>
        <w:ind w:firstLine="3686"/>
        <w:jc w:val="center"/>
        <w:rPr>
          <w:rFonts w:ascii="Times New Roman" w:hAnsi="Times New Roman"/>
          <w:i/>
        </w:rPr>
      </w:pPr>
      <w:r w:rsidRPr="00D43726">
        <w:rPr>
          <w:rFonts w:ascii="Times New Roman" w:hAnsi="Times New Roman"/>
          <w:b/>
          <w:i/>
        </w:rPr>
        <w:t>95-200 Pabianice, ul. Warzywna 6</w:t>
      </w:r>
    </w:p>
    <w:p w14:paraId="3F86FF32" w14:textId="77777777" w:rsidR="009B3562" w:rsidRPr="00D43726" w:rsidRDefault="009B3562" w:rsidP="009B3562">
      <w:pPr>
        <w:tabs>
          <w:tab w:val="left" w:pos="6260"/>
        </w:tabs>
        <w:ind w:right="226"/>
        <w:jc w:val="center"/>
        <w:rPr>
          <w:rFonts w:ascii="Times New Roman" w:hAnsi="Times New Roman"/>
          <w:b/>
          <w:u w:val="single"/>
        </w:rPr>
      </w:pPr>
    </w:p>
    <w:p w14:paraId="38F9027F" w14:textId="77777777" w:rsidR="0075586C" w:rsidRPr="00D43726" w:rsidRDefault="0075586C" w:rsidP="0075586C">
      <w:pPr>
        <w:spacing w:line="276" w:lineRule="auto"/>
        <w:ind w:left="709" w:hanging="709"/>
        <w:jc w:val="both"/>
        <w:rPr>
          <w:rFonts w:ascii="Times New Roman" w:hAnsi="Times New Roman"/>
          <w:sz w:val="22"/>
          <w:u w:val="single"/>
        </w:rPr>
      </w:pPr>
    </w:p>
    <w:p w14:paraId="43E19A1A" w14:textId="77777777" w:rsidR="007941D3" w:rsidRPr="00D43726" w:rsidRDefault="007941D3" w:rsidP="0075586C">
      <w:pPr>
        <w:spacing w:line="276" w:lineRule="auto"/>
        <w:ind w:left="709" w:hanging="709"/>
        <w:jc w:val="both"/>
        <w:rPr>
          <w:rFonts w:ascii="Times New Roman" w:hAnsi="Times New Roman"/>
          <w:sz w:val="22"/>
          <w:u w:val="single"/>
        </w:rPr>
      </w:pPr>
    </w:p>
    <w:p w14:paraId="40E1BABA" w14:textId="77777777" w:rsidR="00713206" w:rsidRPr="00D43726" w:rsidRDefault="00CA6061" w:rsidP="00563EC5">
      <w:pPr>
        <w:pStyle w:val="Tekstpodstawowywcity3"/>
        <w:spacing w:before="120"/>
        <w:ind w:left="0"/>
        <w:jc w:val="center"/>
        <w:rPr>
          <w:rFonts w:ascii="Times New Roman" w:hAnsi="Times New Roman"/>
          <w:sz w:val="22"/>
        </w:rPr>
      </w:pPr>
      <w:r w:rsidRPr="00D43726">
        <w:rPr>
          <w:rFonts w:ascii="Times New Roman" w:hAnsi="Times New Roman"/>
          <w:sz w:val="22"/>
          <w:u w:val="single"/>
        </w:rPr>
        <w:t>dotyczy:</w:t>
      </w:r>
      <w:r w:rsidRPr="00D43726">
        <w:rPr>
          <w:rFonts w:ascii="Times New Roman" w:hAnsi="Times New Roman"/>
          <w:sz w:val="22"/>
        </w:rPr>
        <w:t xml:space="preserve"> postępowania o udzielenie zamówienia publicznego pn. </w:t>
      </w:r>
    </w:p>
    <w:p w14:paraId="10D82C17" w14:textId="28D359D2" w:rsidR="00C3020F" w:rsidRPr="00D43726" w:rsidRDefault="007E349D" w:rsidP="00C3020F">
      <w:pPr>
        <w:pStyle w:val="Standard"/>
        <w:tabs>
          <w:tab w:val="num" w:pos="7371"/>
        </w:tabs>
        <w:spacing w:after="120"/>
        <w:ind w:left="567"/>
        <w:jc w:val="center"/>
        <w:rPr>
          <w:rFonts w:cs="Times New Roman"/>
          <w:b/>
          <w:sz w:val="36"/>
          <w:szCs w:val="36"/>
          <w:lang w:val="pl-PL"/>
        </w:rPr>
      </w:pPr>
      <w:r w:rsidRPr="007E349D">
        <w:rPr>
          <w:rFonts w:cs="Times New Roman"/>
          <w:b/>
          <w:sz w:val="36"/>
          <w:szCs w:val="36"/>
          <w:lang w:val="pl-PL"/>
        </w:rPr>
        <w:t xml:space="preserve">„Sprzątanie, zamiatanie, koszenie i odśnieżanie terenów nieruchomości w zarządzie ZGM Pabianice </w:t>
      </w:r>
      <w:r w:rsidR="003F0F51">
        <w:rPr>
          <w:rFonts w:cs="Times New Roman"/>
          <w:b/>
          <w:sz w:val="36"/>
          <w:szCs w:val="36"/>
          <w:lang w:val="pl-PL"/>
        </w:rPr>
        <w:br/>
      </w:r>
      <w:r w:rsidRPr="007E349D">
        <w:rPr>
          <w:rFonts w:cs="Times New Roman"/>
          <w:b/>
          <w:sz w:val="36"/>
          <w:szCs w:val="36"/>
          <w:lang w:val="pl-PL"/>
        </w:rPr>
        <w:t>– osiedla „Piaski” i „Stare Miasto””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25" w:color="auto" w:fill="auto"/>
        <w:tblLook w:val="04A0" w:firstRow="1" w:lastRow="0" w:firstColumn="1" w:lastColumn="0" w:noHBand="0" w:noVBand="1"/>
      </w:tblPr>
      <w:tblGrid>
        <w:gridCol w:w="10763"/>
      </w:tblGrid>
      <w:tr w:rsidR="00103DF0" w:rsidRPr="00D43726" w14:paraId="4FB46ACA" w14:textId="77777777">
        <w:trPr>
          <w:trHeight w:val="520"/>
          <w:jc w:val="center"/>
        </w:trPr>
        <w:tc>
          <w:tcPr>
            <w:tcW w:w="10913" w:type="dxa"/>
            <w:shd w:val="pct25" w:color="auto" w:fill="auto"/>
            <w:vAlign w:val="center"/>
          </w:tcPr>
          <w:p w14:paraId="17D13394" w14:textId="77777777" w:rsidR="00103DF0" w:rsidRPr="00D43726" w:rsidRDefault="00103DF0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D43726">
              <w:rPr>
                <w:rFonts w:ascii="Calibri" w:hAnsi="Calibri" w:cs="Calibri"/>
                <w:b/>
                <w:bCs/>
                <w:sz w:val="28"/>
                <w:szCs w:val="28"/>
              </w:rPr>
              <w:t>WYKAZ OSÓB</w:t>
            </w:r>
          </w:p>
        </w:tc>
      </w:tr>
    </w:tbl>
    <w:p w14:paraId="57719FCC" w14:textId="77777777" w:rsidR="00103DF0" w:rsidRPr="00D43726" w:rsidRDefault="00103DF0" w:rsidP="004E64E0">
      <w:pPr>
        <w:tabs>
          <w:tab w:val="left" w:pos="6260"/>
        </w:tabs>
        <w:spacing w:line="360" w:lineRule="auto"/>
        <w:ind w:right="226"/>
        <w:jc w:val="center"/>
        <w:rPr>
          <w:rFonts w:ascii="Times New Roman" w:hAnsi="Times New Roman"/>
          <w:b/>
          <w:u w:val="single"/>
        </w:rPr>
      </w:pPr>
    </w:p>
    <w:p w14:paraId="3D0C3BD6" w14:textId="77777777" w:rsidR="007941D3" w:rsidRDefault="00563EC5" w:rsidP="00563EC5">
      <w:pPr>
        <w:keepNext/>
        <w:spacing w:line="276" w:lineRule="auto"/>
        <w:jc w:val="both"/>
        <w:rPr>
          <w:rFonts w:ascii="Times New Roman" w:hAnsi="Times New Roman"/>
          <w:szCs w:val="24"/>
        </w:rPr>
      </w:pPr>
      <w:r w:rsidRPr="00D43726">
        <w:rPr>
          <w:rFonts w:ascii="Times New Roman" w:hAnsi="Times New Roman"/>
          <w:szCs w:val="24"/>
        </w:rPr>
        <w:t>oświadczam, iż wszystkie osoby prowadzące prace w charakterze:</w:t>
      </w:r>
    </w:p>
    <w:p w14:paraId="6E4DBC41" w14:textId="77777777" w:rsidR="003F0F51" w:rsidRPr="00D43726" w:rsidRDefault="003F0F51" w:rsidP="00563EC5">
      <w:pPr>
        <w:keepNext/>
        <w:spacing w:line="276" w:lineRule="auto"/>
        <w:jc w:val="both"/>
        <w:rPr>
          <w:rFonts w:ascii="Times New Roman" w:hAnsi="Times New Roman"/>
          <w:szCs w:val="24"/>
        </w:rPr>
      </w:pPr>
    </w:p>
    <w:tbl>
      <w:tblPr>
        <w:tblW w:w="10489" w:type="dxa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3359"/>
        <w:gridCol w:w="2410"/>
        <w:gridCol w:w="1984"/>
        <w:gridCol w:w="2126"/>
      </w:tblGrid>
      <w:tr w:rsidR="007941D3" w:rsidRPr="00D43726" w14:paraId="717AF2DA" w14:textId="77777777" w:rsidTr="007941D3"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605BB5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AAF5DD" w14:textId="77777777" w:rsidR="007941D3" w:rsidRPr="00D43726" w:rsidRDefault="007941D3" w:rsidP="00065855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D43726">
              <w:rPr>
                <w:rFonts w:ascii="Times New Roman" w:hAnsi="Times New Roman"/>
                <w:sz w:val="20"/>
              </w:rPr>
              <w:t>Lp.</w:t>
            </w:r>
          </w:p>
        </w:tc>
        <w:tc>
          <w:tcPr>
            <w:tcW w:w="3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A6E139" w14:textId="77777777" w:rsidR="007941D3" w:rsidRPr="00D43726" w:rsidRDefault="007941D3" w:rsidP="00065855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D43726">
              <w:rPr>
                <w:rFonts w:ascii="Times New Roman" w:hAnsi="Times New Roman"/>
                <w:sz w:val="20"/>
              </w:rPr>
              <w:t>Imię i Nazwisko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B1B8D" w14:textId="77777777" w:rsidR="007941D3" w:rsidRPr="00D43726" w:rsidRDefault="00563EC5" w:rsidP="0099124C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D43726">
              <w:rPr>
                <w:rFonts w:ascii="Times New Roman" w:hAnsi="Times New Roman"/>
                <w:sz w:val="20"/>
              </w:rPr>
              <w:t>Rodzaj stanowiska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FCD3E1" w14:textId="77777777" w:rsidR="007941D3" w:rsidRPr="00D43726" w:rsidRDefault="00563EC5" w:rsidP="00065855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D43726">
              <w:rPr>
                <w:rFonts w:ascii="Times New Roman" w:hAnsi="Times New Roman"/>
                <w:sz w:val="20"/>
              </w:rPr>
              <w:t>Kwalifikacje/ Doświadczenie zawodowe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5928B1" w14:textId="77777777" w:rsidR="007941D3" w:rsidRPr="00D43726" w:rsidRDefault="007941D3" w:rsidP="00065855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D43726">
              <w:rPr>
                <w:rFonts w:ascii="Times New Roman" w:hAnsi="Times New Roman"/>
                <w:sz w:val="20"/>
              </w:rPr>
              <w:t>Sposób dysponowania</w:t>
            </w:r>
          </w:p>
        </w:tc>
      </w:tr>
      <w:tr w:rsidR="007941D3" w:rsidRPr="00D43726" w14:paraId="1116992A" w14:textId="77777777" w:rsidTr="003F0F51">
        <w:trPr>
          <w:trHeight w:val="963"/>
        </w:trPr>
        <w:permStart w:id="118303039" w:edGrp="everyone" w:colFirst="0" w:colLast="0" w:displacedByCustomXml="next"/>
        <w:permStart w:id="1583819323" w:edGrp="everyone" w:colFirst="1" w:colLast="1" w:displacedByCustomXml="next"/>
        <w:permStart w:id="2119002662" w:edGrp="everyone" w:colFirst="2" w:colLast="2" w:displacedByCustomXml="next"/>
        <w:permStart w:id="1005461997" w:edGrp="everyone" w:colFirst="3" w:colLast="3" w:displacedByCustomXml="next"/>
        <w:permStart w:id="1587764612" w:edGrp="everyone" w:colFirst="4" w:colLast="4" w:displacedByCustomXml="next"/>
        <w:sdt>
          <w:sdtPr>
            <w:rPr>
              <w:rFonts w:ascii="Times New Roman" w:hAnsi="Times New Roman"/>
              <w:sz w:val="22"/>
              <w:szCs w:val="22"/>
            </w:rPr>
            <w:id w:val="-743259496"/>
            <w:placeholder>
              <w:docPart w:val="AF106A4BF9A145B6B21C845436F78570"/>
            </w:placeholder>
            <w:showingPlcHdr/>
          </w:sdtPr>
          <w:sdtEndPr/>
          <w:sdtContent>
            <w:tc>
              <w:tcPr>
                <w:tcW w:w="610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2CE88B95" w14:textId="055990F8" w:rsidR="007941D3" w:rsidRPr="00D43726" w:rsidRDefault="003F0F51" w:rsidP="003F0F51">
                <w:pPr>
                  <w:autoSpaceDE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1757703494"/>
            <w:placeholder>
              <w:docPart w:val="84F84E1F1E744427939BA9DC3AD82993"/>
            </w:placeholder>
            <w:showingPlcHdr/>
          </w:sdtPr>
          <w:sdtEndPr/>
          <w:sdtContent>
            <w:tc>
              <w:tcPr>
                <w:tcW w:w="3359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703F912B" w14:textId="2F8EC2AC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934556500"/>
            <w:placeholder>
              <w:docPart w:val="FA8EA71D0FE34CCD972C580009036079"/>
            </w:placeholder>
            <w:showingPlcHdr/>
          </w:sdtPr>
          <w:sdtEndPr/>
          <w:sdtContent>
            <w:tc>
              <w:tcPr>
                <w:tcW w:w="2410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51B107BF" w14:textId="30D29258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832362775"/>
            <w:placeholder>
              <w:docPart w:val="76D29F28E8BD4A08B5F44F5847EBBF92"/>
            </w:placeholder>
            <w:showingPlcHdr/>
          </w:sdtPr>
          <w:sdtEndPr/>
          <w:sdtContent>
            <w:tc>
              <w:tcPr>
                <w:tcW w:w="1984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0F82FE3C" w14:textId="0C6B71FF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369146274"/>
            <w:placeholder>
              <w:docPart w:val="7CFAB80353A740F1A969D25EA80547B3"/>
            </w:placeholder>
            <w:showingPlcHdr/>
          </w:sdtPr>
          <w:sdtEndPr/>
          <w:sdtContent>
            <w:tc>
              <w:tcPr>
                <w:tcW w:w="2126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2F600117" w14:textId="6647E895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</w:tr>
      <w:permStart w:id="430138721" w:edGrp="everyone" w:colFirst="0" w:colLast="0"/>
      <w:permStart w:id="210061123" w:edGrp="everyone" w:colFirst="1" w:colLast="1"/>
      <w:permStart w:id="1525447253" w:edGrp="everyone" w:colFirst="2" w:colLast="2"/>
      <w:permStart w:id="1662473630" w:edGrp="everyone" w:colFirst="3" w:colLast="3"/>
      <w:permStart w:id="2025862046" w:edGrp="everyone" w:colFirst="4" w:colLast="4"/>
      <w:permEnd w:id="1587764612"/>
      <w:permEnd w:id="1005461997"/>
      <w:permEnd w:id="2119002662"/>
      <w:permEnd w:id="1583819323"/>
      <w:permEnd w:id="118303039"/>
      <w:tr w:rsidR="007941D3" w:rsidRPr="00D43726" w14:paraId="5958EB66" w14:textId="77777777" w:rsidTr="003F0F51">
        <w:trPr>
          <w:trHeight w:val="976"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FACA89" w14:textId="69661E0F" w:rsidR="007941D3" w:rsidRPr="00D43726" w:rsidRDefault="00EA0C9C" w:rsidP="003F0F51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sdt>
              <w:sdtPr>
                <w:rPr>
                  <w:rFonts w:ascii="Times New Roman" w:hAnsi="Times New Roman"/>
                  <w:sz w:val="22"/>
                  <w:szCs w:val="22"/>
                </w:rPr>
                <w:id w:val="686331536"/>
                <w:placeholder>
                  <w:docPart w:val="C412C6C2BC7343C7A57BC665B267226D"/>
                </w:placeholder>
                <w:showingPlcHdr/>
              </w:sdtPr>
              <w:sdtEndPr/>
              <w:sdtContent>
                <w:r w:rsidR="003F0F51"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sdtContent>
            </w:sdt>
          </w:p>
        </w:tc>
        <w:sdt>
          <w:sdtPr>
            <w:rPr>
              <w:rFonts w:ascii="Times New Roman" w:hAnsi="Times New Roman"/>
              <w:sz w:val="22"/>
              <w:szCs w:val="22"/>
            </w:rPr>
            <w:id w:val="727112830"/>
            <w:placeholder>
              <w:docPart w:val="39C7F6AE23484D00ABC32CF0EBE072BB"/>
            </w:placeholder>
            <w:showingPlcHdr/>
          </w:sdtPr>
          <w:sdtEndPr/>
          <w:sdtContent>
            <w:tc>
              <w:tcPr>
                <w:tcW w:w="3359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6A388E2F" w14:textId="6E07715B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661974533"/>
            <w:placeholder>
              <w:docPart w:val="1C2382DC0B27417F839BB16BDC2763ED"/>
            </w:placeholder>
            <w:showingPlcHdr/>
          </w:sdtPr>
          <w:sdtEndPr/>
          <w:sdtContent>
            <w:tc>
              <w:tcPr>
                <w:tcW w:w="2410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16B3858F" w14:textId="48D113BF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1287785242"/>
            <w:placeholder>
              <w:docPart w:val="F643A7B45BCA49FE95A5BA3445BF1986"/>
            </w:placeholder>
            <w:showingPlcHdr/>
          </w:sdtPr>
          <w:sdtEndPr/>
          <w:sdtContent>
            <w:tc>
              <w:tcPr>
                <w:tcW w:w="1984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00177953" w14:textId="1F88E88E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665290842"/>
            <w:placeholder>
              <w:docPart w:val="4916BE27E19F4C52999610B2FA9C7381"/>
            </w:placeholder>
            <w:showingPlcHdr/>
          </w:sdtPr>
          <w:sdtEndPr/>
          <w:sdtContent>
            <w:tc>
              <w:tcPr>
                <w:tcW w:w="2126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1F960560" w14:textId="1D93DF1D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</w:tr>
      <w:permStart w:id="1983070395" w:edGrp="everyone" w:colFirst="0" w:colLast="0"/>
      <w:permStart w:id="1959154806" w:edGrp="everyone" w:colFirst="1" w:colLast="1"/>
      <w:permStart w:id="1703154060" w:edGrp="everyone" w:colFirst="2" w:colLast="2"/>
      <w:permStart w:id="1891322583" w:edGrp="everyone" w:colFirst="3" w:colLast="3"/>
      <w:permStart w:id="1877113009" w:edGrp="everyone" w:colFirst="4" w:colLast="4"/>
      <w:permEnd w:id="430138721"/>
      <w:permEnd w:id="210061123"/>
      <w:permEnd w:id="1525447253"/>
      <w:permEnd w:id="1662473630"/>
      <w:permEnd w:id="2025862046"/>
      <w:tr w:rsidR="007941D3" w:rsidRPr="00D43726" w14:paraId="0AAF03D3" w14:textId="77777777" w:rsidTr="003F0F51">
        <w:trPr>
          <w:trHeight w:val="991"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27B2319" w14:textId="0D9C0570" w:rsidR="007941D3" w:rsidRPr="00D43726" w:rsidRDefault="00EA0C9C" w:rsidP="003F0F51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sdt>
              <w:sdtPr>
                <w:rPr>
                  <w:rFonts w:ascii="Times New Roman" w:hAnsi="Times New Roman"/>
                  <w:sz w:val="22"/>
                  <w:szCs w:val="22"/>
                </w:rPr>
                <w:id w:val="2070995887"/>
                <w:placeholder>
                  <w:docPart w:val="8BFA3E5549E14592964BE7BF2D99150D"/>
                </w:placeholder>
                <w:showingPlcHdr/>
              </w:sdtPr>
              <w:sdtEndPr/>
              <w:sdtContent>
                <w:r w:rsidR="003F0F51"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sdtContent>
            </w:sdt>
          </w:p>
        </w:tc>
        <w:sdt>
          <w:sdtPr>
            <w:rPr>
              <w:rFonts w:ascii="Times New Roman" w:hAnsi="Times New Roman"/>
              <w:sz w:val="22"/>
              <w:szCs w:val="22"/>
            </w:rPr>
            <w:id w:val="1907025940"/>
            <w:placeholder>
              <w:docPart w:val="1B7B2573A6CE41FF9F2A8F39C5152BB9"/>
            </w:placeholder>
            <w:showingPlcHdr/>
          </w:sdtPr>
          <w:sdtEndPr/>
          <w:sdtContent>
            <w:tc>
              <w:tcPr>
                <w:tcW w:w="3359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08FE4369" w14:textId="5F96CD27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1299605983"/>
            <w:placeholder>
              <w:docPart w:val="3EBDA045913D448FB84614CDA9217DA5"/>
            </w:placeholder>
            <w:showingPlcHdr/>
          </w:sdtPr>
          <w:sdtEndPr/>
          <w:sdtContent>
            <w:tc>
              <w:tcPr>
                <w:tcW w:w="2410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1D6CD802" w14:textId="6655E072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449403723"/>
            <w:placeholder>
              <w:docPart w:val="523A3EADDF1E4A1881C54E90D3888BD0"/>
            </w:placeholder>
            <w:showingPlcHdr/>
          </w:sdtPr>
          <w:sdtEndPr/>
          <w:sdtContent>
            <w:tc>
              <w:tcPr>
                <w:tcW w:w="1984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73A7756D" w14:textId="060B90C9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2103631993"/>
            <w:placeholder>
              <w:docPart w:val="2CF65A95847E43839FF8DAECEFEE9C21"/>
            </w:placeholder>
            <w:showingPlcHdr/>
          </w:sdtPr>
          <w:sdtEndPr/>
          <w:sdtContent>
            <w:tc>
              <w:tcPr>
                <w:tcW w:w="2126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7A50D958" w14:textId="616CE2E4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</w:tr>
      <w:permStart w:id="448073955" w:edGrp="everyone" w:colFirst="0" w:colLast="0"/>
      <w:permStart w:id="1789351250" w:edGrp="everyone" w:colFirst="1" w:colLast="1"/>
      <w:permStart w:id="395988046" w:edGrp="everyone" w:colFirst="2" w:colLast="2"/>
      <w:permStart w:id="461705911" w:edGrp="everyone" w:colFirst="3" w:colLast="3"/>
      <w:permStart w:id="635790960" w:edGrp="everyone" w:colFirst="4" w:colLast="4"/>
      <w:permEnd w:id="1983070395"/>
      <w:permEnd w:id="1959154806"/>
      <w:permEnd w:id="1703154060"/>
      <w:permEnd w:id="1891322583"/>
      <w:permEnd w:id="1877113009"/>
      <w:tr w:rsidR="007941D3" w:rsidRPr="00D43726" w14:paraId="12DEC58F" w14:textId="77777777" w:rsidTr="003F0F51">
        <w:trPr>
          <w:trHeight w:val="1119"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6F48642" w14:textId="358940F3" w:rsidR="007941D3" w:rsidRPr="00D43726" w:rsidRDefault="00EA0C9C" w:rsidP="003F0F51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sdt>
              <w:sdtPr>
                <w:rPr>
                  <w:rFonts w:ascii="Times New Roman" w:hAnsi="Times New Roman"/>
                  <w:sz w:val="22"/>
                  <w:szCs w:val="22"/>
                </w:rPr>
                <w:id w:val="-1082056624"/>
                <w:placeholder>
                  <w:docPart w:val="38FF4F5BB9D64A728A6AB9F5377EC07B"/>
                </w:placeholder>
                <w:showingPlcHdr/>
              </w:sdtPr>
              <w:sdtEndPr/>
              <w:sdtContent>
                <w:r w:rsidR="003F0F51"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sdtContent>
            </w:sdt>
          </w:p>
        </w:tc>
        <w:sdt>
          <w:sdtPr>
            <w:rPr>
              <w:rFonts w:ascii="Times New Roman" w:hAnsi="Times New Roman"/>
              <w:sz w:val="22"/>
              <w:szCs w:val="22"/>
            </w:rPr>
            <w:id w:val="1797094948"/>
            <w:placeholder>
              <w:docPart w:val="252DBDEE819241F18CB66DE7B159F84E"/>
            </w:placeholder>
            <w:showingPlcHdr/>
          </w:sdtPr>
          <w:sdtEndPr/>
          <w:sdtContent>
            <w:tc>
              <w:tcPr>
                <w:tcW w:w="3359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4DCF7BB3" w14:textId="40B23922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1128666611"/>
            <w:placeholder>
              <w:docPart w:val="2B39EFCB6E834C18A27C70CF75BE0D2E"/>
            </w:placeholder>
            <w:showingPlcHdr/>
          </w:sdtPr>
          <w:sdtEndPr/>
          <w:sdtContent>
            <w:tc>
              <w:tcPr>
                <w:tcW w:w="2410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2BC9672F" w14:textId="246E6705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548070114"/>
            <w:placeholder>
              <w:docPart w:val="9B127F202C8648348D16854B5A0630A2"/>
            </w:placeholder>
            <w:showingPlcHdr/>
          </w:sdtPr>
          <w:sdtEndPr/>
          <w:sdtContent>
            <w:tc>
              <w:tcPr>
                <w:tcW w:w="1984" w:type="dxa"/>
                <w:tcBorders>
                  <w:left w:val="single" w:sz="4" w:space="0" w:color="000000"/>
                  <w:bottom w:val="single" w:sz="4" w:space="0" w:color="000000"/>
                </w:tcBorders>
                <w:vAlign w:val="center"/>
              </w:tcPr>
              <w:p w14:paraId="688831CA" w14:textId="2D1DDAC4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  <w:sdt>
          <w:sdtPr>
            <w:rPr>
              <w:rFonts w:ascii="Times New Roman" w:hAnsi="Times New Roman"/>
              <w:sz w:val="22"/>
              <w:szCs w:val="22"/>
            </w:rPr>
            <w:id w:val="-175569303"/>
            <w:placeholder>
              <w:docPart w:val="6AE46F2312E7456399457711553CDBE0"/>
            </w:placeholder>
            <w:showingPlcHdr/>
          </w:sdtPr>
          <w:sdtEndPr/>
          <w:sdtContent>
            <w:tc>
              <w:tcPr>
                <w:tcW w:w="2126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4BEB09AB" w14:textId="1F517D8E" w:rsidR="007941D3" w:rsidRPr="00D43726" w:rsidRDefault="003F0F51" w:rsidP="003F0F51">
                <w:pPr>
                  <w:autoSpaceDE w:val="0"/>
                  <w:snapToGrid w:val="0"/>
                  <w:spacing w:line="360" w:lineRule="auto"/>
                  <w:jc w:val="center"/>
                  <w:rPr>
                    <w:rFonts w:ascii="Times New Roman" w:hAnsi="Times New Roman"/>
                    <w:sz w:val="22"/>
                    <w:szCs w:val="22"/>
                  </w:rPr>
                </w:pPr>
                <w:r>
                  <w:rPr>
                    <w:rFonts w:ascii="Times New Roman" w:hAnsi="Times New Roman"/>
                    <w:sz w:val="22"/>
                    <w:szCs w:val="22"/>
                  </w:rPr>
                  <w:t>…</w:t>
                </w:r>
              </w:p>
            </w:tc>
          </w:sdtContent>
        </w:sdt>
      </w:tr>
      <w:permEnd w:id="448073955"/>
      <w:permEnd w:id="1789351250"/>
      <w:permEnd w:id="395988046"/>
      <w:permEnd w:id="461705911"/>
      <w:permEnd w:id="635790960"/>
    </w:tbl>
    <w:p w14:paraId="074DA9AA" w14:textId="77777777" w:rsidR="007941D3" w:rsidRPr="00D43726" w:rsidRDefault="007941D3" w:rsidP="007941D3">
      <w:pPr>
        <w:ind w:right="226"/>
        <w:jc w:val="right"/>
        <w:rPr>
          <w:rFonts w:ascii="Times New Roman" w:hAnsi="Times New Roman"/>
          <w:b/>
          <w:sz w:val="16"/>
        </w:rPr>
      </w:pPr>
    </w:p>
    <w:p w14:paraId="49728066" w14:textId="77777777" w:rsidR="00563EC5" w:rsidRPr="00D43726" w:rsidRDefault="00563EC5" w:rsidP="007941D3">
      <w:pPr>
        <w:autoSpaceDE w:val="0"/>
        <w:jc w:val="both"/>
        <w:rPr>
          <w:rFonts w:ascii="Times New Roman" w:hAnsi="Times New Roman"/>
        </w:rPr>
      </w:pPr>
      <w:r w:rsidRPr="00D43726">
        <w:rPr>
          <w:rFonts w:ascii="Times New Roman" w:hAnsi="Times New Roman"/>
          <w:szCs w:val="24"/>
        </w:rPr>
        <w:t xml:space="preserve">na w/w terenie </w:t>
      </w:r>
      <w:r w:rsidRPr="00D43726">
        <w:rPr>
          <w:rFonts w:ascii="Times New Roman" w:hAnsi="Times New Roman"/>
          <w:b/>
          <w:szCs w:val="24"/>
        </w:rPr>
        <w:t>są zatrudnione na podstawie umowy o pracę</w:t>
      </w:r>
    </w:p>
    <w:p w14:paraId="48B4B840" w14:textId="77777777" w:rsidR="004E64E0" w:rsidRPr="00D43726" w:rsidRDefault="007941D3" w:rsidP="007941D3">
      <w:pPr>
        <w:autoSpaceDE w:val="0"/>
        <w:jc w:val="both"/>
        <w:rPr>
          <w:rFonts w:ascii="Times New Roman" w:hAnsi="Times New Roman"/>
          <w:szCs w:val="24"/>
        </w:rPr>
      </w:pPr>
      <w:r w:rsidRPr="00D43726">
        <w:rPr>
          <w:rFonts w:ascii="Times New Roman" w:hAnsi="Times New Roman"/>
        </w:rPr>
        <w:t>Ponadto oświadczamy, że osoby, które będą uczestniczyć w wykonywaniu zamówienia posiadają wymagane uprawnienia.</w:t>
      </w:r>
    </w:p>
    <w:p w14:paraId="580D3801" w14:textId="77777777" w:rsidR="004E64E0" w:rsidRPr="00D43726" w:rsidRDefault="004E64E0" w:rsidP="004E64E0">
      <w:pPr>
        <w:ind w:right="226"/>
        <w:jc w:val="right"/>
        <w:rPr>
          <w:rFonts w:ascii="Times New Roman" w:hAnsi="Times New Roman"/>
          <w:b/>
          <w:sz w:val="16"/>
        </w:rPr>
      </w:pPr>
    </w:p>
    <w:p w14:paraId="0E2A6684" w14:textId="77777777" w:rsidR="009A1485" w:rsidRPr="00D43726" w:rsidRDefault="009A1485" w:rsidP="00386B39">
      <w:pPr>
        <w:pStyle w:val="Tekstpodstawowy2"/>
        <w:spacing w:line="360" w:lineRule="auto"/>
        <w:ind w:firstLine="5103"/>
        <w:jc w:val="center"/>
        <w:rPr>
          <w:rFonts w:ascii="Times New Roman" w:hAnsi="Times New Roman"/>
          <w:b/>
          <w:sz w:val="16"/>
        </w:rPr>
      </w:pPr>
    </w:p>
    <w:p w14:paraId="0BAB9BDD" w14:textId="77777777" w:rsidR="009A1485" w:rsidRPr="00D43726" w:rsidRDefault="009A1485" w:rsidP="00386B39">
      <w:pPr>
        <w:pStyle w:val="Tekstpodstawowy2"/>
        <w:spacing w:line="360" w:lineRule="auto"/>
        <w:ind w:firstLine="5103"/>
        <w:jc w:val="center"/>
        <w:rPr>
          <w:rFonts w:ascii="Times New Roman" w:hAnsi="Times New Roman"/>
          <w:b/>
          <w:sz w:val="16"/>
        </w:rPr>
      </w:pPr>
    </w:p>
    <w:permStart w:id="923695827" w:edGrp="everyone"/>
    <w:permStart w:id="800861784" w:edGrp="everyone"/>
    <w:permStart w:id="486045040" w:edGrp="everyone"/>
    <w:p w14:paraId="518732D1" w14:textId="43B8EA22" w:rsidR="004E64E0" w:rsidRPr="003F0F51" w:rsidRDefault="003F0F51" w:rsidP="003F0F51">
      <w:pPr>
        <w:pStyle w:val="Tekstpodstawowy2"/>
        <w:spacing w:line="360" w:lineRule="auto"/>
        <w:ind w:firstLine="5103"/>
        <w:jc w:val="center"/>
        <w:rPr>
          <w:sz w:val="16"/>
          <w:szCs w:val="14"/>
        </w:rPr>
      </w:pPr>
      <w:r w:rsidRPr="00D43726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AB56B58" wp14:editId="4C68BC69">
                <wp:simplePos x="0" y="0"/>
                <wp:positionH relativeFrom="column">
                  <wp:posOffset>3972288</wp:posOffset>
                </wp:positionH>
                <wp:positionV relativeFrom="paragraph">
                  <wp:posOffset>494302</wp:posOffset>
                </wp:positionV>
                <wp:extent cx="2427515" cy="674914"/>
                <wp:effectExtent l="0" t="0" r="11430" b="11430"/>
                <wp:wrapNone/>
                <wp:docPr id="5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27515" cy="67491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035FE86" w14:textId="4DA9914E" w:rsidR="00386B39" w:rsidRPr="00D43726" w:rsidRDefault="00386B39" w:rsidP="00386B39">
                            <w:pPr>
                              <w:jc w:val="center"/>
                              <w:rPr>
                                <w:rFonts w:ascii="Times New Roman" w:hAnsi="Times New Roman"/>
                                <w:color w:val="FF0000"/>
                              </w:rPr>
                            </w:pPr>
                            <w:r w:rsidRPr="00D43726">
                              <w:rPr>
                                <w:rFonts w:ascii="Times New Roman" w:hAnsi="Times New Roman"/>
                                <w:i/>
                                <w:iCs/>
                                <w:color w:val="FF0000"/>
                                <w:sz w:val="20"/>
                              </w:rPr>
                              <w:t>kwalifikowany podpis elektroniczny, podpis zaufany lub podpis osobisty osób(-y) uprawnionych (-ej) do składania oświadczenia woli w imieniu 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B56B58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312.8pt;margin-top:38.9pt;width:191.15pt;height:53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" fillcolor="window" strokeweight=".5pt">
                <v:path arrowok="t"/>
                <v:textbox>
                  <w:txbxContent>
                    <w:p w14:paraId="5035FE86" w14:textId="4DA9914E" w:rsidR="00386B39" w:rsidRPr="00D43726" w:rsidRDefault="00386B39" w:rsidP="00386B39">
                      <w:pPr>
                        <w:jc w:val="center"/>
                        <w:rPr>
                          <w:rFonts w:ascii="Times New Roman" w:hAnsi="Times New Roman"/>
                          <w:color w:val="FF0000"/>
                        </w:rPr>
                      </w:pPr>
                      <w:r w:rsidRPr="00D43726">
                        <w:rPr>
                          <w:rFonts w:ascii="Times New Roman" w:hAnsi="Times New Roman"/>
                          <w:i/>
                          <w:iCs/>
                          <w:color w:val="FF0000"/>
                          <w:sz w:val="20"/>
                        </w:rPr>
                        <w:t>kwalifikowany podpis elektroniczny, podpis zaufany lub podpis osobisty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r w:rsidRPr="003D214E">
        <w:rPr>
          <w:sz w:val="16"/>
          <w:szCs w:val="14"/>
        </w:rPr>
        <w:t xml:space="preserve"> </w:t>
      </w:r>
      <w:sdt>
        <w:sdtPr>
          <w:rPr>
            <w:sz w:val="16"/>
            <w:szCs w:val="14"/>
          </w:rPr>
          <w:id w:val="174382796"/>
          <w:placeholder>
            <w:docPart w:val="2ACDCB24873641F2B88DECA829D4CC5F"/>
          </w:placeholder>
          <w:showingPlcHdr/>
        </w:sdtPr>
        <w:sdtEndPr/>
        <w:sdtContent>
          <w:r>
            <w:rPr>
              <w:rStyle w:val="Tekstzastpczy"/>
            </w:rPr>
            <w:t>...........................................</w:t>
          </w:r>
        </w:sdtContent>
      </w:sdt>
      <w:permEnd w:id="923695827"/>
      <w:permEnd w:id="800861784"/>
      <w:permEnd w:id="486045040"/>
    </w:p>
    <w:sectPr w:rsidR="004E64E0" w:rsidRPr="003F0F51" w:rsidSect="00D729F1">
      <w:headerReference w:type="even" r:id="rId8"/>
      <w:pgSz w:w="11907" w:h="16840" w:code="9"/>
      <w:pgMar w:top="568" w:right="567" w:bottom="794" w:left="567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0AEB80" w14:textId="77777777" w:rsidR="00EA0C9C" w:rsidRPr="00D43726" w:rsidRDefault="00EA0C9C">
      <w:r w:rsidRPr="00D43726">
        <w:separator/>
      </w:r>
    </w:p>
  </w:endnote>
  <w:endnote w:type="continuationSeparator" w:id="0">
    <w:p w14:paraId="300A484B" w14:textId="77777777" w:rsidR="00EA0C9C" w:rsidRPr="00D43726" w:rsidRDefault="00EA0C9C">
      <w:r w:rsidRPr="00D43726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A66DEF" w14:textId="77777777" w:rsidR="00EA0C9C" w:rsidRPr="00D43726" w:rsidRDefault="00EA0C9C">
      <w:r w:rsidRPr="00D43726">
        <w:separator/>
      </w:r>
    </w:p>
  </w:footnote>
  <w:footnote w:type="continuationSeparator" w:id="0">
    <w:p w14:paraId="242E8BBF" w14:textId="77777777" w:rsidR="00EA0C9C" w:rsidRPr="00D43726" w:rsidRDefault="00EA0C9C">
      <w:r w:rsidRPr="00D43726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4D43F" w14:textId="77777777" w:rsidR="00DE3A68" w:rsidRPr="00D43726" w:rsidRDefault="00DE3A68">
    <w:pPr>
      <w:pStyle w:val="Nagwek"/>
      <w:framePr w:wrap="around" w:vAnchor="text" w:hAnchor="margin" w:xAlign="center" w:y="1"/>
      <w:rPr>
        <w:rStyle w:val="Numerstrony"/>
      </w:rPr>
    </w:pPr>
    <w:r w:rsidRPr="00D43726">
      <w:rPr>
        <w:rStyle w:val="Numerstrony"/>
      </w:rPr>
      <w:fldChar w:fldCharType="begin"/>
    </w:r>
    <w:r w:rsidRPr="00D43726">
      <w:rPr>
        <w:rStyle w:val="Numerstrony"/>
      </w:rPr>
      <w:instrText xml:space="preserve">PAGE  </w:instrText>
    </w:r>
    <w:r w:rsidRPr="00D43726">
      <w:rPr>
        <w:rStyle w:val="Numerstrony"/>
      </w:rPr>
      <w:fldChar w:fldCharType="separate"/>
    </w:r>
    <w:r w:rsidRPr="00D43726">
      <w:rPr>
        <w:rStyle w:val="Numerstrony"/>
      </w:rPr>
      <w:t>2</w:t>
    </w:r>
    <w:r w:rsidRPr="00D43726">
      <w:rPr>
        <w:rStyle w:val="Numerstrony"/>
      </w:rPr>
      <w:fldChar w:fldCharType="end"/>
    </w:r>
  </w:p>
  <w:p w14:paraId="121F4656" w14:textId="77777777" w:rsidR="00DE3A68" w:rsidRPr="00D43726" w:rsidRDefault="00DE3A6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Obraz 1094636661" o:spid="_x0000_i1025" type="#_x0000_t75" style="width:12pt;height:12pt;visibility:visible;mso-wrap-style:square" o:bullet="t">
        <v:imagedata r:id="rId1" o:title=""/>
      </v:shape>
    </w:pict>
  </w:numPicBullet>
  <w:abstractNum w:abstractNumId="0" w15:restartNumberingAfterBreak="0">
    <w:nsid w:val="FFFFFFFB"/>
    <w:multiLevelType w:val="multilevel"/>
    <w:tmpl w:val="FFFFFFFF"/>
    <w:lvl w:ilvl="0">
      <w:start w:val="1"/>
      <w:numFmt w:val="upperRoman"/>
      <w:pStyle w:val="Nagwek1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0000006"/>
    <w:multiLevelType w:val="singleLevel"/>
    <w:tmpl w:val="7B3C12F2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</w:abstractNum>
  <w:abstractNum w:abstractNumId="2" w15:restartNumberingAfterBreak="0">
    <w:nsid w:val="00000009"/>
    <w:multiLevelType w:val="singleLevel"/>
    <w:tmpl w:val="FA566A1C"/>
    <w:name w:val="WW8Num9"/>
    <w:lvl w:ilvl="0">
      <w:start w:val="1"/>
      <w:numFmt w:val="decimal"/>
      <w:lvlText w:val="%1)"/>
      <w:lvlJc w:val="center"/>
      <w:pPr>
        <w:tabs>
          <w:tab w:val="num" w:pos="1287"/>
        </w:tabs>
        <w:ind w:left="1287" w:hanging="567"/>
      </w:pPr>
      <w:rPr>
        <w:rFonts w:hint="default"/>
      </w:rPr>
    </w:lvl>
  </w:abstractNum>
  <w:abstractNum w:abstractNumId="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0000023"/>
    <w:multiLevelType w:val="singleLevel"/>
    <w:tmpl w:val="00000023"/>
    <w:name w:val="WW8Num41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6" w15:restartNumberingAfterBreak="0">
    <w:nsid w:val="00000025"/>
    <w:multiLevelType w:val="multilevel"/>
    <w:tmpl w:val="00000025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0000026"/>
    <w:multiLevelType w:val="singleLevel"/>
    <w:tmpl w:val="00000026"/>
    <w:name w:val="WW8Num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 w15:restartNumberingAfterBreak="0">
    <w:nsid w:val="01931457"/>
    <w:multiLevelType w:val="hybridMultilevel"/>
    <w:tmpl w:val="F3A00C5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24C59BF"/>
    <w:multiLevelType w:val="multilevel"/>
    <w:tmpl w:val="84DC7958"/>
    <w:lvl w:ilvl="0">
      <w:start w:val="1"/>
      <w:numFmt w:val="none"/>
      <w:suff w:val="nothing"/>
      <w:lvlText w:val="%1"/>
      <w:lvlJc w:val="left"/>
    </w:lvl>
    <w:lvl w:ilvl="1">
      <w:start w:val="3"/>
      <w:numFmt w:val="decimal"/>
      <w:lvlText w:val=" %2."/>
      <w:lvlJc w:val="left"/>
      <w:pPr>
        <w:ind w:left="720" w:hanging="357"/>
      </w:pPr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10" w15:restartNumberingAfterBreak="0">
    <w:nsid w:val="06D13F28"/>
    <w:multiLevelType w:val="multilevel"/>
    <w:tmpl w:val="A21A4DC8"/>
    <w:lvl w:ilvl="0">
      <w:start w:val="1"/>
      <w:numFmt w:val="decimal"/>
      <w:lvlText w:val="%1."/>
      <w:lvlJc w:val="center"/>
      <w:pPr>
        <w:tabs>
          <w:tab w:val="num" w:pos="0"/>
        </w:tabs>
        <w:ind w:left="0" w:firstLine="0"/>
      </w:pPr>
      <w:rPr>
        <w:rFonts w:hint="default"/>
      </w:rPr>
    </w:lvl>
    <w:lvl w:ilvl="1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5"/>
      <w:numFmt w:val="lowerLetter"/>
      <w:lvlText w:val="%3)"/>
      <w:lvlJc w:val="left"/>
      <w:pPr>
        <w:ind w:left="2340" w:hanging="360"/>
      </w:pPr>
      <w:rPr>
        <w:rFonts w:hint="default"/>
        <w:b w:val="0"/>
        <w:u w:val="none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E4800C8"/>
    <w:multiLevelType w:val="hybridMultilevel"/>
    <w:tmpl w:val="13723E58"/>
    <w:lvl w:ilvl="0" w:tplc="25D81B26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AC10B63"/>
    <w:multiLevelType w:val="hybridMultilevel"/>
    <w:tmpl w:val="116E2A82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60633E"/>
    <w:multiLevelType w:val="hybridMultilevel"/>
    <w:tmpl w:val="0F3E155E"/>
    <w:lvl w:ilvl="0" w:tplc="0415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647"/>
        </w:tabs>
        <w:ind w:left="1647" w:hanging="360"/>
      </w:pPr>
      <w:rPr>
        <w:rFonts w:hint="default"/>
      </w:rPr>
    </w:lvl>
    <w:lvl w:ilvl="2" w:tplc="FFFFFFFF">
      <w:start w:val="1"/>
      <w:numFmt w:val="bullet"/>
      <w:lvlText w:val=""/>
      <w:lvlJc w:val="left"/>
      <w:pPr>
        <w:tabs>
          <w:tab w:val="num" w:pos="2547"/>
        </w:tabs>
        <w:ind w:left="2547" w:hanging="360"/>
      </w:pPr>
      <w:rPr>
        <w:rFonts w:ascii="Wingdings" w:hAnsi="Wingdings" w:hint="default"/>
      </w:rPr>
    </w:lvl>
    <w:lvl w:ilvl="3" w:tplc="F1B0A088">
      <w:start w:val="1"/>
      <w:numFmt w:val="bullet"/>
      <w:lvlText w:val="-"/>
      <w:lvlJc w:val="left"/>
      <w:pPr>
        <w:ind w:left="3087" w:hanging="360"/>
      </w:pPr>
      <w:rPr>
        <w:rFonts w:ascii="Times New Roman" w:eastAsia="Lucida Sans Unicode" w:hAnsi="Times New Roman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25887A05"/>
    <w:multiLevelType w:val="hybridMultilevel"/>
    <w:tmpl w:val="D2E67158"/>
    <w:name w:val="WW8Num93"/>
    <w:lvl w:ilvl="0" w:tplc="FA566A1C">
      <w:start w:val="1"/>
      <w:numFmt w:val="decimal"/>
      <w:lvlText w:val="%1)"/>
      <w:lvlJc w:val="center"/>
      <w:pPr>
        <w:tabs>
          <w:tab w:val="num" w:pos="1287"/>
        </w:tabs>
        <w:ind w:left="128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5916AA8"/>
    <w:multiLevelType w:val="multilevel"/>
    <w:tmpl w:val="C6E0354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B24C4C"/>
    <w:multiLevelType w:val="hybridMultilevel"/>
    <w:tmpl w:val="85A4856C"/>
    <w:lvl w:ilvl="0" w:tplc="22767BC4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7" w15:restartNumberingAfterBreak="0">
    <w:nsid w:val="25BA017D"/>
    <w:multiLevelType w:val="hybridMultilevel"/>
    <w:tmpl w:val="A4C230F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F252A6"/>
    <w:multiLevelType w:val="hybridMultilevel"/>
    <w:tmpl w:val="00C2603A"/>
    <w:name w:val="WW8Num92"/>
    <w:lvl w:ilvl="0" w:tplc="FA566A1C">
      <w:start w:val="1"/>
      <w:numFmt w:val="decimal"/>
      <w:lvlText w:val="%1)"/>
      <w:lvlJc w:val="center"/>
      <w:pPr>
        <w:tabs>
          <w:tab w:val="num" w:pos="1287"/>
        </w:tabs>
        <w:ind w:left="128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FB15E52"/>
    <w:multiLevelType w:val="hybridMultilevel"/>
    <w:tmpl w:val="94E20AA8"/>
    <w:lvl w:ilvl="0" w:tplc="0415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31095C7B"/>
    <w:multiLevelType w:val="multilevel"/>
    <w:tmpl w:val="7BE472B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33D0696A"/>
    <w:multiLevelType w:val="hybridMultilevel"/>
    <w:tmpl w:val="8DA67B54"/>
    <w:lvl w:ilvl="0" w:tplc="041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2F0AC5"/>
    <w:multiLevelType w:val="hybridMultilevel"/>
    <w:tmpl w:val="DC7AE42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5CF06A7"/>
    <w:multiLevelType w:val="hybridMultilevel"/>
    <w:tmpl w:val="281874CC"/>
    <w:lvl w:ilvl="0" w:tplc="42D2F590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A9D842AA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F7B8D12E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35E66C04"/>
    <w:multiLevelType w:val="hybridMultilevel"/>
    <w:tmpl w:val="684247C4"/>
    <w:lvl w:ilvl="0" w:tplc="42A4F51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39040320"/>
    <w:multiLevelType w:val="singleLevel"/>
    <w:tmpl w:val="3F5E6B0C"/>
    <w:name w:val="WW8Num932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26" w15:restartNumberingAfterBreak="0">
    <w:nsid w:val="3A4101DB"/>
    <w:multiLevelType w:val="hybridMultilevel"/>
    <w:tmpl w:val="D058696A"/>
    <w:lvl w:ilvl="0" w:tplc="04150007">
      <w:start w:val="1"/>
      <w:numFmt w:val="bullet"/>
      <w:lvlText w:val=""/>
      <w:lvlPicBulletId w:val="0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3B7C3F33"/>
    <w:multiLevelType w:val="multilevel"/>
    <w:tmpl w:val="EE3AF0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3D3B4F33"/>
    <w:multiLevelType w:val="multilevel"/>
    <w:tmpl w:val="7A942578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3E7726E3"/>
    <w:multiLevelType w:val="hybridMultilevel"/>
    <w:tmpl w:val="00BEEEC6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EB7C70"/>
    <w:multiLevelType w:val="hybridMultilevel"/>
    <w:tmpl w:val="3EA80958"/>
    <w:lvl w:ilvl="0" w:tplc="04150007">
      <w:start w:val="1"/>
      <w:numFmt w:val="bullet"/>
      <w:lvlText w:val=""/>
      <w:lvlPicBulletId w:val="0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3FDA579B"/>
    <w:multiLevelType w:val="hybridMultilevel"/>
    <w:tmpl w:val="1CDA18A0"/>
    <w:lvl w:ilvl="0" w:tplc="6504EB6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05E240A"/>
    <w:multiLevelType w:val="multilevel"/>
    <w:tmpl w:val="6CD6E9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43776274"/>
    <w:multiLevelType w:val="hybridMultilevel"/>
    <w:tmpl w:val="8D16071C"/>
    <w:lvl w:ilvl="0" w:tplc="5C361E3E">
      <w:start w:val="1"/>
      <w:numFmt w:val="lowerLetter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459F2C3F"/>
    <w:multiLevelType w:val="hybridMultilevel"/>
    <w:tmpl w:val="F4C4CD08"/>
    <w:name w:val="WW8Num93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6A43714"/>
    <w:multiLevelType w:val="multilevel"/>
    <w:tmpl w:val="9378F21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imes New Roman" w:hAnsi="Times New Roman" w:cs="Arial"/>
        <w:strike w:val="0"/>
        <w:dstrike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7123F01"/>
    <w:multiLevelType w:val="hybridMultilevel"/>
    <w:tmpl w:val="75B8B3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9D36E2E"/>
    <w:multiLevelType w:val="hybridMultilevel"/>
    <w:tmpl w:val="461C15CA"/>
    <w:name w:val="WW8Num93222"/>
    <w:lvl w:ilvl="0" w:tplc="0E44BAE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C761B49"/>
    <w:multiLevelType w:val="hybridMultilevel"/>
    <w:tmpl w:val="0C824E7E"/>
    <w:lvl w:ilvl="0" w:tplc="0415000D">
      <w:start w:val="1"/>
      <w:numFmt w:val="bullet"/>
      <w:lvlText w:val=""/>
      <w:lvlJc w:val="left"/>
      <w:pPr>
        <w:ind w:left="22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9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64" w:hanging="360"/>
      </w:pPr>
      <w:rPr>
        <w:rFonts w:ascii="Wingdings" w:hAnsi="Wingdings" w:hint="default"/>
      </w:rPr>
    </w:lvl>
  </w:abstractNum>
  <w:abstractNum w:abstractNumId="39" w15:restartNumberingAfterBreak="0">
    <w:nsid w:val="4D1B3B6F"/>
    <w:multiLevelType w:val="hybridMultilevel"/>
    <w:tmpl w:val="CA385780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EA27C2A">
      <w:start w:val="1"/>
      <w:numFmt w:val="lowerLetter"/>
      <w:lvlText w:val="%2)"/>
      <w:lvlJc w:val="left"/>
      <w:pPr>
        <w:tabs>
          <w:tab w:val="num" w:pos="1647"/>
        </w:tabs>
        <w:ind w:left="1647" w:hanging="360"/>
      </w:pPr>
      <w:rPr>
        <w:rFonts w:hint="default"/>
        <w:b w:val="0"/>
        <w:sz w:val="24"/>
      </w:rPr>
    </w:lvl>
    <w:lvl w:ilvl="2" w:tplc="FFFFFFFF">
      <w:start w:val="1"/>
      <w:numFmt w:val="bullet"/>
      <w:lvlText w:val=""/>
      <w:lvlJc w:val="left"/>
      <w:pPr>
        <w:tabs>
          <w:tab w:val="num" w:pos="2547"/>
        </w:tabs>
        <w:ind w:left="2547" w:hanging="360"/>
      </w:pPr>
      <w:rPr>
        <w:rFonts w:ascii="Wingdings" w:hAnsi="Wingdings" w:hint="default"/>
      </w:rPr>
    </w:lvl>
    <w:lvl w:ilvl="3" w:tplc="0EB82A06">
      <w:start w:val="8"/>
      <w:numFmt w:val="upperLetter"/>
      <w:lvlText w:val="%4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4" w:tplc="63AE72D0">
      <w:start w:val="1"/>
      <w:numFmt w:val="decimal"/>
      <w:lvlText w:val="%5)"/>
      <w:lvlJc w:val="left"/>
      <w:pPr>
        <w:ind w:left="3807" w:hanging="360"/>
      </w:pPr>
      <w:rPr>
        <w:rFonts w:hint="default"/>
        <w:b w:val="0"/>
      </w:rPr>
    </w:lvl>
    <w:lvl w:ilvl="5" w:tplc="14624AAA">
      <w:numFmt w:val="bullet"/>
      <w:lvlText w:val="-"/>
      <w:lvlJc w:val="left"/>
      <w:pPr>
        <w:ind w:left="4707" w:hanging="360"/>
      </w:pPr>
      <w:rPr>
        <w:rFonts w:ascii="Times New Roman" w:eastAsia="Lucida Sans Unicode" w:hAnsi="Times New Roman" w:cs="Times New Roman" w:hint="default"/>
        <w:sz w:val="24"/>
      </w:r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0" w15:restartNumberingAfterBreak="0">
    <w:nsid w:val="50F22C02"/>
    <w:multiLevelType w:val="hybridMultilevel"/>
    <w:tmpl w:val="25F0E6EA"/>
    <w:lvl w:ilvl="0" w:tplc="24DA29E0">
      <w:start w:val="1"/>
      <w:numFmt w:val="lowerLetter"/>
      <w:lvlText w:val="%1)."/>
      <w:lvlJc w:val="left"/>
      <w:pPr>
        <w:tabs>
          <w:tab w:val="num" w:pos="567"/>
        </w:tabs>
        <w:ind w:left="850" w:hanging="283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5B95D39"/>
    <w:multiLevelType w:val="multilevel"/>
    <w:tmpl w:val="180CD83A"/>
    <w:lvl w:ilvl="0">
      <w:start w:val="1"/>
      <w:numFmt w:val="lowerLetter"/>
      <w:lvlText w:val="%1)"/>
      <w:lvlJc w:val="left"/>
      <w:pPr>
        <w:tabs>
          <w:tab w:val="num" w:pos="0"/>
        </w:tabs>
        <w:ind w:left="283" w:hanging="283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1647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367" w:hanging="180"/>
      </w:pPr>
    </w:lvl>
    <w:lvl w:ilvl="3" w:tentative="1">
      <w:start w:val="1"/>
      <w:numFmt w:val="decimal"/>
      <w:lvlText w:val="%4."/>
      <w:lvlJc w:val="left"/>
      <w:pPr>
        <w:ind w:left="3087" w:hanging="360"/>
      </w:pPr>
    </w:lvl>
    <w:lvl w:ilvl="4" w:tentative="1">
      <w:start w:val="1"/>
      <w:numFmt w:val="lowerLetter"/>
      <w:lvlText w:val="%5."/>
      <w:lvlJc w:val="left"/>
      <w:pPr>
        <w:ind w:left="3807" w:hanging="360"/>
      </w:pPr>
    </w:lvl>
    <w:lvl w:ilvl="5" w:tentative="1">
      <w:start w:val="1"/>
      <w:numFmt w:val="lowerRoman"/>
      <w:lvlText w:val="%6."/>
      <w:lvlJc w:val="right"/>
      <w:pPr>
        <w:ind w:left="4527" w:hanging="180"/>
      </w:pPr>
    </w:lvl>
    <w:lvl w:ilvl="6" w:tentative="1">
      <w:start w:val="1"/>
      <w:numFmt w:val="decimal"/>
      <w:lvlText w:val="%7."/>
      <w:lvlJc w:val="left"/>
      <w:pPr>
        <w:ind w:left="5247" w:hanging="360"/>
      </w:pPr>
    </w:lvl>
    <w:lvl w:ilvl="7" w:tentative="1">
      <w:start w:val="1"/>
      <w:numFmt w:val="lowerLetter"/>
      <w:lvlText w:val="%8."/>
      <w:lvlJc w:val="left"/>
      <w:pPr>
        <w:ind w:left="5967" w:hanging="360"/>
      </w:pPr>
    </w:lvl>
    <w:lvl w:ilvl="8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2" w15:restartNumberingAfterBreak="0">
    <w:nsid w:val="56037745"/>
    <w:multiLevelType w:val="multilevel"/>
    <w:tmpl w:val="9250ABA0"/>
    <w:lvl w:ilvl="0">
      <w:start w:val="1"/>
      <w:numFmt w:val="decimal"/>
      <w:lvlText w:val="%1."/>
      <w:legacy w:legacy="1" w:legacySpace="0" w:legacyIndent="340"/>
      <w:lvlJc w:val="left"/>
      <w:pPr>
        <w:ind w:left="340" w:hanging="34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3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59C80B67"/>
    <w:multiLevelType w:val="hybridMultilevel"/>
    <w:tmpl w:val="3D0C6502"/>
    <w:lvl w:ilvl="0" w:tplc="04150011">
      <w:start w:val="1"/>
      <w:numFmt w:val="decimal"/>
      <w:lvlText w:val="%1)"/>
      <w:lvlJc w:val="left"/>
      <w:pPr>
        <w:tabs>
          <w:tab w:val="num" w:pos="1430"/>
        </w:tabs>
        <w:ind w:left="143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44" w15:restartNumberingAfterBreak="0">
    <w:nsid w:val="5E17738E"/>
    <w:multiLevelType w:val="hybridMultilevel"/>
    <w:tmpl w:val="A0F68590"/>
    <w:lvl w:ilvl="0" w:tplc="04150007">
      <w:start w:val="1"/>
      <w:numFmt w:val="bullet"/>
      <w:lvlText w:val=""/>
      <w:lvlPicBulletId w:val="0"/>
      <w:lvlJc w:val="left"/>
      <w:pPr>
        <w:ind w:left="14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45" w15:restartNumberingAfterBreak="0">
    <w:nsid w:val="5EA24919"/>
    <w:multiLevelType w:val="hybridMultilevel"/>
    <w:tmpl w:val="085E5776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10971EE"/>
    <w:multiLevelType w:val="hybridMultilevel"/>
    <w:tmpl w:val="DA52F7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3C01AA5"/>
    <w:multiLevelType w:val="hybridMultilevel"/>
    <w:tmpl w:val="DA52F7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5FC4305"/>
    <w:multiLevelType w:val="hybridMultilevel"/>
    <w:tmpl w:val="97B482A8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78369E9"/>
    <w:multiLevelType w:val="multilevel"/>
    <w:tmpl w:val="4D06733A"/>
    <w:lvl w:ilvl="0">
      <w:start w:val="1"/>
      <w:numFmt w:val="decimal"/>
      <w:lvlText w:val="%1."/>
      <w:legacy w:legacy="1" w:legacySpace="0" w:legacyIndent="340"/>
      <w:lvlJc w:val="left"/>
      <w:pPr>
        <w:ind w:left="340" w:hanging="34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3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69077BD2"/>
    <w:multiLevelType w:val="multilevel"/>
    <w:tmpl w:val="B90C9A3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1" w15:restartNumberingAfterBreak="0">
    <w:nsid w:val="69C624AD"/>
    <w:multiLevelType w:val="hybridMultilevel"/>
    <w:tmpl w:val="69C417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C431AEC"/>
    <w:multiLevelType w:val="hybridMultilevel"/>
    <w:tmpl w:val="4D841E8C"/>
    <w:lvl w:ilvl="0" w:tplc="4CACBEA8">
      <w:start w:val="1"/>
      <w:numFmt w:val="lowerLetter"/>
      <w:lvlText w:val="%1)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5ED6B7D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6E365C6A"/>
    <w:multiLevelType w:val="hybridMultilevel"/>
    <w:tmpl w:val="DA52F7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2D0712B"/>
    <w:multiLevelType w:val="hybridMultilevel"/>
    <w:tmpl w:val="99583FB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33337E3"/>
    <w:multiLevelType w:val="hybridMultilevel"/>
    <w:tmpl w:val="73CE0900"/>
    <w:lvl w:ilvl="0" w:tplc="83C6A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6C900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733A35F3"/>
    <w:multiLevelType w:val="hybridMultilevel"/>
    <w:tmpl w:val="32C899CE"/>
    <w:lvl w:ilvl="0" w:tplc="D4A2EC48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7" w15:restartNumberingAfterBreak="0">
    <w:nsid w:val="74802870"/>
    <w:multiLevelType w:val="hybridMultilevel"/>
    <w:tmpl w:val="B76423E6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647"/>
        </w:tabs>
        <w:ind w:left="1647" w:hanging="360"/>
      </w:pPr>
      <w:rPr>
        <w:rFonts w:hint="default"/>
      </w:rPr>
    </w:lvl>
    <w:lvl w:ilvl="2" w:tplc="FFFFFFFF">
      <w:start w:val="1"/>
      <w:numFmt w:val="bullet"/>
      <w:lvlText w:val=""/>
      <w:lvlJc w:val="left"/>
      <w:pPr>
        <w:tabs>
          <w:tab w:val="num" w:pos="2547"/>
        </w:tabs>
        <w:ind w:left="2547" w:hanging="360"/>
      </w:pPr>
      <w:rPr>
        <w:rFonts w:ascii="Wingdings" w:hAnsi="Wingdings" w:hint="default"/>
      </w:rPr>
    </w:lvl>
    <w:lvl w:ilvl="3" w:tplc="0EB82A06">
      <w:start w:val="8"/>
      <w:numFmt w:val="upperLetter"/>
      <w:lvlText w:val="%4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4" w:tplc="63AE72D0">
      <w:start w:val="1"/>
      <w:numFmt w:val="decimal"/>
      <w:lvlText w:val="%5)"/>
      <w:lvlJc w:val="left"/>
      <w:pPr>
        <w:ind w:left="3807" w:hanging="360"/>
      </w:pPr>
      <w:rPr>
        <w:rFonts w:hint="default"/>
        <w:b w:val="0"/>
      </w:rPr>
    </w:lvl>
    <w:lvl w:ilvl="5" w:tplc="14624AAA">
      <w:numFmt w:val="bullet"/>
      <w:lvlText w:val="-"/>
      <w:lvlJc w:val="left"/>
      <w:pPr>
        <w:ind w:left="4707" w:hanging="360"/>
      </w:pPr>
      <w:rPr>
        <w:rFonts w:ascii="Times New Roman" w:eastAsia="Lucida Sans Unicode" w:hAnsi="Times New Roman" w:cs="Times New Roman" w:hint="default"/>
        <w:sz w:val="24"/>
      </w:r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8" w15:restartNumberingAfterBreak="0">
    <w:nsid w:val="7631788E"/>
    <w:multiLevelType w:val="hybridMultilevel"/>
    <w:tmpl w:val="646273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7B53715"/>
    <w:multiLevelType w:val="hybridMultilevel"/>
    <w:tmpl w:val="DC6A4FF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D700AA9"/>
    <w:multiLevelType w:val="hybridMultilevel"/>
    <w:tmpl w:val="7494C916"/>
    <w:lvl w:ilvl="0" w:tplc="A398980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7EB10DD0"/>
    <w:multiLevelType w:val="hybridMultilevel"/>
    <w:tmpl w:val="32CC2636"/>
    <w:name w:val="WW8Num93223"/>
    <w:lvl w:ilvl="0" w:tplc="92123B36">
      <w:start w:val="1"/>
      <w:numFmt w:val="bullet"/>
      <w:lvlText w:val=""/>
      <w:lvlPicBulletId w:val="0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2" w15:restartNumberingAfterBreak="0">
    <w:nsid w:val="7F802870"/>
    <w:multiLevelType w:val="hybridMultilevel"/>
    <w:tmpl w:val="86FCFE8E"/>
    <w:lvl w:ilvl="0" w:tplc="0415000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504EB6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9CA317A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402532">
    <w:abstractNumId w:val="0"/>
  </w:num>
  <w:num w:numId="2" w16cid:durableId="1896358211">
    <w:abstractNumId w:val="10"/>
  </w:num>
  <w:num w:numId="3" w16cid:durableId="1566836649">
    <w:abstractNumId w:val="15"/>
    <w:lvlOverride w:ilvl="0">
      <w:lvl w:ilvl="0">
        <w:start w:val="1"/>
        <w:numFmt w:val="lowerLetter"/>
        <w:lvlText w:val="%1)"/>
        <w:lvlJc w:val="left"/>
        <w:pPr>
          <w:tabs>
            <w:tab w:val="num" w:pos="360"/>
          </w:tabs>
          <w:ind w:left="360" w:hanging="360"/>
        </w:pPr>
        <w:rPr>
          <w:rFonts w:hint="default"/>
        </w:rPr>
      </w:lvl>
    </w:lvlOverride>
    <w:lvlOverride w:ilvl="1">
      <w:lvl w:ilvl="1" w:tentative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</w:lvl>
    </w:lvlOverride>
    <w:lvlOverride w:ilvl="2">
      <w:lvl w:ilvl="2" w:tentative="1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</w:lvl>
    </w:lvlOverride>
    <w:lvlOverride w:ilvl="3">
      <w:lvl w:ilvl="3" w:tentative="1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</w:lvl>
    </w:lvlOverride>
    <w:lvlOverride w:ilvl="4">
      <w:lvl w:ilvl="4" w:tentative="1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</w:lvl>
    </w:lvlOverride>
  </w:num>
  <w:num w:numId="4" w16cid:durableId="1862628326">
    <w:abstractNumId w:val="42"/>
    <w:lvlOverride w:ilvl="0">
      <w:lvl w:ilvl="0">
        <w:start w:val="1"/>
        <w:numFmt w:val="decimal"/>
        <w:lvlText w:val="%1."/>
        <w:legacy w:legacy="1" w:legacySpace="0" w:legacyIndent="340"/>
        <w:lvlJc w:val="left"/>
        <w:pPr>
          <w:ind w:left="340" w:hanging="340"/>
        </w:pPr>
        <w:rPr>
          <w:rFonts w:ascii="Times New Roman" w:hAnsi="Times New Roman" w:cs="Times New Roman" w:hint="default"/>
          <w:b/>
          <w:i w:val="0"/>
          <w:sz w:val="24"/>
          <w:szCs w:val="24"/>
        </w:rPr>
      </w:lvl>
    </w:lvlOverride>
  </w:num>
  <w:num w:numId="5" w16cid:durableId="137184335">
    <w:abstractNumId w:val="22"/>
  </w:num>
  <w:num w:numId="6" w16cid:durableId="1605722206">
    <w:abstractNumId w:val="21"/>
  </w:num>
  <w:num w:numId="7" w16cid:durableId="901864835">
    <w:abstractNumId w:val="23"/>
  </w:num>
  <w:num w:numId="8" w16cid:durableId="1467771268">
    <w:abstractNumId w:val="39"/>
  </w:num>
  <w:num w:numId="9" w16cid:durableId="788746971">
    <w:abstractNumId w:val="16"/>
  </w:num>
  <w:num w:numId="10" w16cid:durableId="1077554989">
    <w:abstractNumId w:val="62"/>
  </w:num>
  <w:num w:numId="11" w16cid:durableId="293027102">
    <w:abstractNumId w:val="28"/>
  </w:num>
  <w:num w:numId="12" w16cid:durableId="1658413166">
    <w:abstractNumId w:val="59"/>
  </w:num>
  <w:num w:numId="13" w16cid:durableId="742994247">
    <w:abstractNumId w:val="32"/>
  </w:num>
  <w:num w:numId="14" w16cid:durableId="1864050688">
    <w:abstractNumId w:val="8"/>
  </w:num>
  <w:num w:numId="15" w16cid:durableId="775252112">
    <w:abstractNumId w:val="9"/>
  </w:num>
  <w:num w:numId="16" w16cid:durableId="860584113">
    <w:abstractNumId w:val="27"/>
  </w:num>
  <w:num w:numId="17" w16cid:durableId="1428965341">
    <w:abstractNumId w:val="35"/>
  </w:num>
  <w:num w:numId="18" w16cid:durableId="1657345066">
    <w:abstractNumId w:val="49"/>
  </w:num>
  <w:num w:numId="19" w16cid:durableId="1680542402">
    <w:abstractNumId w:val="52"/>
  </w:num>
  <w:num w:numId="20" w16cid:durableId="1531988757">
    <w:abstractNumId w:val="51"/>
  </w:num>
  <w:num w:numId="21" w16cid:durableId="1735278965">
    <w:abstractNumId w:val="55"/>
  </w:num>
  <w:num w:numId="22" w16cid:durableId="1757357116">
    <w:abstractNumId w:val="56"/>
  </w:num>
  <w:num w:numId="23" w16cid:durableId="778185059">
    <w:abstractNumId w:val="20"/>
  </w:num>
  <w:num w:numId="24" w16cid:durableId="1249802709">
    <w:abstractNumId w:val="12"/>
  </w:num>
  <w:num w:numId="25" w16cid:durableId="205459138">
    <w:abstractNumId w:val="40"/>
  </w:num>
  <w:num w:numId="26" w16cid:durableId="247420681">
    <w:abstractNumId w:val="19"/>
  </w:num>
  <w:num w:numId="27" w16cid:durableId="776755581">
    <w:abstractNumId w:val="54"/>
  </w:num>
  <w:num w:numId="28" w16cid:durableId="1335642297">
    <w:abstractNumId w:val="13"/>
  </w:num>
  <w:num w:numId="29" w16cid:durableId="1181044819">
    <w:abstractNumId w:val="41"/>
  </w:num>
  <w:num w:numId="30" w16cid:durableId="177014542">
    <w:abstractNumId w:val="31"/>
  </w:num>
  <w:num w:numId="31" w16cid:durableId="2128624207">
    <w:abstractNumId w:val="47"/>
  </w:num>
  <w:num w:numId="32" w16cid:durableId="763917641">
    <w:abstractNumId w:val="53"/>
  </w:num>
  <w:num w:numId="33" w16cid:durableId="484245585">
    <w:abstractNumId w:val="44"/>
  </w:num>
  <w:num w:numId="34" w16cid:durableId="763962803">
    <w:abstractNumId w:val="38"/>
  </w:num>
  <w:num w:numId="35" w16cid:durableId="1274166800">
    <w:abstractNumId w:val="57"/>
  </w:num>
  <w:num w:numId="36" w16cid:durableId="693380913">
    <w:abstractNumId w:val="26"/>
  </w:num>
  <w:num w:numId="37" w16cid:durableId="459038112">
    <w:abstractNumId w:val="33"/>
  </w:num>
  <w:num w:numId="38" w16cid:durableId="417561522">
    <w:abstractNumId w:val="30"/>
  </w:num>
  <w:num w:numId="39" w16cid:durableId="52705226">
    <w:abstractNumId w:val="46"/>
  </w:num>
  <w:num w:numId="40" w16cid:durableId="113405512">
    <w:abstractNumId w:val="24"/>
  </w:num>
  <w:num w:numId="41" w16cid:durableId="1524394036">
    <w:abstractNumId w:val="60"/>
  </w:num>
  <w:num w:numId="42" w16cid:durableId="1600527002">
    <w:abstractNumId w:val="43"/>
  </w:num>
  <w:num w:numId="43" w16cid:durableId="2144343090">
    <w:abstractNumId w:val="50"/>
  </w:num>
  <w:num w:numId="44" w16cid:durableId="1094128437">
    <w:abstractNumId w:val="17"/>
  </w:num>
  <w:num w:numId="45" w16cid:durableId="970595869">
    <w:abstractNumId w:val="48"/>
  </w:num>
  <w:num w:numId="46" w16cid:durableId="1574240675">
    <w:abstractNumId w:val="45"/>
  </w:num>
  <w:num w:numId="47" w16cid:durableId="1537617330">
    <w:abstractNumId w:val="29"/>
  </w:num>
  <w:num w:numId="48" w16cid:durableId="483668516">
    <w:abstractNumId w:val="58"/>
  </w:num>
  <w:num w:numId="49" w16cid:durableId="753359790">
    <w:abstractNumId w:val="11"/>
  </w:num>
  <w:num w:numId="50" w16cid:durableId="127359102">
    <w:abstractNumId w:val="36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intFractionalCharacterWidth/>
  <w:embedSystemFonts/>
  <w:activeWritingStyle w:appName="MSWord" w:lang="pl-PL" w:vendorID="12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fGno8FStDJGIEaL6OoECSnyWCnDb4r+AtYHQwwwbe/mwJ0o72SXUa0QwNT9NZ1BV8QAm6PUoZMqQXAi5DnmeFQ==" w:salt="aBGdSLj6EhfEyl+NZHMlqA=="/>
  <w:defaultTabStop w:val="284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5A0"/>
    <w:rsid w:val="000127AA"/>
    <w:rsid w:val="0001786E"/>
    <w:rsid w:val="000253C7"/>
    <w:rsid w:val="00030A09"/>
    <w:rsid w:val="00041C16"/>
    <w:rsid w:val="00045202"/>
    <w:rsid w:val="000621C7"/>
    <w:rsid w:val="000640E6"/>
    <w:rsid w:val="00065855"/>
    <w:rsid w:val="00066DE9"/>
    <w:rsid w:val="00072A2B"/>
    <w:rsid w:val="000732A2"/>
    <w:rsid w:val="00077360"/>
    <w:rsid w:val="000812FC"/>
    <w:rsid w:val="00091BB6"/>
    <w:rsid w:val="00097665"/>
    <w:rsid w:val="000A4193"/>
    <w:rsid w:val="000A564A"/>
    <w:rsid w:val="000A5DB4"/>
    <w:rsid w:val="000B0073"/>
    <w:rsid w:val="000C67C0"/>
    <w:rsid w:val="000E08DC"/>
    <w:rsid w:val="000E2354"/>
    <w:rsid w:val="000E2F2B"/>
    <w:rsid w:val="000E3C5E"/>
    <w:rsid w:val="000F0FEC"/>
    <w:rsid w:val="000F1950"/>
    <w:rsid w:val="000F50B1"/>
    <w:rsid w:val="001028C6"/>
    <w:rsid w:val="00103DF0"/>
    <w:rsid w:val="00111C7B"/>
    <w:rsid w:val="001206A1"/>
    <w:rsid w:val="001257F2"/>
    <w:rsid w:val="00127E17"/>
    <w:rsid w:val="00157F56"/>
    <w:rsid w:val="001608E9"/>
    <w:rsid w:val="00172B23"/>
    <w:rsid w:val="00173320"/>
    <w:rsid w:val="0017733C"/>
    <w:rsid w:val="001817A4"/>
    <w:rsid w:val="00185E8A"/>
    <w:rsid w:val="0018635F"/>
    <w:rsid w:val="00193249"/>
    <w:rsid w:val="00196B01"/>
    <w:rsid w:val="001A2002"/>
    <w:rsid w:val="001A546C"/>
    <w:rsid w:val="001A7935"/>
    <w:rsid w:val="001C2771"/>
    <w:rsid w:val="001D08B5"/>
    <w:rsid w:val="001D2AD0"/>
    <w:rsid w:val="001D3A54"/>
    <w:rsid w:val="001D78CF"/>
    <w:rsid w:val="001E72F7"/>
    <w:rsid w:val="001F04B8"/>
    <w:rsid w:val="00216B4A"/>
    <w:rsid w:val="00222DBB"/>
    <w:rsid w:val="00223A85"/>
    <w:rsid w:val="00240676"/>
    <w:rsid w:val="002406F9"/>
    <w:rsid w:val="00247FBD"/>
    <w:rsid w:val="002539D2"/>
    <w:rsid w:val="00262D6D"/>
    <w:rsid w:val="002674E6"/>
    <w:rsid w:val="0027041D"/>
    <w:rsid w:val="0027127F"/>
    <w:rsid w:val="00274D7D"/>
    <w:rsid w:val="00280097"/>
    <w:rsid w:val="00280743"/>
    <w:rsid w:val="0028515A"/>
    <w:rsid w:val="002866E8"/>
    <w:rsid w:val="00292A6D"/>
    <w:rsid w:val="00295D59"/>
    <w:rsid w:val="002A2F7C"/>
    <w:rsid w:val="002A677D"/>
    <w:rsid w:val="002C14D8"/>
    <w:rsid w:val="002C2A90"/>
    <w:rsid w:val="002C5F5B"/>
    <w:rsid w:val="002D4AD9"/>
    <w:rsid w:val="002E4873"/>
    <w:rsid w:val="002E52B3"/>
    <w:rsid w:val="002F1AF4"/>
    <w:rsid w:val="002F5125"/>
    <w:rsid w:val="002F7323"/>
    <w:rsid w:val="00300B9B"/>
    <w:rsid w:val="00303AA9"/>
    <w:rsid w:val="003103CD"/>
    <w:rsid w:val="00315A6C"/>
    <w:rsid w:val="003218E1"/>
    <w:rsid w:val="00323085"/>
    <w:rsid w:val="003239EC"/>
    <w:rsid w:val="0032552D"/>
    <w:rsid w:val="003450B5"/>
    <w:rsid w:val="003465E3"/>
    <w:rsid w:val="00354895"/>
    <w:rsid w:val="00354D6E"/>
    <w:rsid w:val="00361136"/>
    <w:rsid w:val="0036140B"/>
    <w:rsid w:val="00363222"/>
    <w:rsid w:val="00364488"/>
    <w:rsid w:val="00367185"/>
    <w:rsid w:val="00371925"/>
    <w:rsid w:val="00381967"/>
    <w:rsid w:val="00386B39"/>
    <w:rsid w:val="00387B57"/>
    <w:rsid w:val="003A3CAD"/>
    <w:rsid w:val="003A445E"/>
    <w:rsid w:val="003A7330"/>
    <w:rsid w:val="003B58AC"/>
    <w:rsid w:val="003C4754"/>
    <w:rsid w:val="003C4BAC"/>
    <w:rsid w:val="003D0D4E"/>
    <w:rsid w:val="003D25A0"/>
    <w:rsid w:val="003D4481"/>
    <w:rsid w:val="003D6991"/>
    <w:rsid w:val="003E5A2A"/>
    <w:rsid w:val="003E5E28"/>
    <w:rsid w:val="003F0F51"/>
    <w:rsid w:val="003F4E3B"/>
    <w:rsid w:val="003F773F"/>
    <w:rsid w:val="00400141"/>
    <w:rsid w:val="00400E50"/>
    <w:rsid w:val="00405E91"/>
    <w:rsid w:val="00442A02"/>
    <w:rsid w:val="00442FAA"/>
    <w:rsid w:val="00445F84"/>
    <w:rsid w:val="00450BC4"/>
    <w:rsid w:val="004561F7"/>
    <w:rsid w:val="004574A8"/>
    <w:rsid w:val="00460F75"/>
    <w:rsid w:val="0047062E"/>
    <w:rsid w:val="00473337"/>
    <w:rsid w:val="004752AE"/>
    <w:rsid w:val="00486AED"/>
    <w:rsid w:val="004A0755"/>
    <w:rsid w:val="004A19C6"/>
    <w:rsid w:val="004A3793"/>
    <w:rsid w:val="004A4497"/>
    <w:rsid w:val="004A5142"/>
    <w:rsid w:val="004A5317"/>
    <w:rsid w:val="004A66F8"/>
    <w:rsid w:val="004B2A92"/>
    <w:rsid w:val="004B5740"/>
    <w:rsid w:val="004B5E7C"/>
    <w:rsid w:val="004E11E2"/>
    <w:rsid w:val="004E2440"/>
    <w:rsid w:val="004E4AD4"/>
    <w:rsid w:val="004E64E0"/>
    <w:rsid w:val="004F5459"/>
    <w:rsid w:val="005037C7"/>
    <w:rsid w:val="00503F7E"/>
    <w:rsid w:val="005078B3"/>
    <w:rsid w:val="00511C09"/>
    <w:rsid w:val="00515C63"/>
    <w:rsid w:val="0053547B"/>
    <w:rsid w:val="005426F6"/>
    <w:rsid w:val="00543225"/>
    <w:rsid w:val="00546023"/>
    <w:rsid w:val="00546C50"/>
    <w:rsid w:val="00561E33"/>
    <w:rsid w:val="00563EC5"/>
    <w:rsid w:val="00565B93"/>
    <w:rsid w:val="00594ECE"/>
    <w:rsid w:val="005A35DD"/>
    <w:rsid w:val="005A37C5"/>
    <w:rsid w:val="005A70B2"/>
    <w:rsid w:val="005B715C"/>
    <w:rsid w:val="005C56BF"/>
    <w:rsid w:val="005D138C"/>
    <w:rsid w:val="005D1CD3"/>
    <w:rsid w:val="005D28FD"/>
    <w:rsid w:val="005D34A8"/>
    <w:rsid w:val="005D724E"/>
    <w:rsid w:val="005E0A30"/>
    <w:rsid w:val="005E1033"/>
    <w:rsid w:val="005F4F77"/>
    <w:rsid w:val="005F57CC"/>
    <w:rsid w:val="00600965"/>
    <w:rsid w:val="00606751"/>
    <w:rsid w:val="006240AE"/>
    <w:rsid w:val="006342FC"/>
    <w:rsid w:val="006346C6"/>
    <w:rsid w:val="00641688"/>
    <w:rsid w:val="00642214"/>
    <w:rsid w:val="00643670"/>
    <w:rsid w:val="00654878"/>
    <w:rsid w:val="006555F5"/>
    <w:rsid w:val="00655993"/>
    <w:rsid w:val="00667A2F"/>
    <w:rsid w:val="00681053"/>
    <w:rsid w:val="00691592"/>
    <w:rsid w:val="006942DE"/>
    <w:rsid w:val="006957AE"/>
    <w:rsid w:val="006A2394"/>
    <w:rsid w:val="006A5698"/>
    <w:rsid w:val="006B5B28"/>
    <w:rsid w:val="006B6D10"/>
    <w:rsid w:val="006C5B4D"/>
    <w:rsid w:val="006D0E38"/>
    <w:rsid w:val="006D31CC"/>
    <w:rsid w:val="006D4435"/>
    <w:rsid w:val="006D735A"/>
    <w:rsid w:val="006E0C41"/>
    <w:rsid w:val="006E23EE"/>
    <w:rsid w:val="006E25F8"/>
    <w:rsid w:val="006E29BE"/>
    <w:rsid w:val="006E3F58"/>
    <w:rsid w:val="006F3FF7"/>
    <w:rsid w:val="006F6C30"/>
    <w:rsid w:val="006F6D9D"/>
    <w:rsid w:val="006F7A82"/>
    <w:rsid w:val="0070179D"/>
    <w:rsid w:val="00702068"/>
    <w:rsid w:val="00713206"/>
    <w:rsid w:val="00716A6D"/>
    <w:rsid w:val="0071772F"/>
    <w:rsid w:val="007235CC"/>
    <w:rsid w:val="00725BFE"/>
    <w:rsid w:val="007338FF"/>
    <w:rsid w:val="00741202"/>
    <w:rsid w:val="00742D62"/>
    <w:rsid w:val="00743BA9"/>
    <w:rsid w:val="007536E8"/>
    <w:rsid w:val="0075586C"/>
    <w:rsid w:val="007568CD"/>
    <w:rsid w:val="00766B82"/>
    <w:rsid w:val="00767E39"/>
    <w:rsid w:val="007766EB"/>
    <w:rsid w:val="007941D3"/>
    <w:rsid w:val="007969D8"/>
    <w:rsid w:val="00797939"/>
    <w:rsid w:val="007B5541"/>
    <w:rsid w:val="007B6F46"/>
    <w:rsid w:val="007C68AE"/>
    <w:rsid w:val="007C7F85"/>
    <w:rsid w:val="007D1102"/>
    <w:rsid w:val="007D22AF"/>
    <w:rsid w:val="007D24DF"/>
    <w:rsid w:val="007D7F2A"/>
    <w:rsid w:val="007E349D"/>
    <w:rsid w:val="007F78BE"/>
    <w:rsid w:val="00801DE3"/>
    <w:rsid w:val="00802B56"/>
    <w:rsid w:val="00806DEC"/>
    <w:rsid w:val="008073A5"/>
    <w:rsid w:val="00807A86"/>
    <w:rsid w:val="00812024"/>
    <w:rsid w:val="008121F9"/>
    <w:rsid w:val="008128D1"/>
    <w:rsid w:val="00817471"/>
    <w:rsid w:val="008264D3"/>
    <w:rsid w:val="008303C3"/>
    <w:rsid w:val="00832CBD"/>
    <w:rsid w:val="00833DAE"/>
    <w:rsid w:val="00840435"/>
    <w:rsid w:val="008465BF"/>
    <w:rsid w:val="008527B2"/>
    <w:rsid w:val="00855164"/>
    <w:rsid w:val="008558B5"/>
    <w:rsid w:val="00857176"/>
    <w:rsid w:val="00861BD0"/>
    <w:rsid w:val="008628BB"/>
    <w:rsid w:val="00863FD1"/>
    <w:rsid w:val="00867D95"/>
    <w:rsid w:val="0087430F"/>
    <w:rsid w:val="008776F3"/>
    <w:rsid w:val="008810BA"/>
    <w:rsid w:val="00882465"/>
    <w:rsid w:val="00884781"/>
    <w:rsid w:val="00884FAB"/>
    <w:rsid w:val="00885E1C"/>
    <w:rsid w:val="00892953"/>
    <w:rsid w:val="00892CF0"/>
    <w:rsid w:val="00893C36"/>
    <w:rsid w:val="008A02F3"/>
    <w:rsid w:val="008A2416"/>
    <w:rsid w:val="008B36F4"/>
    <w:rsid w:val="008C644B"/>
    <w:rsid w:val="008E420E"/>
    <w:rsid w:val="008E4B95"/>
    <w:rsid w:val="008E62C6"/>
    <w:rsid w:val="008E796A"/>
    <w:rsid w:val="009040FF"/>
    <w:rsid w:val="009105B6"/>
    <w:rsid w:val="009225F3"/>
    <w:rsid w:val="009269F0"/>
    <w:rsid w:val="00933530"/>
    <w:rsid w:val="0094595E"/>
    <w:rsid w:val="00952B6F"/>
    <w:rsid w:val="00962CF7"/>
    <w:rsid w:val="00977B0A"/>
    <w:rsid w:val="00980826"/>
    <w:rsid w:val="00987DA7"/>
    <w:rsid w:val="0099124C"/>
    <w:rsid w:val="00994308"/>
    <w:rsid w:val="00995F6D"/>
    <w:rsid w:val="00996A1A"/>
    <w:rsid w:val="009A1485"/>
    <w:rsid w:val="009B3562"/>
    <w:rsid w:val="009B6AA8"/>
    <w:rsid w:val="009B7C53"/>
    <w:rsid w:val="009C20DE"/>
    <w:rsid w:val="009C23EF"/>
    <w:rsid w:val="009C396B"/>
    <w:rsid w:val="009D037E"/>
    <w:rsid w:val="009D1A99"/>
    <w:rsid w:val="009D5A3C"/>
    <w:rsid w:val="009E3B08"/>
    <w:rsid w:val="009F17BF"/>
    <w:rsid w:val="009F23F0"/>
    <w:rsid w:val="00A00941"/>
    <w:rsid w:val="00A06A0C"/>
    <w:rsid w:val="00A1142E"/>
    <w:rsid w:val="00A1569C"/>
    <w:rsid w:val="00A22DED"/>
    <w:rsid w:val="00A273BE"/>
    <w:rsid w:val="00A27E65"/>
    <w:rsid w:val="00A3504F"/>
    <w:rsid w:val="00A423ED"/>
    <w:rsid w:val="00A44054"/>
    <w:rsid w:val="00A501A6"/>
    <w:rsid w:val="00A57958"/>
    <w:rsid w:val="00A7101B"/>
    <w:rsid w:val="00A75688"/>
    <w:rsid w:val="00A850C0"/>
    <w:rsid w:val="00A8555C"/>
    <w:rsid w:val="00A90648"/>
    <w:rsid w:val="00A962AE"/>
    <w:rsid w:val="00A97D4B"/>
    <w:rsid w:val="00AA2395"/>
    <w:rsid w:val="00AB0923"/>
    <w:rsid w:val="00AB238A"/>
    <w:rsid w:val="00AB3691"/>
    <w:rsid w:val="00AD3CE6"/>
    <w:rsid w:val="00AD5877"/>
    <w:rsid w:val="00AD5AAD"/>
    <w:rsid w:val="00AE0145"/>
    <w:rsid w:val="00AE1E84"/>
    <w:rsid w:val="00AF13C3"/>
    <w:rsid w:val="00AF4501"/>
    <w:rsid w:val="00AF7842"/>
    <w:rsid w:val="00B0289F"/>
    <w:rsid w:val="00B07042"/>
    <w:rsid w:val="00B12AE2"/>
    <w:rsid w:val="00B1692C"/>
    <w:rsid w:val="00B172BF"/>
    <w:rsid w:val="00B22E8C"/>
    <w:rsid w:val="00B233D6"/>
    <w:rsid w:val="00B245EC"/>
    <w:rsid w:val="00B32692"/>
    <w:rsid w:val="00B51D04"/>
    <w:rsid w:val="00B61451"/>
    <w:rsid w:val="00B65653"/>
    <w:rsid w:val="00B67921"/>
    <w:rsid w:val="00B70C9E"/>
    <w:rsid w:val="00B752CD"/>
    <w:rsid w:val="00B76C77"/>
    <w:rsid w:val="00B777BD"/>
    <w:rsid w:val="00B83378"/>
    <w:rsid w:val="00B83D2C"/>
    <w:rsid w:val="00BA03F2"/>
    <w:rsid w:val="00BA06D3"/>
    <w:rsid w:val="00BA2EDE"/>
    <w:rsid w:val="00BB2689"/>
    <w:rsid w:val="00BD2891"/>
    <w:rsid w:val="00BD6C6F"/>
    <w:rsid w:val="00BD7C7F"/>
    <w:rsid w:val="00BF0109"/>
    <w:rsid w:val="00BF1703"/>
    <w:rsid w:val="00BF4580"/>
    <w:rsid w:val="00BF47CE"/>
    <w:rsid w:val="00BF536D"/>
    <w:rsid w:val="00C1148A"/>
    <w:rsid w:val="00C22A06"/>
    <w:rsid w:val="00C3020F"/>
    <w:rsid w:val="00C30698"/>
    <w:rsid w:val="00C3701A"/>
    <w:rsid w:val="00C51054"/>
    <w:rsid w:val="00C52E26"/>
    <w:rsid w:val="00C56991"/>
    <w:rsid w:val="00C611A8"/>
    <w:rsid w:val="00C634DF"/>
    <w:rsid w:val="00C74E58"/>
    <w:rsid w:val="00C75529"/>
    <w:rsid w:val="00C75629"/>
    <w:rsid w:val="00C76007"/>
    <w:rsid w:val="00C805D5"/>
    <w:rsid w:val="00C816B9"/>
    <w:rsid w:val="00C82626"/>
    <w:rsid w:val="00C82D3F"/>
    <w:rsid w:val="00C839E4"/>
    <w:rsid w:val="00C8666C"/>
    <w:rsid w:val="00CA58D0"/>
    <w:rsid w:val="00CA6061"/>
    <w:rsid w:val="00CA6FBA"/>
    <w:rsid w:val="00CB15F5"/>
    <w:rsid w:val="00CB161A"/>
    <w:rsid w:val="00CB3347"/>
    <w:rsid w:val="00CB4907"/>
    <w:rsid w:val="00CB6902"/>
    <w:rsid w:val="00CB7142"/>
    <w:rsid w:val="00CB74A5"/>
    <w:rsid w:val="00CE5475"/>
    <w:rsid w:val="00CF517A"/>
    <w:rsid w:val="00CF5989"/>
    <w:rsid w:val="00D04FFF"/>
    <w:rsid w:val="00D15AF2"/>
    <w:rsid w:val="00D23AFF"/>
    <w:rsid w:val="00D26E6A"/>
    <w:rsid w:val="00D27167"/>
    <w:rsid w:val="00D3179C"/>
    <w:rsid w:val="00D322E6"/>
    <w:rsid w:val="00D338BA"/>
    <w:rsid w:val="00D4084B"/>
    <w:rsid w:val="00D40DEF"/>
    <w:rsid w:val="00D43726"/>
    <w:rsid w:val="00D606E3"/>
    <w:rsid w:val="00D678C0"/>
    <w:rsid w:val="00D729F1"/>
    <w:rsid w:val="00D805F8"/>
    <w:rsid w:val="00D95B3F"/>
    <w:rsid w:val="00D978CC"/>
    <w:rsid w:val="00DA0D65"/>
    <w:rsid w:val="00DB0FFC"/>
    <w:rsid w:val="00DB690D"/>
    <w:rsid w:val="00DC2E88"/>
    <w:rsid w:val="00DD725A"/>
    <w:rsid w:val="00DE3A68"/>
    <w:rsid w:val="00DE525A"/>
    <w:rsid w:val="00DE6F9D"/>
    <w:rsid w:val="00DE7B64"/>
    <w:rsid w:val="00DF7675"/>
    <w:rsid w:val="00E122F8"/>
    <w:rsid w:val="00E25B20"/>
    <w:rsid w:val="00E37BB9"/>
    <w:rsid w:val="00E423B4"/>
    <w:rsid w:val="00E53FB2"/>
    <w:rsid w:val="00E54D18"/>
    <w:rsid w:val="00E662AC"/>
    <w:rsid w:val="00E717F5"/>
    <w:rsid w:val="00E7187A"/>
    <w:rsid w:val="00E7511D"/>
    <w:rsid w:val="00E80E1B"/>
    <w:rsid w:val="00E8649D"/>
    <w:rsid w:val="00E90A1E"/>
    <w:rsid w:val="00E90C1A"/>
    <w:rsid w:val="00E95786"/>
    <w:rsid w:val="00EA0C9C"/>
    <w:rsid w:val="00EA48D5"/>
    <w:rsid w:val="00EB5F5A"/>
    <w:rsid w:val="00EC163B"/>
    <w:rsid w:val="00EC6D82"/>
    <w:rsid w:val="00ED2FE8"/>
    <w:rsid w:val="00ED4A90"/>
    <w:rsid w:val="00ED50C1"/>
    <w:rsid w:val="00EE343D"/>
    <w:rsid w:val="00EE3EA2"/>
    <w:rsid w:val="00EF2A47"/>
    <w:rsid w:val="00EF3BB2"/>
    <w:rsid w:val="00EF596F"/>
    <w:rsid w:val="00F009F4"/>
    <w:rsid w:val="00F01F93"/>
    <w:rsid w:val="00F06321"/>
    <w:rsid w:val="00F06C86"/>
    <w:rsid w:val="00F1180E"/>
    <w:rsid w:val="00F12D1E"/>
    <w:rsid w:val="00F14346"/>
    <w:rsid w:val="00F31906"/>
    <w:rsid w:val="00F366F6"/>
    <w:rsid w:val="00F36A4D"/>
    <w:rsid w:val="00F52CBF"/>
    <w:rsid w:val="00F542F1"/>
    <w:rsid w:val="00F61FC4"/>
    <w:rsid w:val="00F643D6"/>
    <w:rsid w:val="00F65A09"/>
    <w:rsid w:val="00F67E5B"/>
    <w:rsid w:val="00F70E1E"/>
    <w:rsid w:val="00F83277"/>
    <w:rsid w:val="00F875DC"/>
    <w:rsid w:val="00F945EA"/>
    <w:rsid w:val="00FB3C6F"/>
    <w:rsid w:val="00FB78E8"/>
    <w:rsid w:val="00FC0CE2"/>
    <w:rsid w:val="00FC37D1"/>
    <w:rsid w:val="00FC5D98"/>
    <w:rsid w:val="00FD3744"/>
    <w:rsid w:val="00FD4B72"/>
    <w:rsid w:val="00FD6613"/>
    <w:rsid w:val="00FE4368"/>
    <w:rsid w:val="00FF0577"/>
    <w:rsid w:val="00FF3E22"/>
    <w:rsid w:val="00FF5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F16147"/>
  <w15:chartTrackingRefBased/>
  <w15:docId w15:val="{A3A61B12-9667-4ADE-8B36-57527AC4B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rFonts w:ascii="Arial" w:hAnsi="Arial"/>
      <w:sz w:val="24"/>
    </w:rPr>
  </w:style>
  <w:style w:type="paragraph" w:styleId="Nagwek1">
    <w:name w:val="heading 1"/>
    <w:basedOn w:val="Normalny"/>
    <w:next w:val="Normalny"/>
    <w:qFormat/>
    <w:pPr>
      <w:numPr>
        <w:numId w:val="1"/>
      </w:numPr>
      <w:spacing w:before="240"/>
      <w:outlineLvl w:val="0"/>
    </w:pPr>
    <w:rPr>
      <w:b/>
      <w:u w:val="single"/>
    </w:rPr>
  </w:style>
  <w:style w:type="paragraph" w:styleId="Nagwek2">
    <w:name w:val="heading 2"/>
    <w:basedOn w:val="Normalny"/>
    <w:next w:val="Normalny"/>
    <w:qFormat/>
    <w:pPr>
      <w:numPr>
        <w:ilvl w:val="1"/>
        <w:numId w:val="1"/>
      </w:numPr>
      <w:spacing w:before="120"/>
      <w:outlineLvl w:val="1"/>
    </w:pPr>
    <w:rPr>
      <w:b/>
    </w:rPr>
  </w:style>
  <w:style w:type="paragraph" w:styleId="Nagwek3">
    <w:name w:val="heading 3"/>
    <w:basedOn w:val="Normalny"/>
    <w:next w:val="Wcicienormalne"/>
    <w:qFormat/>
    <w:pPr>
      <w:numPr>
        <w:ilvl w:val="2"/>
        <w:numId w:val="1"/>
      </w:numPr>
      <w:outlineLvl w:val="2"/>
    </w:pPr>
    <w:rPr>
      <w:rFonts w:ascii="Times New Roman" w:hAnsi="Times New Roman"/>
      <w:b/>
    </w:rPr>
  </w:style>
  <w:style w:type="paragraph" w:styleId="Nagwek4">
    <w:name w:val="heading 4"/>
    <w:basedOn w:val="Normalny"/>
    <w:next w:val="Wcicienormalne"/>
    <w:qFormat/>
    <w:pPr>
      <w:numPr>
        <w:ilvl w:val="3"/>
        <w:numId w:val="1"/>
      </w:numPr>
      <w:outlineLvl w:val="3"/>
    </w:pPr>
    <w:rPr>
      <w:rFonts w:ascii="Times New Roman" w:hAnsi="Times New Roman"/>
      <w:u w:val="single"/>
    </w:rPr>
  </w:style>
  <w:style w:type="paragraph" w:styleId="Nagwek5">
    <w:name w:val="heading 5"/>
    <w:basedOn w:val="Normalny"/>
    <w:next w:val="Wcicienormalne"/>
    <w:qFormat/>
    <w:pPr>
      <w:numPr>
        <w:ilvl w:val="4"/>
        <w:numId w:val="1"/>
      </w:numPr>
      <w:outlineLvl w:val="4"/>
    </w:pPr>
    <w:rPr>
      <w:rFonts w:ascii="Times New Roman" w:hAnsi="Times New Roman"/>
      <w:b/>
      <w:sz w:val="20"/>
    </w:rPr>
  </w:style>
  <w:style w:type="paragraph" w:styleId="Nagwek6">
    <w:name w:val="heading 6"/>
    <w:basedOn w:val="Normalny"/>
    <w:next w:val="Wcicienormalne"/>
    <w:qFormat/>
    <w:pPr>
      <w:numPr>
        <w:ilvl w:val="5"/>
        <w:numId w:val="1"/>
      </w:numPr>
      <w:outlineLvl w:val="5"/>
    </w:pPr>
    <w:rPr>
      <w:rFonts w:ascii="Times New Roman" w:hAnsi="Times New Roman"/>
      <w:sz w:val="20"/>
      <w:u w:val="single"/>
    </w:rPr>
  </w:style>
  <w:style w:type="paragraph" w:styleId="Nagwek7">
    <w:name w:val="heading 7"/>
    <w:basedOn w:val="Normalny"/>
    <w:next w:val="Wcicienormalne"/>
    <w:qFormat/>
    <w:pPr>
      <w:numPr>
        <w:ilvl w:val="6"/>
        <w:numId w:val="1"/>
      </w:numPr>
      <w:outlineLvl w:val="6"/>
    </w:pPr>
    <w:rPr>
      <w:rFonts w:ascii="Times New Roman" w:hAnsi="Times New Roman"/>
      <w:i/>
      <w:sz w:val="20"/>
    </w:rPr>
  </w:style>
  <w:style w:type="paragraph" w:styleId="Nagwek8">
    <w:name w:val="heading 8"/>
    <w:basedOn w:val="Normalny"/>
    <w:next w:val="Wcicienormalne"/>
    <w:qFormat/>
    <w:pPr>
      <w:numPr>
        <w:ilvl w:val="7"/>
        <w:numId w:val="1"/>
      </w:numPr>
      <w:outlineLvl w:val="7"/>
    </w:pPr>
    <w:rPr>
      <w:rFonts w:ascii="Times New Roman" w:hAnsi="Times New Roman"/>
      <w:i/>
      <w:sz w:val="20"/>
    </w:rPr>
  </w:style>
  <w:style w:type="paragraph" w:styleId="Nagwek9">
    <w:name w:val="heading 9"/>
    <w:basedOn w:val="Normalny"/>
    <w:next w:val="Wcicienormalne"/>
    <w:qFormat/>
    <w:pPr>
      <w:numPr>
        <w:ilvl w:val="8"/>
        <w:numId w:val="1"/>
      </w:numPr>
      <w:outlineLvl w:val="8"/>
    </w:pPr>
    <w:rPr>
      <w:rFonts w:ascii="Times New Roman" w:hAnsi="Times New Roman"/>
      <w:i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Wcicienormalne">
    <w:name w:val="Normal Indent"/>
    <w:pPr>
      <w:ind w:firstLine="907"/>
      <w:jc w:val="both"/>
    </w:pPr>
    <w:rPr>
      <w:sz w:val="24"/>
    </w:rPr>
  </w:style>
  <w:style w:type="paragraph" w:styleId="Stopka">
    <w:name w:val="footer"/>
    <w:basedOn w:val="Normalny"/>
    <w:link w:val="StopkaZnak"/>
    <w:pPr>
      <w:tabs>
        <w:tab w:val="center" w:pos="4819"/>
        <w:tab w:val="right" w:pos="9071"/>
      </w:tabs>
    </w:pPr>
  </w:style>
  <w:style w:type="paragraph" w:styleId="Nagwek">
    <w:name w:val="header"/>
    <w:basedOn w:val="Normalny"/>
    <w:pPr>
      <w:tabs>
        <w:tab w:val="center" w:pos="4819"/>
        <w:tab w:val="right" w:pos="9071"/>
      </w:tabs>
    </w:pPr>
  </w:style>
  <w:style w:type="character" w:styleId="Odwoanieprzypisudolnego">
    <w:name w:val="footnote reference"/>
    <w:semiHidden/>
    <w:rPr>
      <w:position w:val="6"/>
      <w:sz w:val="16"/>
    </w:rPr>
  </w:style>
  <w:style w:type="paragraph" w:styleId="Tekstprzypisudolnego">
    <w:name w:val="footnote text"/>
    <w:basedOn w:val="Normalny"/>
    <w:semiHidden/>
    <w:rPr>
      <w:sz w:val="20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ind w:left="2268" w:hanging="2268"/>
    </w:pPr>
  </w:style>
  <w:style w:type="paragraph" w:styleId="Tekstpodstawowywcity2">
    <w:name w:val="Body Text Indent 2"/>
    <w:basedOn w:val="Normalny"/>
    <w:link w:val="Tekstpodstawowywcity2Znak"/>
    <w:pPr>
      <w:tabs>
        <w:tab w:val="left" w:pos="426"/>
      </w:tabs>
      <w:ind w:left="284" w:hanging="284"/>
      <w:jc w:val="both"/>
    </w:pPr>
  </w:style>
  <w:style w:type="paragraph" w:styleId="Tekstpodstawowy">
    <w:name w:val="Body Text"/>
    <w:basedOn w:val="Normalny"/>
    <w:link w:val="TekstpodstawowyZnak"/>
    <w:pPr>
      <w:numPr>
        <w:ilvl w:val="12"/>
      </w:numPr>
      <w:tabs>
        <w:tab w:val="left" w:pos="0"/>
      </w:tabs>
      <w:jc w:val="both"/>
    </w:pPr>
  </w:style>
  <w:style w:type="paragraph" w:styleId="Tekstpodstawowywcity3">
    <w:name w:val="Body Text Indent 3"/>
    <w:basedOn w:val="Normalny"/>
    <w:pPr>
      <w:numPr>
        <w:ilvl w:val="12"/>
      </w:numPr>
      <w:ind w:left="1134" w:hanging="425"/>
      <w:jc w:val="both"/>
    </w:pPr>
  </w:style>
  <w:style w:type="paragraph" w:styleId="Tekstpodstawowy2">
    <w:name w:val="Body Text 2"/>
    <w:basedOn w:val="Normalny"/>
    <w:pPr>
      <w:numPr>
        <w:ilvl w:val="12"/>
      </w:numPr>
      <w:tabs>
        <w:tab w:val="left" w:pos="0"/>
      </w:tabs>
      <w:ind w:right="-143"/>
      <w:jc w:val="both"/>
    </w:pPr>
  </w:style>
  <w:style w:type="paragraph" w:styleId="Tekstpodstawowy3">
    <w:name w:val="Body Text 3"/>
    <w:basedOn w:val="Normalny"/>
    <w:pPr>
      <w:jc w:val="center"/>
    </w:pPr>
    <w:rPr>
      <w:b/>
      <w:i/>
      <w:sz w:val="20"/>
    </w:rPr>
  </w:style>
  <w:style w:type="paragraph" w:styleId="Tytu">
    <w:name w:val="Title"/>
    <w:basedOn w:val="Normalny"/>
    <w:link w:val="TytuZnak"/>
    <w:qFormat/>
    <w:pPr>
      <w:jc w:val="center"/>
    </w:pPr>
    <w:rPr>
      <w:rFonts w:ascii="Times New Roman" w:hAnsi="Times New Roman"/>
      <w:b/>
      <w:bCs/>
      <w:spacing w:val="44"/>
      <w:sz w:val="32"/>
      <w:szCs w:val="24"/>
      <w:lang w:eastAsia="en-US"/>
    </w:rPr>
  </w:style>
  <w:style w:type="paragraph" w:customStyle="1" w:styleId="tekst">
    <w:name w:val="tekst"/>
    <w:basedOn w:val="Normalny"/>
    <w:pPr>
      <w:suppressLineNumbers/>
      <w:spacing w:before="60" w:after="60"/>
      <w:jc w:val="both"/>
    </w:pPr>
    <w:rPr>
      <w:rFonts w:ascii="Times New Roman" w:hAnsi="Times New Roman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rFonts w:ascii="Times New Roman" w:hAnsi="Times New Roman"/>
      <w:szCs w:val="24"/>
    </w:rPr>
  </w:style>
  <w:style w:type="paragraph" w:customStyle="1" w:styleId="lit">
    <w:name w:val="lit"/>
    <w:pPr>
      <w:spacing w:before="60" w:after="60"/>
      <w:ind w:left="1281" w:hanging="272"/>
      <w:jc w:val="both"/>
    </w:pPr>
    <w:rPr>
      <w:sz w:val="24"/>
      <w:szCs w:val="24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  <w:szCs w:val="24"/>
    </w:rPr>
  </w:style>
  <w:style w:type="character" w:styleId="Hipercze">
    <w:name w:val="Hyperlink"/>
    <w:rPr>
      <w:color w:val="0000FF"/>
      <w:u w:val="single"/>
    </w:rPr>
  </w:style>
  <w:style w:type="character" w:customStyle="1" w:styleId="StopkaZnak">
    <w:name w:val="Stopka Znak"/>
    <w:link w:val="Stopka"/>
    <w:rsid w:val="00F14346"/>
    <w:rPr>
      <w:rFonts w:ascii="Arial" w:hAnsi="Arial"/>
      <w:sz w:val="24"/>
      <w:lang w:val="pl-PL" w:eastAsia="pl-PL" w:bidi="ar-SA"/>
    </w:rPr>
  </w:style>
  <w:style w:type="character" w:customStyle="1" w:styleId="trzynastka">
    <w:name w:val="trzynastka"/>
    <w:basedOn w:val="Domylnaczcionkaakapitu"/>
  </w:style>
  <w:style w:type="paragraph" w:customStyle="1" w:styleId="WW-Tekstpodstawowy2">
    <w:name w:val="WW-Tekst podstawowy 2"/>
    <w:basedOn w:val="Normalny"/>
    <w:pPr>
      <w:widowControl w:val="0"/>
      <w:suppressAutoHyphens/>
      <w:spacing w:line="360" w:lineRule="auto"/>
      <w:jc w:val="both"/>
    </w:pPr>
    <w:rPr>
      <w:rFonts w:ascii="Times New Roman" w:hAnsi="Times New Roman"/>
      <w:sz w:val="22"/>
    </w:rPr>
  </w:style>
  <w:style w:type="paragraph" w:customStyle="1" w:styleId="WW-Tekstpodstawowywcity2">
    <w:name w:val="WW-Tekst podstawowy wcięty 2"/>
    <w:basedOn w:val="Normalny"/>
    <w:pPr>
      <w:widowControl w:val="0"/>
      <w:suppressAutoHyphens/>
      <w:ind w:firstLine="709"/>
      <w:jc w:val="both"/>
    </w:pPr>
    <w:rPr>
      <w:rFonts w:ascii="Times New Roman" w:eastAsia="Tahoma" w:hAnsi="Times New Roman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Normalny6">
    <w:name w:val="Normalny+6"/>
    <w:basedOn w:val="Default"/>
    <w:next w:val="Default"/>
    <w:rPr>
      <w:rFonts w:cs="Times New Roman"/>
      <w:color w:val="auto"/>
    </w:rPr>
  </w:style>
  <w:style w:type="paragraph" w:customStyle="1" w:styleId="Nag3wek3">
    <w:name w:val="Nag3ówek+3"/>
    <w:basedOn w:val="Default"/>
    <w:next w:val="Default"/>
    <w:rPr>
      <w:rFonts w:cs="Times New Roman"/>
      <w:color w:val="auto"/>
    </w:rPr>
  </w:style>
  <w:style w:type="paragraph" w:customStyle="1" w:styleId="Tekstpodstawowy25">
    <w:name w:val="Tekst podstawowy 2+5"/>
    <w:basedOn w:val="Default"/>
    <w:next w:val="Default"/>
    <w:rPr>
      <w:rFonts w:cs="Times New Roman"/>
      <w:color w:val="auto"/>
    </w:rPr>
  </w:style>
  <w:style w:type="paragraph" w:customStyle="1" w:styleId="Tytu31">
    <w:name w:val="Tytu3+1"/>
    <w:basedOn w:val="Default"/>
    <w:next w:val="Default"/>
    <w:rPr>
      <w:rFonts w:cs="Times New Roman"/>
      <w:color w:val="auto"/>
    </w:rPr>
  </w:style>
  <w:style w:type="paragraph" w:styleId="Akapitzlist">
    <w:name w:val="List Paragraph"/>
    <w:basedOn w:val="Normalny"/>
    <w:uiPriority w:val="34"/>
    <w:qFormat/>
    <w:pPr>
      <w:ind w:left="708"/>
    </w:pPr>
  </w:style>
  <w:style w:type="character" w:customStyle="1" w:styleId="ZnakZnak1">
    <w:name w:val="Znak Znak1"/>
    <w:rPr>
      <w:rFonts w:ascii="Arial" w:hAnsi="Arial"/>
      <w:sz w:val="24"/>
    </w:rPr>
  </w:style>
  <w:style w:type="character" w:customStyle="1" w:styleId="ZnakZnak">
    <w:name w:val="Znak Znak"/>
    <w:rPr>
      <w:rFonts w:ascii="Arial" w:hAnsi="Arial"/>
      <w:sz w:val="24"/>
    </w:rPr>
  </w:style>
  <w:style w:type="paragraph" w:styleId="NormalnyWeb">
    <w:name w:val="Normal (Web)"/>
    <w:basedOn w:val="Normalny"/>
    <w:unhideWhenUsed/>
    <w:pPr>
      <w:spacing w:before="100" w:beforeAutospacing="1" w:after="100" w:afterAutospacing="1"/>
    </w:pPr>
    <w:rPr>
      <w:rFonts w:ascii="Times New Roman" w:hAnsi="Times New Roman"/>
      <w:szCs w:val="24"/>
    </w:rPr>
  </w:style>
  <w:style w:type="paragraph" w:customStyle="1" w:styleId="Tekstpodstawowy21">
    <w:name w:val="Tekst podstawowy 21"/>
    <w:basedOn w:val="Normalny"/>
    <w:rPr>
      <w:rFonts w:ascii="Times New Roman" w:hAnsi="Times New Roman"/>
      <w:b/>
    </w:rPr>
  </w:style>
  <w:style w:type="character" w:customStyle="1" w:styleId="ZnakZnak2">
    <w:name w:val="Znak Znak2"/>
    <w:rPr>
      <w:rFonts w:ascii="Arial" w:hAnsi="Arial"/>
      <w:sz w:val="24"/>
      <w:lang w:val="pl-PL" w:eastAsia="pl-PL" w:bidi="ar-SA"/>
    </w:rPr>
  </w:style>
  <w:style w:type="character" w:customStyle="1" w:styleId="ZnakZnak3">
    <w:name w:val="Znak Znak3"/>
    <w:rPr>
      <w:rFonts w:ascii="Arial" w:hAnsi="Arial"/>
      <w:sz w:val="24"/>
      <w:lang w:val="pl-PL" w:eastAsia="pl-PL" w:bidi="ar-SA"/>
    </w:rPr>
  </w:style>
  <w:style w:type="character" w:customStyle="1" w:styleId="Tekstpodstawowywcity2Znak">
    <w:name w:val="Tekst podstawowy wcięty 2 Znak"/>
    <w:link w:val="Tekstpodstawowywcity2"/>
    <w:rsid w:val="00450BC4"/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rsid w:val="00450BC4"/>
    <w:rPr>
      <w:rFonts w:ascii="Arial" w:hAnsi="Arial"/>
      <w:sz w:val="24"/>
    </w:rPr>
  </w:style>
  <w:style w:type="character" w:customStyle="1" w:styleId="Domylnaczcionkaakapitu6">
    <w:name w:val="Domyślna czcionka akapitu6"/>
    <w:rsid w:val="00262D6D"/>
  </w:style>
  <w:style w:type="character" w:customStyle="1" w:styleId="TytuZnak">
    <w:name w:val="Tytuł Znak"/>
    <w:link w:val="Tytu"/>
    <w:rsid w:val="00ED50C1"/>
    <w:rPr>
      <w:b/>
      <w:bCs/>
      <w:spacing w:val="44"/>
      <w:sz w:val="32"/>
      <w:szCs w:val="24"/>
      <w:lang w:eastAsia="en-US"/>
    </w:rPr>
  </w:style>
  <w:style w:type="paragraph" w:styleId="Tekstdymka">
    <w:name w:val="Balloon Text"/>
    <w:basedOn w:val="Normalny"/>
    <w:link w:val="TekstdymkaZnak"/>
    <w:rsid w:val="007D7F2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7D7F2A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1D2AD0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val="en-US" w:eastAsia="en-US" w:bidi="en-US"/>
    </w:rPr>
  </w:style>
  <w:style w:type="paragraph" w:customStyle="1" w:styleId="Standarduser">
    <w:name w:val="Standard (user)"/>
    <w:rsid w:val="00D23AFF"/>
    <w:pPr>
      <w:widowControl w:val="0"/>
      <w:suppressAutoHyphens/>
      <w:autoSpaceDE w:val="0"/>
      <w:autoSpaceDN w:val="0"/>
      <w:textAlignment w:val="baseline"/>
    </w:pPr>
    <w:rPr>
      <w:kern w:val="3"/>
      <w:sz w:val="24"/>
      <w:szCs w:val="24"/>
      <w:lang w:eastAsia="en-US" w:bidi="pl-PL"/>
    </w:rPr>
  </w:style>
  <w:style w:type="paragraph" w:styleId="Zwykytekst">
    <w:name w:val="Plain Text"/>
    <w:basedOn w:val="Standard"/>
    <w:link w:val="ZwykytekstZnak"/>
    <w:rsid w:val="007D1102"/>
    <w:rPr>
      <w:rFonts w:ascii="Courier New" w:eastAsia="Courier New" w:hAnsi="Courier New" w:cs="Courier New"/>
      <w:color w:val="auto"/>
      <w:sz w:val="20"/>
      <w:szCs w:val="20"/>
      <w:lang w:val="pl-PL" w:eastAsia="pl-PL" w:bidi="ar-SA"/>
    </w:rPr>
  </w:style>
  <w:style w:type="character" w:customStyle="1" w:styleId="ZwykytekstZnak">
    <w:name w:val="Zwykły tekst Znak"/>
    <w:link w:val="Zwykytekst"/>
    <w:rsid w:val="007D1102"/>
    <w:rPr>
      <w:rFonts w:ascii="Courier New" w:eastAsia="Courier New" w:hAnsi="Courier New" w:cs="Courier New"/>
      <w:kern w:val="3"/>
    </w:rPr>
  </w:style>
  <w:style w:type="table" w:styleId="Tabela-Siatka">
    <w:name w:val="Table Grid"/>
    <w:basedOn w:val="Standardowy"/>
    <w:rsid w:val="00103D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3F0F51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235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5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79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72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0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WORD\TEMPLATE\SPEC-WR3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A941AC96C23421DB6B3E6FAE5A8D2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D8031FD-384B-4B97-9F29-AD6AAA491B5F}"/>
      </w:docPartPr>
      <w:docPartBody>
        <w:p w:rsidR="00472E77" w:rsidRDefault="009654E1" w:rsidP="009654E1">
          <w:pPr>
            <w:pStyle w:val="2A941AC96C23421DB6B3E6FAE5A8D24A1"/>
          </w:pPr>
          <w:r>
            <w:rPr>
              <w:sz w:val="14"/>
              <w:szCs w:val="14"/>
            </w:rPr>
            <w:t>Nazwa (firma) lub Nazwisko</w:t>
          </w:r>
        </w:p>
      </w:docPartBody>
    </w:docPart>
    <w:docPart>
      <w:docPartPr>
        <w:name w:val="499E37922216434D87956E93B494E75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B9ECD27-5495-499F-A87B-BDCC6436F847}"/>
      </w:docPartPr>
      <w:docPartBody>
        <w:p w:rsidR="00472E77" w:rsidRDefault="009654E1" w:rsidP="009654E1">
          <w:pPr>
            <w:pStyle w:val="499E37922216434D87956E93B494E7551"/>
          </w:pPr>
          <w:r>
            <w:rPr>
              <w:sz w:val="14"/>
              <w:szCs w:val="14"/>
            </w:rPr>
            <w:t xml:space="preserve">imię oraz adres oferenta </w:t>
          </w:r>
        </w:p>
      </w:docPartBody>
    </w:docPart>
    <w:docPart>
      <w:docPartPr>
        <w:name w:val="82652A3BC1FA42E296270C4E6A24056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7EE7E4E-DC09-472E-A602-4A71EA8A76B0}"/>
      </w:docPartPr>
      <w:docPartBody>
        <w:p w:rsidR="00472E77" w:rsidRDefault="009654E1" w:rsidP="009654E1">
          <w:pPr>
            <w:pStyle w:val="82652A3BC1FA42E296270C4E6A2405681"/>
          </w:pPr>
          <w:r>
            <w:rPr>
              <w:rStyle w:val="Tekstzastpczy"/>
            </w:rPr>
            <w:t>..................</w:t>
          </w:r>
        </w:p>
      </w:docPartBody>
    </w:docPart>
    <w:docPart>
      <w:docPartPr>
        <w:name w:val="5F64A65361FA43C691EE7360420ED97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E60D4DB-B0CF-4BB1-9C2D-234E60FB196D}"/>
      </w:docPartPr>
      <w:docPartBody>
        <w:p w:rsidR="00472E77" w:rsidRDefault="009654E1" w:rsidP="009654E1">
          <w:pPr>
            <w:pStyle w:val="5F64A65361FA43C691EE7360420ED9721"/>
          </w:pPr>
          <w:r>
            <w:rPr>
              <w:rStyle w:val="Tekstzastpczy"/>
            </w:rPr>
            <w:t>..................</w:t>
          </w:r>
        </w:p>
      </w:docPartBody>
    </w:docPart>
    <w:docPart>
      <w:docPartPr>
        <w:name w:val="A3066A29A8B04BC29EF1FB3762F1E97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63377FA-5F68-4E65-A975-71268E8ABECE}"/>
      </w:docPartPr>
      <w:docPartBody>
        <w:p w:rsidR="00472E77" w:rsidRDefault="009654E1" w:rsidP="009654E1">
          <w:pPr>
            <w:pStyle w:val="A3066A29A8B04BC29EF1FB3762F1E9731"/>
          </w:pPr>
          <w:r>
            <w:rPr>
              <w:sz w:val="14"/>
              <w:szCs w:val="14"/>
            </w:rPr>
            <w:t>nr tel. / fax</w:t>
          </w:r>
        </w:p>
      </w:docPartBody>
    </w:docPart>
    <w:docPart>
      <w:docPartPr>
        <w:name w:val="84F84E1F1E744427939BA9DC3AD8299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D73786B-C699-4D82-8E54-2CED615A9E21}"/>
      </w:docPartPr>
      <w:docPartBody>
        <w:p w:rsidR="00472E77" w:rsidRDefault="009654E1" w:rsidP="009654E1">
          <w:pPr>
            <w:pStyle w:val="84F84E1F1E744427939BA9DC3AD82993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FA8EA71D0FE34CCD972C5800090360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F520CA9-1932-4F55-ACBE-3D6670F215F6}"/>
      </w:docPartPr>
      <w:docPartBody>
        <w:p w:rsidR="00472E77" w:rsidRDefault="009654E1" w:rsidP="009654E1">
          <w:pPr>
            <w:pStyle w:val="FA8EA71D0FE34CCD972C580009036079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76D29F28E8BD4A08B5F44F5847EBBF9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94BA535-D9D3-411B-AAB6-963BB9061319}"/>
      </w:docPartPr>
      <w:docPartBody>
        <w:p w:rsidR="00472E77" w:rsidRDefault="009654E1" w:rsidP="009654E1">
          <w:pPr>
            <w:pStyle w:val="76D29F28E8BD4A08B5F44F5847EBBF92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7CFAB80353A740F1A969D25EA80547B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0DF171C-7623-410D-9539-560CB82AFFAF}"/>
      </w:docPartPr>
      <w:docPartBody>
        <w:p w:rsidR="00472E77" w:rsidRDefault="009654E1" w:rsidP="009654E1">
          <w:pPr>
            <w:pStyle w:val="7CFAB80353A740F1A969D25EA80547B3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4916BE27E19F4C52999610B2FA9C738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E35BB87-5316-4474-85C5-6A112400618D}"/>
      </w:docPartPr>
      <w:docPartBody>
        <w:p w:rsidR="00472E77" w:rsidRDefault="009654E1" w:rsidP="009654E1">
          <w:pPr>
            <w:pStyle w:val="4916BE27E19F4C52999610B2FA9C7381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F643A7B45BCA49FE95A5BA3445BF198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D2CECA9-3B4D-409C-B2FE-D7206E79988E}"/>
      </w:docPartPr>
      <w:docPartBody>
        <w:p w:rsidR="00472E77" w:rsidRDefault="009654E1" w:rsidP="009654E1">
          <w:pPr>
            <w:pStyle w:val="F643A7B45BCA49FE95A5BA3445BF1986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1C2382DC0B27417F839BB16BDC2763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4A8B3F4-DC5D-451C-9DA1-C1BB11EACFE8}"/>
      </w:docPartPr>
      <w:docPartBody>
        <w:p w:rsidR="00472E77" w:rsidRDefault="009654E1" w:rsidP="009654E1">
          <w:pPr>
            <w:pStyle w:val="1C2382DC0B27417F839BB16BDC2763ED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39C7F6AE23484D00ABC32CF0EBE072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ED812C0-1944-4914-A6FD-64962A19653C}"/>
      </w:docPartPr>
      <w:docPartBody>
        <w:p w:rsidR="00472E77" w:rsidRDefault="009654E1" w:rsidP="009654E1">
          <w:pPr>
            <w:pStyle w:val="39C7F6AE23484D00ABC32CF0EBE072BB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C412C6C2BC7343C7A57BC665B267226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08FEDC4-061D-4F8F-B8C0-A717A313F8EC}"/>
      </w:docPartPr>
      <w:docPartBody>
        <w:p w:rsidR="00472E77" w:rsidRDefault="009654E1" w:rsidP="009654E1">
          <w:pPr>
            <w:pStyle w:val="C412C6C2BC7343C7A57BC665B267226D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8BFA3E5549E14592964BE7BF2D99150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64DB230-EA4A-47BE-9C85-4A1627D52238}"/>
      </w:docPartPr>
      <w:docPartBody>
        <w:p w:rsidR="00472E77" w:rsidRDefault="009654E1" w:rsidP="009654E1">
          <w:pPr>
            <w:pStyle w:val="8BFA3E5549E14592964BE7BF2D99150D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38FF4F5BB9D64A728A6AB9F5377EC07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93FA767-A4B9-4B10-B7D0-4EA57CDEBCA3}"/>
      </w:docPartPr>
      <w:docPartBody>
        <w:p w:rsidR="00472E77" w:rsidRDefault="009654E1" w:rsidP="009654E1">
          <w:pPr>
            <w:pStyle w:val="38FF4F5BB9D64A728A6AB9F5377EC07B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252DBDEE819241F18CB66DE7B159F84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C067D9E-EF10-4205-AF38-9F75C633534A}"/>
      </w:docPartPr>
      <w:docPartBody>
        <w:p w:rsidR="00472E77" w:rsidRDefault="009654E1" w:rsidP="009654E1">
          <w:pPr>
            <w:pStyle w:val="252DBDEE819241F18CB66DE7B159F84E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1B7B2573A6CE41FF9F2A8F39C5152BB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743AE22-F3E1-4F21-982F-75374E04DED3}"/>
      </w:docPartPr>
      <w:docPartBody>
        <w:p w:rsidR="00472E77" w:rsidRDefault="009654E1" w:rsidP="009654E1">
          <w:pPr>
            <w:pStyle w:val="1B7B2573A6CE41FF9F2A8F39C5152BB9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3EBDA045913D448FB84614CDA9217DA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FCA8822-EBC3-4D3D-8F37-05634ECB02F9}"/>
      </w:docPartPr>
      <w:docPartBody>
        <w:p w:rsidR="00472E77" w:rsidRDefault="009654E1" w:rsidP="009654E1">
          <w:pPr>
            <w:pStyle w:val="3EBDA045913D448FB84614CDA9217DA5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2B39EFCB6E834C18A27C70CF75BE0D2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FEA7165-8D0A-4ABC-93B7-8BE076A191B4}"/>
      </w:docPartPr>
      <w:docPartBody>
        <w:p w:rsidR="00472E77" w:rsidRDefault="009654E1" w:rsidP="009654E1">
          <w:pPr>
            <w:pStyle w:val="2B39EFCB6E834C18A27C70CF75BE0D2E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523A3EADDF1E4A1881C54E90D3888BD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F6079C5-799B-463F-98B1-61CAEC9E6FEA}"/>
      </w:docPartPr>
      <w:docPartBody>
        <w:p w:rsidR="00472E77" w:rsidRDefault="009654E1" w:rsidP="009654E1">
          <w:pPr>
            <w:pStyle w:val="523A3EADDF1E4A1881C54E90D3888BD0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9B127F202C8648348D16854B5A0630A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52A52E7-5780-43F7-81CA-6533CE3B5373}"/>
      </w:docPartPr>
      <w:docPartBody>
        <w:p w:rsidR="00472E77" w:rsidRDefault="009654E1" w:rsidP="009654E1">
          <w:pPr>
            <w:pStyle w:val="9B127F202C8648348D16854B5A0630A2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2CF65A95847E43839FF8DAECEFEE9C2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86873E9-5555-446C-9146-237517CF82A8}"/>
      </w:docPartPr>
      <w:docPartBody>
        <w:p w:rsidR="00472E77" w:rsidRDefault="009654E1" w:rsidP="009654E1">
          <w:pPr>
            <w:pStyle w:val="2CF65A95847E43839FF8DAECEFEE9C21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6AE46F2312E7456399457711553CDBE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C472E61-851C-4FBE-87D5-B37844E2F329}"/>
      </w:docPartPr>
      <w:docPartBody>
        <w:p w:rsidR="00472E77" w:rsidRDefault="009654E1" w:rsidP="009654E1">
          <w:pPr>
            <w:pStyle w:val="6AE46F2312E7456399457711553CDBE01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AF106A4BF9A145B6B21C845436F7857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D584C6E-67B6-4863-AF2D-F7AC015A133F}"/>
      </w:docPartPr>
      <w:docPartBody>
        <w:p w:rsidR="00472E77" w:rsidRDefault="009654E1" w:rsidP="009654E1">
          <w:pPr>
            <w:pStyle w:val="AF106A4BF9A145B6B21C845436F78570"/>
          </w:pPr>
          <w:r>
            <w:rPr>
              <w:rFonts w:ascii="Times New Roman" w:hAnsi="Times New Roman"/>
              <w:sz w:val="22"/>
              <w:szCs w:val="22"/>
            </w:rPr>
            <w:t>…</w:t>
          </w:r>
        </w:p>
      </w:docPartBody>
    </w:docPart>
    <w:docPart>
      <w:docPartPr>
        <w:name w:val="2ACDCB24873641F2B88DECA829D4CC5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C563C3-EF2F-4E52-BC81-6F5751E950D8}"/>
      </w:docPartPr>
      <w:docPartBody>
        <w:p w:rsidR="00472E77" w:rsidRDefault="009654E1" w:rsidP="009654E1">
          <w:pPr>
            <w:pStyle w:val="2ACDCB24873641F2B88DECA829D4CC5F"/>
          </w:pPr>
          <w:r>
            <w:rPr>
              <w:rStyle w:val="Tekstzastpczy"/>
            </w:rPr>
            <w:t>...........................................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54E1"/>
    <w:rsid w:val="00055AAE"/>
    <w:rsid w:val="003D0D4E"/>
    <w:rsid w:val="00472E77"/>
    <w:rsid w:val="009654E1"/>
    <w:rsid w:val="00A00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9654E1"/>
    <w:rPr>
      <w:color w:val="666666"/>
    </w:rPr>
  </w:style>
  <w:style w:type="paragraph" w:customStyle="1" w:styleId="2A941AC96C23421DB6B3E6FAE5A8D24A1">
    <w:name w:val="2A941AC96C23421DB6B3E6FAE5A8D24A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499E37922216434D87956E93B494E7551">
    <w:name w:val="499E37922216434D87956E93B494E755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82652A3BC1FA42E296270C4E6A2405681">
    <w:name w:val="82652A3BC1FA42E296270C4E6A240568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5F64A65361FA43C691EE7360420ED9721">
    <w:name w:val="5F64A65361FA43C691EE7360420ED972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A3066A29A8B04BC29EF1FB3762F1E9731">
    <w:name w:val="A3066A29A8B04BC29EF1FB3762F1E973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AF106A4BF9A145B6B21C845436F78570">
    <w:name w:val="AF106A4BF9A145B6B21C845436F78570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84F84E1F1E744427939BA9DC3AD829931">
    <w:name w:val="84F84E1F1E744427939BA9DC3AD82993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FA8EA71D0FE34CCD972C5800090360791">
    <w:name w:val="FA8EA71D0FE34CCD972C580009036079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76D29F28E8BD4A08B5F44F5847EBBF921">
    <w:name w:val="76D29F28E8BD4A08B5F44F5847EBBF92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7CFAB80353A740F1A969D25EA80547B31">
    <w:name w:val="7CFAB80353A740F1A969D25EA80547B3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C412C6C2BC7343C7A57BC665B267226D1">
    <w:name w:val="C412C6C2BC7343C7A57BC665B267226D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39C7F6AE23484D00ABC32CF0EBE072BB1">
    <w:name w:val="39C7F6AE23484D00ABC32CF0EBE072BB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1C2382DC0B27417F839BB16BDC2763ED1">
    <w:name w:val="1C2382DC0B27417F839BB16BDC2763ED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F643A7B45BCA49FE95A5BA3445BF19861">
    <w:name w:val="F643A7B45BCA49FE95A5BA3445BF1986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4916BE27E19F4C52999610B2FA9C73811">
    <w:name w:val="4916BE27E19F4C52999610B2FA9C7381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8BFA3E5549E14592964BE7BF2D99150D1">
    <w:name w:val="8BFA3E5549E14592964BE7BF2D99150D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1B7B2573A6CE41FF9F2A8F39C5152BB91">
    <w:name w:val="1B7B2573A6CE41FF9F2A8F39C5152BB9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3EBDA045913D448FB84614CDA9217DA51">
    <w:name w:val="3EBDA045913D448FB84614CDA9217DA5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523A3EADDF1E4A1881C54E90D3888BD01">
    <w:name w:val="523A3EADDF1E4A1881C54E90D3888BD0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2CF65A95847E43839FF8DAECEFEE9C211">
    <w:name w:val="2CF65A95847E43839FF8DAECEFEE9C21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38FF4F5BB9D64A728A6AB9F5377EC07B1">
    <w:name w:val="38FF4F5BB9D64A728A6AB9F5377EC07B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252DBDEE819241F18CB66DE7B159F84E1">
    <w:name w:val="252DBDEE819241F18CB66DE7B159F84E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2B39EFCB6E834C18A27C70CF75BE0D2E1">
    <w:name w:val="2B39EFCB6E834C18A27C70CF75BE0D2E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9B127F202C8648348D16854B5A0630A21">
    <w:name w:val="9B127F202C8648348D16854B5A0630A2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6AE46F2312E7456399457711553CDBE01">
    <w:name w:val="6AE46F2312E7456399457711553CDBE01"/>
    <w:rsid w:val="009654E1"/>
    <w:pPr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customStyle="1" w:styleId="2ACDCB24873641F2B88DECA829D4CC5F">
    <w:name w:val="2ACDCB24873641F2B88DECA829D4CC5F"/>
    <w:rsid w:val="009654E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264D74-1A97-46BF-89A8-C91BB8DDB9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SPEC-WR3</Template>
  <TotalTime>8</TotalTime>
  <Pages>1</Pages>
  <Words>135</Words>
  <Characters>812</Characters>
  <Application>Microsoft Office Word</Application>
  <DocSecurity>8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ZAKŁAD  GOSPODARKI  KOMUNALNEJ</vt:lpstr>
    </vt:vector>
  </TitlesOfParts>
  <Company>ZGKiM</Company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ZAKŁAD  GOSPODARKI  KOMUNALNEJ</dc:title>
  <dc:subject/>
  <dc:creator>ZGKiM</dc:creator>
  <cp:keywords/>
  <cp:lastModifiedBy>Magdalena Skorupinska</cp:lastModifiedBy>
  <cp:revision>15</cp:revision>
  <cp:lastPrinted>2025-05-23T10:08:00Z</cp:lastPrinted>
  <dcterms:created xsi:type="dcterms:W3CDTF">2025-05-23T10:08:00Z</dcterms:created>
  <dcterms:modified xsi:type="dcterms:W3CDTF">2026-02-05T12:57:00Z</dcterms:modified>
</cp:coreProperties>
</file>