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226D0" w14:textId="77777777" w:rsidR="009828DD" w:rsidRPr="0002689B" w:rsidRDefault="009828DD" w:rsidP="005E799E">
      <w:pPr>
        <w:spacing w:after="196"/>
        <w:ind w:right="68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Załącznik Nr 1 do SWZ – Formularz ofertowy – wzór </w:t>
      </w:r>
    </w:p>
    <w:p w14:paraId="3587C012" w14:textId="477E8253" w:rsidR="009828DD" w:rsidRPr="0002689B" w:rsidRDefault="009828DD" w:rsidP="005E799E">
      <w:pPr>
        <w:spacing w:after="115"/>
        <w:ind w:right="65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Nr postępowania: </w:t>
      </w:r>
      <w:r w:rsidRPr="00666506">
        <w:rPr>
          <w:rFonts w:eastAsia="Arial" w:cs="Arial"/>
          <w:color w:val="000000"/>
          <w:lang w:bidi="pl-PL"/>
        </w:rPr>
        <w:t>ZP.2</w:t>
      </w:r>
      <w:r w:rsidR="004678A0" w:rsidRPr="00666506">
        <w:rPr>
          <w:rFonts w:eastAsia="Arial" w:cs="Arial"/>
          <w:color w:val="000000"/>
          <w:lang w:bidi="pl-PL"/>
        </w:rPr>
        <w:t>3</w:t>
      </w:r>
      <w:r w:rsidRPr="00666506">
        <w:rPr>
          <w:rFonts w:eastAsia="Arial" w:cs="Arial"/>
          <w:color w:val="000000"/>
          <w:lang w:bidi="pl-PL"/>
        </w:rPr>
        <w:t>20.</w:t>
      </w:r>
      <w:r w:rsidR="00AD3F06" w:rsidRPr="00666506">
        <w:rPr>
          <w:rFonts w:eastAsia="Arial" w:cs="Arial"/>
          <w:color w:val="000000"/>
          <w:lang w:bidi="pl-PL"/>
        </w:rPr>
        <w:t>1</w:t>
      </w:r>
      <w:r w:rsidR="00C260C6" w:rsidRPr="00666506">
        <w:rPr>
          <w:rFonts w:eastAsia="Arial" w:cs="Arial"/>
          <w:color w:val="000000"/>
          <w:lang w:bidi="pl-PL"/>
        </w:rPr>
        <w:t>.</w:t>
      </w:r>
      <w:r w:rsidRPr="00666506">
        <w:rPr>
          <w:rFonts w:eastAsia="Arial" w:cs="Arial"/>
          <w:color w:val="000000"/>
          <w:lang w:bidi="pl-PL"/>
        </w:rPr>
        <w:t>202</w:t>
      </w:r>
      <w:r w:rsidR="004678A0" w:rsidRPr="00666506">
        <w:rPr>
          <w:rFonts w:eastAsia="Arial" w:cs="Arial"/>
          <w:color w:val="000000"/>
          <w:lang w:bidi="pl-PL"/>
        </w:rPr>
        <w:t>6</w:t>
      </w:r>
      <w:r w:rsidRPr="00666506">
        <w:rPr>
          <w:rFonts w:eastAsia="Arial" w:cs="Arial"/>
          <w:color w:val="000000"/>
          <w:lang w:bidi="pl-PL"/>
        </w:rPr>
        <w:t>.MK</w:t>
      </w:r>
    </w:p>
    <w:p w14:paraId="5E3569A9" w14:textId="77777777" w:rsidR="005E799E" w:rsidRPr="0002689B" w:rsidRDefault="005E799E" w:rsidP="005E799E">
      <w:pPr>
        <w:widowControl w:val="0"/>
        <w:tabs>
          <w:tab w:val="left" w:pos="-1620"/>
        </w:tabs>
        <w:suppressAutoHyphens/>
        <w:autoSpaceDE w:val="0"/>
        <w:autoSpaceDN w:val="0"/>
        <w:rPr>
          <w:rFonts w:cs="Arial"/>
          <w:lang w:bidi="pl-PL"/>
        </w:rPr>
      </w:pPr>
    </w:p>
    <w:p w14:paraId="64E7C1FC" w14:textId="77777777" w:rsidR="005E799E" w:rsidRPr="0002689B" w:rsidRDefault="009828DD" w:rsidP="005E799E">
      <w:pPr>
        <w:widowControl w:val="0"/>
        <w:tabs>
          <w:tab w:val="left" w:pos="-1620"/>
        </w:tabs>
        <w:suppressAutoHyphens/>
        <w:autoSpaceDE w:val="0"/>
        <w:autoSpaceDN w:val="0"/>
        <w:rPr>
          <w:rFonts w:eastAsia="Arial" w:cs="Arial"/>
          <w:color w:val="000000"/>
          <w:lang w:bidi="pl-PL"/>
        </w:rPr>
      </w:pPr>
      <w:r w:rsidRPr="0002689B">
        <w:rPr>
          <w:rFonts w:cs="Arial"/>
          <w:lang w:bidi="pl-PL"/>
        </w:rPr>
        <w:t>Formularz ofertowy</w:t>
      </w:r>
      <w:r w:rsidR="00CE1C27" w:rsidRPr="0002689B">
        <w:rPr>
          <w:rFonts w:eastAsia="Arial" w:cs="Arial"/>
          <w:color w:val="000000"/>
          <w:lang w:bidi="pl-PL"/>
        </w:rPr>
        <w:br/>
      </w:r>
    </w:p>
    <w:p w14:paraId="7B326DE0" w14:textId="02E5FC50" w:rsidR="00791150" w:rsidRPr="0002689B" w:rsidRDefault="009828DD" w:rsidP="005E799E">
      <w:pPr>
        <w:widowControl w:val="0"/>
        <w:tabs>
          <w:tab w:val="left" w:pos="-1620"/>
        </w:tabs>
        <w:suppressAutoHyphens/>
        <w:autoSpaceDE w:val="0"/>
        <w:autoSpaceDN w:val="0"/>
        <w:rPr>
          <w:rFonts w:cs="Arial"/>
          <w:b/>
        </w:rPr>
      </w:pPr>
      <w:r w:rsidRPr="0002689B">
        <w:rPr>
          <w:rFonts w:eastAsia="Arial" w:cs="Arial"/>
          <w:color w:val="000000"/>
          <w:lang w:bidi="pl-PL"/>
        </w:rPr>
        <w:t xml:space="preserve">w postępowaniu o udzielenie zamówienia publicznego na zorganizowanie </w:t>
      </w:r>
      <w:r w:rsidRPr="0002689B">
        <w:rPr>
          <w:rFonts w:eastAsia="Arial" w:cs="Arial"/>
          <w:color w:val="000000"/>
          <w:lang w:bidi="pl-PL"/>
        </w:rPr>
        <w:br/>
        <w:t>i przeprowadzenie szkolenia</w:t>
      </w:r>
      <w:r w:rsidR="00B81AB8" w:rsidRPr="0002689B">
        <w:rPr>
          <w:rFonts w:eastAsia="Arial" w:cs="Arial"/>
          <w:color w:val="000000"/>
          <w:lang w:bidi="pl-PL"/>
        </w:rPr>
        <w:t xml:space="preserve"> </w:t>
      </w:r>
      <w:r w:rsidR="00E719CE" w:rsidRPr="0002689B">
        <w:rPr>
          <w:rFonts w:cs="Arial"/>
          <w:b/>
          <w:bCs/>
        </w:rPr>
        <w:t>„</w:t>
      </w:r>
      <w:r w:rsidR="004678A0">
        <w:rPr>
          <w:rFonts w:cs="Arial"/>
          <w:b/>
          <w:bCs/>
        </w:rPr>
        <w:t>Kadry i płace + ECDL BASE</w:t>
      </w:r>
      <w:r w:rsidR="001406EA" w:rsidRPr="008E647B">
        <w:rPr>
          <w:rFonts w:cs="Arial"/>
          <w:b/>
          <w:bCs/>
        </w:rPr>
        <w:t>”</w:t>
      </w:r>
      <w:r w:rsidR="001406EA" w:rsidRPr="008E647B">
        <w:rPr>
          <w:rFonts w:cs="Arial"/>
          <w:bCs/>
        </w:rPr>
        <w:t xml:space="preserve"> </w:t>
      </w:r>
      <w:r w:rsidR="001406EA" w:rsidRPr="001406EA">
        <w:rPr>
          <w:rFonts w:cs="Arial"/>
        </w:rPr>
        <w:t xml:space="preserve">dla </w:t>
      </w:r>
      <w:r w:rsidR="001E38E6">
        <w:rPr>
          <w:rFonts w:cs="Arial"/>
        </w:rPr>
        <w:t>5</w:t>
      </w:r>
      <w:r w:rsidR="001406EA" w:rsidRPr="001406EA">
        <w:rPr>
          <w:rFonts w:cs="Arial"/>
        </w:rPr>
        <w:t xml:space="preserve"> osób zarejestrowanych w Powiatowym Urzędzie Pracy w Starogardzie Gdańskim </w:t>
      </w:r>
      <w:r w:rsidR="001A3ADA" w:rsidRPr="0002689B">
        <w:rPr>
          <w:rFonts w:cs="Arial"/>
        </w:rPr>
        <w:t>oraz procesu potwierdzenia nabycia wiedzy i umiejętności i wydania dokumentu potwierdzającego nabycie wiedzy i umiejętności</w:t>
      </w:r>
      <w:r w:rsidR="006C4C7B" w:rsidRPr="0002689B">
        <w:rPr>
          <w:rFonts w:cs="Arial"/>
        </w:rPr>
        <w:t xml:space="preserve"> (egzaminu)</w:t>
      </w:r>
      <w:r w:rsidR="001A3ADA" w:rsidRPr="0002689B">
        <w:rPr>
          <w:rFonts w:cs="Arial"/>
        </w:rPr>
        <w:t>.</w:t>
      </w:r>
      <w:r w:rsidR="00181B67" w:rsidRPr="0002689B">
        <w:rPr>
          <w:rFonts w:cs="Arial"/>
        </w:rPr>
        <w:br/>
      </w:r>
    </w:p>
    <w:p w14:paraId="0B4CE180" w14:textId="77777777" w:rsidR="009828DD" w:rsidRPr="0002689B" w:rsidRDefault="009828DD" w:rsidP="00ED64CF">
      <w:pPr>
        <w:numPr>
          <w:ilvl w:val="0"/>
          <w:numId w:val="4"/>
        </w:numPr>
        <w:ind w:right="65" w:hanging="284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Dane dotyczące Wykonawcy: </w:t>
      </w:r>
    </w:p>
    <w:p w14:paraId="3B6F44FD" w14:textId="77777777" w:rsidR="00791150" w:rsidRPr="0002689B" w:rsidRDefault="00791150" w:rsidP="005E799E">
      <w:pPr>
        <w:ind w:left="426" w:right="65"/>
        <w:rPr>
          <w:rFonts w:eastAsia="Arial" w:cs="Arial"/>
          <w:color w:val="000000"/>
          <w:lang w:bidi="pl-PL"/>
        </w:rPr>
      </w:pPr>
    </w:p>
    <w:tbl>
      <w:tblPr>
        <w:tblW w:w="9064" w:type="dxa"/>
        <w:tblInd w:w="-5" w:type="dxa"/>
        <w:tblCellMar>
          <w:top w:w="13" w:type="dxa"/>
          <w:right w:w="139" w:type="dxa"/>
        </w:tblCellMar>
        <w:tblLook w:val="04A0" w:firstRow="1" w:lastRow="0" w:firstColumn="1" w:lastColumn="0" w:noHBand="0" w:noVBand="1"/>
      </w:tblPr>
      <w:tblGrid>
        <w:gridCol w:w="2492"/>
        <w:gridCol w:w="6572"/>
      </w:tblGrid>
      <w:tr w:rsidR="009828DD" w:rsidRPr="0002689B" w14:paraId="1D05085D" w14:textId="77777777" w:rsidTr="00ED64CF">
        <w:trPr>
          <w:trHeight w:val="425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73B575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Nazwa </w:t>
            </w:r>
          </w:p>
        </w:tc>
        <w:tc>
          <w:tcPr>
            <w:tcW w:w="6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0507B2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9828DD" w:rsidRPr="0002689B" w14:paraId="43E82262" w14:textId="77777777" w:rsidTr="00ED64CF">
        <w:trPr>
          <w:trHeight w:val="422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1EA350" w14:textId="77777777" w:rsidR="009828DD" w:rsidRPr="0002689B" w:rsidRDefault="009828DD" w:rsidP="005E799E">
            <w:pPr>
              <w:ind w:left="3"/>
              <w:rPr>
                <w:rFonts w:eastAsia="Arial" w:cs="Arial"/>
                <w:color w:val="FF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Adres </w:t>
            </w:r>
            <w:r w:rsidRPr="0002689B">
              <w:rPr>
                <w:rFonts w:eastAsia="Arial" w:cs="Arial"/>
                <w:lang w:bidi="pl-PL"/>
              </w:rPr>
              <w:t>siedziby</w:t>
            </w:r>
          </w:p>
        </w:tc>
        <w:tc>
          <w:tcPr>
            <w:tcW w:w="6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6C117F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9828DD" w:rsidRPr="0002689B" w14:paraId="5BABFB00" w14:textId="77777777" w:rsidTr="00ED64CF">
        <w:trPr>
          <w:trHeight w:val="422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7BDCFF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cs="Arial"/>
              </w:rPr>
              <w:t>Adres do korespondencji, jeżeli jest inny niż siedziba Wykonawcy</w:t>
            </w:r>
          </w:p>
        </w:tc>
        <w:tc>
          <w:tcPr>
            <w:tcW w:w="6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A02D9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</w:p>
        </w:tc>
      </w:tr>
      <w:tr w:rsidR="009828DD" w:rsidRPr="0002689B" w14:paraId="5F8806BD" w14:textId="77777777" w:rsidTr="00ED64CF">
        <w:trPr>
          <w:trHeight w:val="425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C9035E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Adres email </w:t>
            </w:r>
          </w:p>
        </w:tc>
        <w:tc>
          <w:tcPr>
            <w:tcW w:w="6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931B39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9828DD" w:rsidRPr="0002689B" w14:paraId="743C4414" w14:textId="77777777" w:rsidTr="00ED64CF">
        <w:trPr>
          <w:trHeight w:val="422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7760DF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Numer telefonu </w:t>
            </w:r>
          </w:p>
        </w:tc>
        <w:tc>
          <w:tcPr>
            <w:tcW w:w="6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CC072D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9828DD" w:rsidRPr="0002689B" w14:paraId="0EF412B4" w14:textId="77777777" w:rsidTr="00ED64CF">
        <w:trPr>
          <w:trHeight w:val="425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9554FD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NIP </w:t>
            </w:r>
          </w:p>
        </w:tc>
        <w:tc>
          <w:tcPr>
            <w:tcW w:w="6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EA6365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9828DD" w:rsidRPr="0002689B" w14:paraId="2C4D919C" w14:textId="77777777" w:rsidTr="00ED64CF">
        <w:trPr>
          <w:trHeight w:val="838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7E4447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Nr rachunku bankowego </w:t>
            </w:r>
          </w:p>
        </w:tc>
        <w:tc>
          <w:tcPr>
            <w:tcW w:w="6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0E3D2C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9828DD" w:rsidRPr="0002689B" w14:paraId="3EE490C8" w14:textId="77777777" w:rsidTr="00ED64CF">
        <w:trPr>
          <w:trHeight w:val="838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D7D23B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Osoba wskazana do kontaktu </w:t>
            </w:r>
          </w:p>
        </w:tc>
        <w:tc>
          <w:tcPr>
            <w:tcW w:w="6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A902FE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9828DD" w:rsidRPr="0002689B" w14:paraId="7DD943D9" w14:textId="77777777" w:rsidTr="00ED64CF">
        <w:trPr>
          <w:trHeight w:val="1253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931F92" w14:textId="77777777" w:rsidR="009828DD" w:rsidRPr="0002689B" w:rsidRDefault="009828DD" w:rsidP="005E799E">
            <w:pPr>
              <w:ind w:left="3" w:right="266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Adres email osoby wskazanej do kontaktu </w:t>
            </w:r>
          </w:p>
        </w:tc>
        <w:tc>
          <w:tcPr>
            <w:tcW w:w="6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2F18DA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</w:tbl>
    <w:p w14:paraId="38201E74" w14:textId="09F0AEDC" w:rsidR="002D5076" w:rsidRPr="0002689B" w:rsidRDefault="002D5076" w:rsidP="005E799E">
      <w:pPr>
        <w:tabs>
          <w:tab w:val="left" w:pos="567"/>
          <w:tab w:val="left" w:pos="709"/>
        </w:tabs>
        <w:ind w:right="65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br/>
      </w:r>
    </w:p>
    <w:p w14:paraId="72FC387E" w14:textId="77777777" w:rsidR="004C404A" w:rsidRPr="0002689B" w:rsidRDefault="004C404A" w:rsidP="005E799E">
      <w:pPr>
        <w:tabs>
          <w:tab w:val="left" w:pos="567"/>
          <w:tab w:val="left" w:pos="709"/>
        </w:tabs>
        <w:ind w:right="65"/>
        <w:rPr>
          <w:rFonts w:eastAsia="Arial" w:cs="Arial"/>
          <w:color w:val="000000"/>
          <w:lang w:bidi="pl-PL"/>
        </w:rPr>
      </w:pPr>
    </w:p>
    <w:p w14:paraId="72FAE6B1" w14:textId="77777777" w:rsidR="004C404A" w:rsidRPr="0002689B" w:rsidRDefault="004C404A" w:rsidP="005E799E">
      <w:pPr>
        <w:tabs>
          <w:tab w:val="left" w:pos="567"/>
          <w:tab w:val="left" w:pos="709"/>
        </w:tabs>
        <w:ind w:right="65"/>
        <w:rPr>
          <w:rFonts w:eastAsia="Arial" w:cs="Arial"/>
          <w:color w:val="000000"/>
          <w:lang w:bidi="pl-PL"/>
        </w:rPr>
      </w:pPr>
    </w:p>
    <w:p w14:paraId="6F5276E4" w14:textId="77777777" w:rsidR="004C404A" w:rsidRPr="0002689B" w:rsidRDefault="004C404A" w:rsidP="005E799E">
      <w:pPr>
        <w:tabs>
          <w:tab w:val="left" w:pos="567"/>
          <w:tab w:val="left" w:pos="709"/>
        </w:tabs>
        <w:ind w:right="65"/>
        <w:rPr>
          <w:rFonts w:eastAsia="Arial" w:cs="Arial"/>
          <w:color w:val="000000"/>
          <w:lang w:bidi="pl-PL"/>
        </w:rPr>
      </w:pPr>
    </w:p>
    <w:p w14:paraId="130CE82D" w14:textId="38A195F4" w:rsidR="009828DD" w:rsidRPr="0002689B" w:rsidRDefault="009828DD" w:rsidP="005E799E">
      <w:pPr>
        <w:pStyle w:val="Akapitzlist"/>
        <w:numPr>
          <w:ilvl w:val="0"/>
          <w:numId w:val="12"/>
        </w:numPr>
        <w:tabs>
          <w:tab w:val="left" w:pos="567"/>
          <w:tab w:val="left" w:pos="709"/>
        </w:tabs>
        <w:ind w:right="65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lastRenderedPageBreak/>
        <w:t xml:space="preserve">Dane dotyczące Wykonawcy w przypadku oferty składanej wspólnie przez Wykonawców: </w:t>
      </w:r>
      <w:r w:rsidR="00E719CE" w:rsidRPr="0002689B">
        <w:rPr>
          <w:rFonts w:eastAsia="Arial" w:cs="Arial"/>
          <w:color w:val="000000"/>
          <w:lang w:bidi="pl-PL"/>
        </w:rPr>
        <w:br/>
      </w:r>
    </w:p>
    <w:tbl>
      <w:tblPr>
        <w:tblW w:w="9213" w:type="dxa"/>
        <w:tblInd w:w="259" w:type="dxa"/>
        <w:tblCellMar>
          <w:top w:w="13" w:type="dxa"/>
          <w:right w:w="115" w:type="dxa"/>
        </w:tblCellMar>
        <w:tblLook w:val="04A0" w:firstRow="1" w:lastRow="0" w:firstColumn="1" w:lastColumn="0" w:noHBand="0" w:noVBand="1"/>
      </w:tblPr>
      <w:tblGrid>
        <w:gridCol w:w="2519"/>
        <w:gridCol w:w="6694"/>
      </w:tblGrid>
      <w:tr w:rsidR="009828DD" w:rsidRPr="0002689B" w14:paraId="0D50BA85" w14:textId="77777777" w:rsidTr="009828DD">
        <w:trPr>
          <w:trHeight w:val="423"/>
        </w:trPr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33C210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Nazwa 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A8D719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9828DD" w:rsidRPr="0002689B" w14:paraId="2310B121" w14:textId="77777777" w:rsidTr="009828DD">
        <w:trPr>
          <w:trHeight w:val="425"/>
        </w:trPr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102B06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Adres </w:t>
            </w:r>
            <w:r w:rsidRPr="0002689B">
              <w:rPr>
                <w:rFonts w:eastAsia="Arial" w:cs="Arial"/>
                <w:lang w:bidi="pl-PL"/>
              </w:rPr>
              <w:t>siedziby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4F738D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9828DD" w:rsidRPr="0002689B" w14:paraId="66EEB816" w14:textId="77777777" w:rsidTr="009828DD">
        <w:trPr>
          <w:trHeight w:val="425"/>
        </w:trPr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680EB6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cs="Arial"/>
              </w:rPr>
              <w:t>Adres do korespondencji, jeżeli jest inny niż siedziba Wykonawcy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94025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</w:p>
        </w:tc>
      </w:tr>
      <w:tr w:rsidR="009828DD" w:rsidRPr="0002689B" w14:paraId="7CAE2CD4" w14:textId="77777777" w:rsidTr="009828DD">
        <w:trPr>
          <w:trHeight w:val="425"/>
        </w:trPr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190C84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Adres email 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020CB4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9828DD" w:rsidRPr="0002689B" w14:paraId="2296F902" w14:textId="77777777" w:rsidTr="009828DD">
        <w:trPr>
          <w:trHeight w:val="422"/>
        </w:trPr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FAC03F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Numer telefonu 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ADF4D8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9828DD" w:rsidRPr="0002689B" w14:paraId="3D71BCEE" w14:textId="77777777" w:rsidTr="009828DD">
        <w:trPr>
          <w:trHeight w:val="425"/>
        </w:trPr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BCCAED" w14:textId="77777777" w:rsidR="009828DD" w:rsidRPr="0002689B" w:rsidRDefault="009828DD" w:rsidP="005E799E">
            <w:pPr>
              <w:ind w:left="3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NIP 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C1B60C" w14:textId="77777777" w:rsidR="009828DD" w:rsidRPr="0002689B" w:rsidRDefault="009828DD" w:rsidP="005E799E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</w:tbl>
    <w:p w14:paraId="4F69D6BE" w14:textId="77777777" w:rsidR="009828DD" w:rsidRPr="0002689B" w:rsidRDefault="009828DD" w:rsidP="005E799E">
      <w:pPr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 </w:t>
      </w:r>
      <w:r w:rsidRPr="0002689B">
        <w:rPr>
          <w:rFonts w:eastAsia="Arial" w:cs="Arial"/>
          <w:color w:val="000000"/>
          <w:lang w:bidi="pl-PL"/>
        </w:rPr>
        <w:tab/>
        <w:t xml:space="preserve"> </w:t>
      </w:r>
    </w:p>
    <w:p w14:paraId="2A602086" w14:textId="20D612C8" w:rsidR="009828DD" w:rsidRPr="0002689B" w:rsidRDefault="009828DD" w:rsidP="005E799E">
      <w:pPr>
        <w:numPr>
          <w:ilvl w:val="0"/>
          <w:numId w:val="12"/>
        </w:numPr>
        <w:spacing w:after="27"/>
        <w:ind w:left="426" w:right="65" w:hanging="284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Wykonawca jest (powielić w przypadku Wykonawców wspólnie ubiegających się o zamówienie i wskazać dla każdego z tych Wykonawców): </w:t>
      </w:r>
    </w:p>
    <w:p w14:paraId="408B727C" w14:textId="77777777" w:rsidR="00100617" w:rsidRPr="0002689B" w:rsidRDefault="00100617" w:rsidP="001A3ADA">
      <w:pPr>
        <w:pStyle w:val="Akapitzlist"/>
        <w:spacing w:after="164" w:line="360" w:lineRule="auto"/>
        <w:ind w:left="284" w:firstLine="141"/>
        <w:rPr>
          <w:rFonts w:eastAsia="Arial" w:cs="Arial"/>
          <w:color w:val="000000"/>
          <w:lang w:bidi="pl-PL"/>
        </w:rPr>
      </w:pPr>
      <w:r w:rsidRPr="0002689B">
        <w:rPr>
          <w:rFonts w:ascii="Segoe UI Symbol" w:eastAsia="Segoe UI Symbol" w:hAnsi="Segoe UI Symbol" w:cs="Segoe UI Symbol"/>
          <w:color w:val="000000"/>
          <w:lang w:bidi="pl-PL"/>
        </w:rPr>
        <w:t>☐</w:t>
      </w:r>
      <w:r w:rsidRPr="0002689B">
        <w:rPr>
          <w:rFonts w:eastAsia="Arial" w:cs="Arial"/>
          <w:color w:val="000000"/>
          <w:lang w:bidi="pl-PL"/>
        </w:rPr>
        <w:t xml:space="preserve"> mikroprzedsiębiorstwem </w:t>
      </w:r>
    </w:p>
    <w:p w14:paraId="40B3CA46" w14:textId="77777777" w:rsidR="00100617" w:rsidRPr="0002689B" w:rsidRDefault="00100617" w:rsidP="001A3ADA">
      <w:pPr>
        <w:pStyle w:val="Akapitzlist"/>
        <w:spacing w:after="164" w:line="360" w:lineRule="auto"/>
        <w:ind w:left="284" w:firstLine="141"/>
        <w:rPr>
          <w:rFonts w:eastAsia="Arial" w:cs="Arial"/>
          <w:color w:val="000000"/>
          <w:lang w:bidi="pl-PL"/>
        </w:rPr>
      </w:pPr>
      <w:r w:rsidRPr="0002689B">
        <w:rPr>
          <w:rFonts w:ascii="Segoe UI Symbol" w:eastAsia="Segoe UI Symbol" w:hAnsi="Segoe UI Symbol" w:cs="Segoe UI Symbol"/>
          <w:color w:val="000000"/>
          <w:lang w:bidi="pl-PL"/>
        </w:rPr>
        <w:t>☐</w:t>
      </w:r>
      <w:r w:rsidRPr="0002689B">
        <w:rPr>
          <w:rFonts w:eastAsia="Arial" w:cs="Arial"/>
          <w:color w:val="000000"/>
          <w:lang w:bidi="pl-PL"/>
        </w:rPr>
        <w:t xml:space="preserve"> małym przedsiębiorstwem </w:t>
      </w:r>
    </w:p>
    <w:p w14:paraId="4C63C75B" w14:textId="77777777" w:rsidR="00100617" w:rsidRPr="0002689B" w:rsidRDefault="00100617" w:rsidP="001A3ADA">
      <w:pPr>
        <w:pStyle w:val="Akapitzlist"/>
        <w:spacing w:after="164" w:line="360" w:lineRule="auto"/>
        <w:ind w:left="284" w:firstLine="141"/>
        <w:rPr>
          <w:rFonts w:eastAsia="Arial" w:cs="Arial"/>
          <w:color w:val="000000"/>
          <w:lang w:bidi="pl-PL"/>
        </w:rPr>
      </w:pPr>
      <w:r w:rsidRPr="0002689B">
        <w:rPr>
          <w:rFonts w:ascii="Segoe UI Symbol" w:eastAsia="Segoe UI Symbol" w:hAnsi="Segoe UI Symbol" w:cs="Segoe UI Symbol"/>
          <w:color w:val="000000"/>
          <w:lang w:bidi="pl-PL"/>
        </w:rPr>
        <w:t>☐</w:t>
      </w:r>
      <w:r w:rsidRPr="0002689B">
        <w:rPr>
          <w:rFonts w:eastAsia="Arial" w:cs="Arial"/>
          <w:color w:val="000000"/>
          <w:lang w:bidi="pl-PL"/>
        </w:rPr>
        <w:t xml:space="preserve"> średnim przedsiębiorstwem </w:t>
      </w:r>
    </w:p>
    <w:p w14:paraId="2AE3C56D" w14:textId="77777777" w:rsidR="00100617" w:rsidRPr="0002689B" w:rsidRDefault="00100617" w:rsidP="001A3ADA">
      <w:pPr>
        <w:pStyle w:val="Akapitzlist"/>
        <w:spacing w:after="164" w:line="360" w:lineRule="auto"/>
        <w:ind w:left="284" w:firstLine="141"/>
        <w:rPr>
          <w:rFonts w:eastAsia="Arial" w:cs="Arial"/>
          <w:color w:val="000000"/>
          <w:lang w:bidi="pl-PL"/>
        </w:rPr>
      </w:pPr>
      <w:r w:rsidRPr="0002689B">
        <w:rPr>
          <w:rFonts w:ascii="Segoe UI Symbol" w:eastAsia="Segoe UI Symbol" w:hAnsi="Segoe UI Symbol" w:cs="Segoe UI Symbol"/>
          <w:color w:val="000000"/>
          <w:lang w:bidi="pl-PL"/>
        </w:rPr>
        <w:t>☐</w:t>
      </w:r>
      <w:r w:rsidRPr="0002689B">
        <w:rPr>
          <w:rFonts w:eastAsia="Arial" w:cs="Arial"/>
          <w:color w:val="000000"/>
          <w:lang w:bidi="pl-PL"/>
        </w:rPr>
        <w:t xml:space="preserve"> jednoosobową działalnością gospodarczą </w:t>
      </w:r>
    </w:p>
    <w:p w14:paraId="25F08800" w14:textId="03941180" w:rsidR="009828DD" w:rsidRPr="0002689B" w:rsidRDefault="00100617" w:rsidP="001A3ADA">
      <w:pPr>
        <w:pStyle w:val="Akapitzlist"/>
        <w:spacing w:after="164" w:line="360" w:lineRule="auto"/>
        <w:ind w:left="284" w:firstLine="141"/>
        <w:rPr>
          <w:rFonts w:eastAsia="Arial" w:cs="Arial"/>
          <w:color w:val="000000"/>
          <w:lang w:bidi="pl-PL"/>
        </w:rPr>
      </w:pPr>
      <w:r w:rsidRPr="0002689B">
        <w:rPr>
          <w:rFonts w:ascii="Segoe UI Symbol" w:eastAsia="Segoe UI Symbol" w:hAnsi="Segoe UI Symbol" w:cs="Segoe UI Symbol"/>
          <w:color w:val="000000"/>
          <w:lang w:bidi="pl-PL"/>
        </w:rPr>
        <w:t>☐</w:t>
      </w:r>
      <w:r w:rsidRPr="0002689B">
        <w:rPr>
          <w:rFonts w:eastAsia="Arial" w:cs="Arial"/>
          <w:color w:val="000000"/>
          <w:lang w:bidi="pl-PL"/>
        </w:rPr>
        <w:t xml:space="preserve"> osobą fizyczną nieprowadzącą działalności gospodarczej </w:t>
      </w:r>
      <w:r w:rsidRPr="0002689B">
        <w:rPr>
          <w:rFonts w:eastAsia="Arial" w:cs="Arial"/>
          <w:color w:val="000000"/>
          <w:lang w:bidi="pl-PL"/>
        </w:rPr>
        <w:br/>
        <w:t xml:space="preserve">  </w:t>
      </w:r>
      <w:r w:rsidRPr="0002689B">
        <w:rPr>
          <w:rFonts w:ascii="Segoe UI Symbol" w:eastAsia="Segoe UI Symbol" w:hAnsi="Segoe UI Symbol" w:cs="Segoe UI Symbol"/>
          <w:color w:val="000000"/>
          <w:lang w:bidi="pl-PL"/>
        </w:rPr>
        <w:t>☐</w:t>
      </w:r>
      <w:r w:rsidRPr="0002689B">
        <w:rPr>
          <w:rFonts w:eastAsia="Arial" w:cs="Arial"/>
          <w:color w:val="000000"/>
          <w:lang w:bidi="pl-PL"/>
        </w:rPr>
        <w:t xml:space="preserve"> inny rodzaj……………………………….</w:t>
      </w:r>
      <w:r w:rsidR="009828DD" w:rsidRPr="0002689B">
        <w:rPr>
          <w:rFonts w:eastAsia="Arial" w:cs="Arial"/>
          <w:color w:val="000000"/>
          <w:lang w:bidi="pl-PL"/>
        </w:rPr>
        <w:t xml:space="preserve"> </w:t>
      </w:r>
    </w:p>
    <w:p w14:paraId="179E3FAB" w14:textId="77777777" w:rsidR="009828DD" w:rsidRPr="0002689B" w:rsidRDefault="009828DD" w:rsidP="005E799E">
      <w:pPr>
        <w:numPr>
          <w:ilvl w:val="0"/>
          <w:numId w:val="12"/>
        </w:numPr>
        <w:spacing w:after="152"/>
        <w:ind w:left="426" w:right="65" w:hanging="284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Dane dotyczące Zamawiającego </w:t>
      </w:r>
    </w:p>
    <w:p w14:paraId="44CFB080" w14:textId="6EB3035A" w:rsidR="005E799E" w:rsidRPr="0002689B" w:rsidRDefault="009828DD" w:rsidP="002D1498">
      <w:pPr>
        <w:spacing w:after="115"/>
        <w:ind w:left="426" w:right="-428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>Powiatowy Urząd Pracy w Starogardzie Gd., ul. Kanałowa 3 83-200 Starogard Gdański</w:t>
      </w:r>
    </w:p>
    <w:p w14:paraId="0C20FADB" w14:textId="77777777" w:rsidR="009828DD" w:rsidRPr="0002689B" w:rsidRDefault="009828DD" w:rsidP="005E799E">
      <w:pPr>
        <w:spacing w:after="156"/>
        <w:ind w:right="65" w:firstLine="426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W imieniu Wykonawcy: </w:t>
      </w:r>
    </w:p>
    <w:p w14:paraId="297AAF55" w14:textId="4A8C9FAC" w:rsidR="005E799E" w:rsidRPr="0002689B" w:rsidRDefault="009828DD" w:rsidP="005E799E">
      <w:pPr>
        <w:numPr>
          <w:ilvl w:val="0"/>
          <w:numId w:val="5"/>
        </w:numPr>
        <w:spacing w:after="159"/>
        <w:ind w:right="65" w:hanging="284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Oferuję wykonanie przedmiotowego zamówienia za cenę łączną w kwocie </w:t>
      </w:r>
    </w:p>
    <w:p w14:paraId="3D3C381B" w14:textId="63FDAD40" w:rsidR="005E799E" w:rsidRPr="0002689B" w:rsidRDefault="009828DD" w:rsidP="008A43E5">
      <w:pPr>
        <w:spacing w:after="120"/>
        <w:ind w:left="426" w:right="62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…………………………………….…  zł </w:t>
      </w:r>
      <w:proofErr w:type="gramStart"/>
      <w:r w:rsidRPr="0002689B">
        <w:rPr>
          <w:rFonts w:eastAsia="Arial" w:cs="Arial"/>
          <w:color w:val="000000"/>
          <w:lang w:bidi="pl-PL"/>
        </w:rPr>
        <w:t>brutto,</w:t>
      </w:r>
      <w:proofErr w:type="gramEnd"/>
      <w:r w:rsidR="00D50E8C">
        <w:rPr>
          <w:rFonts w:eastAsia="Arial" w:cs="Arial"/>
          <w:color w:val="000000"/>
          <w:lang w:bidi="pl-PL"/>
        </w:rPr>
        <w:t xml:space="preserve"> </w:t>
      </w:r>
      <w:r w:rsidRPr="0002689B">
        <w:rPr>
          <w:rFonts w:eastAsia="Arial" w:cs="Arial"/>
          <w:color w:val="000000"/>
          <w:lang w:bidi="pl-PL"/>
        </w:rPr>
        <w:t>(słownie złotych</w:t>
      </w:r>
      <w:r w:rsidR="00CE1C27" w:rsidRPr="0002689B">
        <w:rPr>
          <w:rFonts w:eastAsia="Arial" w:cs="Arial"/>
          <w:color w:val="000000"/>
          <w:lang w:bidi="pl-PL"/>
        </w:rPr>
        <w:t xml:space="preserve"> brutto</w:t>
      </w:r>
      <w:r w:rsidRPr="0002689B">
        <w:rPr>
          <w:rFonts w:eastAsia="Arial" w:cs="Arial"/>
          <w:color w:val="000000"/>
          <w:lang w:bidi="pl-PL"/>
        </w:rPr>
        <w:t xml:space="preserve">: </w:t>
      </w:r>
      <w:r w:rsidR="00696DFC" w:rsidRPr="0002689B">
        <w:rPr>
          <w:rFonts w:eastAsia="Arial" w:cs="Arial"/>
          <w:color w:val="000000"/>
          <w:lang w:bidi="pl-PL"/>
        </w:rPr>
        <w:br/>
      </w:r>
      <w:r w:rsidRPr="0002689B">
        <w:rPr>
          <w:rFonts w:eastAsia="Arial" w:cs="Arial"/>
          <w:color w:val="000000"/>
          <w:lang w:bidi="pl-PL"/>
        </w:rPr>
        <w:t>……………</w:t>
      </w:r>
      <w:r w:rsidR="00CE1C27" w:rsidRPr="0002689B">
        <w:rPr>
          <w:rFonts w:eastAsia="Arial" w:cs="Arial"/>
          <w:color w:val="000000"/>
          <w:lang w:bidi="pl-PL"/>
        </w:rPr>
        <w:t>………………………………………………………………</w:t>
      </w:r>
      <w:proofErr w:type="gramStart"/>
      <w:r w:rsidR="00CE1C27" w:rsidRPr="0002689B">
        <w:rPr>
          <w:rFonts w:eastAsia="Arial" w:cs="Arial"/>
          <w:color w:val="000000"/>
          <w:lang w:bidi="pl-PL"/>
        </w:rPr>
        <w:t>…….</w:t>
      </w:r>
      <w:proofErr w:type="gramEnd"/>
      <w:r w:rsidR="00CE1C27" w:rsidRPr="0002689B">
        <w:rPr>
          <w:rFonts w:eastAsia="Arial" w:cs="Arial"/>
          <w:color w:val="000000"/>
          <w:lang w:bidi="pl-PL"/>
        </w:rPr>
        <w:t>.)</w:t>
      </w:r>
    </w:p>
    <w:p w14:paraId="24354030" w14:textId="77777777" w:rsidR="00834C0E" w:rsidRPr="0002689B" w:rsidRDefault="00834C0E" w:rsidP="00144118">
      <w:pPr>
        <w:numPr>
          <w:ilvl w:val="0"/>
          <w:numId w:val="11"/>
        </w:numPr>
        <w:spacing w:after="120"/>
        <w:ind w:right="62" w:hanging="284"/>
        <w:rPr>
          <w:rFonts w:eastAsia="Arial" w:cs="Arial"/>
          <w:iCs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Oświadczam, że </w:t>
      </w:r>
      <w:r w:rsidRPr="00F93557">
        <w:rPr>
          <w:rFonts w:eastAsia="Arial" w:cs="Arial"/>
          <w:b/>
          <w:bCs/>
          <w:color w:val="000000"/>
          <w:lang w:bidi="pl-PL"/>
        </w:rPr>
        <w:t>szkolenie</w:t>
      </w:r>
      <w:r w:rsidRPr="0002689B">
        <w:rPr>
          <w:rFonts w:eastAsia="Arial" w:cs="Arial"/>
          <w:color w:val="000000"/>
          <w:lang w:bidi="pl-PL"/>
        </w:rPr>
        <w:t xml:space="preserve"> będzie prowadzone przez:</w:t>
      </w:r>
    </w:p>
    <w:p w14:paraId="58920C49" w14:textId="721BF58F" w:rsidR="007365F6" w:rsidRPr="004678A0" w:rsidRDefault="003A1809" w:rsidP="004678A0">
      <w:pPr>
        <w:pStyle w:val="Akapitzlist"/>
        <w:numPr>
          <w:ilvl w:val="0"/>
          <w:numId w:val="20"/>
        </w:numPr>
        <w:ind w:left="709" w:right="-144" w:hanging="283"/>
        <w:rPr>
          <w:rFonts w:cs="Arial"/>
        </w:rPr>
      </w:pPr>
      <w:r w:rsidRPr="004678A0">
        <w:rPr>
          <w:rFonts w:cs="Arial"/>
        </w:rPr>
        <w:t xml:space="preserve">co najmniej 1 osobą </w:t>
      </w:r>
      <w:r w:rsidRPr="004678A0">
        <w:rPr>
          <w:rFonts w:cs="Arial"/>
          <w:bCs/>
        </w:rPr>
        <w:t xml:space="preserve">posiadającą wykształcenie </w:t>
      </w:r>
      <w:r w:rsidR="004678A0" w:rsidRPr="004678A0">
        <w:rPr>
          <w:rFonts w:cs="Arial"/>
          <w:bCs/>
          <w:color w:val="000000"/>
        </w:rPr>
        <w:t xml:space="preserve">wyższe oraz </w:t>
      </w:r>
      <w:bookmarkStart w:id="0" w:name="_Hlk133324477"/>
      <w:r w:rsidR="004678A0" w:rsidRPr="004678A0">
        <w:rPr>
          <w:rFonts w:cs="Arial"/>
          <w:bCs/>
          <w:color w:val="000000"/>
        </w:rPr>
        <w:t xml:space="preserve">doświadczenie zawodowe w prowadzeniu co najmniej 2 szkoleń </w:t>
      </w:r>
      <w:bookmarkEnd w:id="0"/>
      <w:r w:rsidR="004678A0" w:rsidRPr="004678A0">
        <w:rPr>
          <w:rFonts w:cs="Arial"/>
          <w:bCs/>
          <w:color w:val="000000"/>
        </w:rPr>
        <w:t xml:space="preserve">z zakresu prowadzenia kadr </w:t>
      </w:r>
      <w:r w:rsidR="004678A0" w:rsidRPr="004678A0">
        <w:rPr>
          <w:rFonts w:cs="Arial"/>
          <w:bCs/>
          <w:color w:val="000000"/>
        </w:rPr>
        <w:br/>
        <w:t>i płac</w:t>
      </w:r>
      <w:r w:rsidR="00486182">
        <w:rPr>
          <w:rFonts w:cs="Arial"/>
          <w:bCs/>
          <w:color w:val="000000"/>
        </w:rPr>
        <w:t>:</w:t>
      </w:r>
      <w:r w:rsidR="00144118" w:rsidRPr="004678A0">
        <w:rPr>
          <w:rStyle w:val="markedcontent"/>
          <w:rFonts w:cs="Arial"/>
        </w:rPr>
        <w:br/>
      </w:r>
      <w:r w:rsidR="007365F6" w:rsidRPr="004678A0">
        <w:rPr>
          <w:rStyle w:val="markedcontent"/>
          <w:rFonts w:cs="Arial"/>
        </w:rPr>
        <w:lastRenderedPageBreak/>
        <w:br/>
      </w:r>
      <w:bookmarkStart w:id="1" w:name="_Hlk219890519"/>
      <w:r w:rsidR="007365F6" w:rsidRPr="004678A0">
        <w:rPr>
          <w:rFonts w:eastAsia="Arial" w:cs="Arial"/>
          <w:color w:val="000000"/>
          <w:lang w:bidi="pl-PL"/>
        </w:rPr>
        <w:t>…………</w:t>
      </w:r>
      <w:proofErr w:type="gramStart"/>
      <w:r w:rsidR="007365F6" w:rsidRPr="004678A0">
        <w:rPr>
          <w:rFonts w:eastAsia="Arial" w:cs="Arial"/>
          <w:color w:val="000000"/>
          <w:lang w:bidi="pl-PL"/>
        </w:rPr>
        <w:t>…….</w:t>
      </w:r>
      <w:proofErr w:type="gramEnd"/>
      <w:r w:rsidR="007365F6" w:rsidRPr="004678A0">
        <w:rPr>
          <w:rFonts w:eastAsia="Arial" w:cs="Arial"/>
          <w:color w:val="000000"/>
          <w:lang w:bidi="pl-PL"/>
        </w:rPr>
        <w:t>.………………………………………</w:t>
      </w:r>
      <w:proofErr w:type="gramStart"/>
      <w:r w:rsidR="007365F6" w:rsidRPr="004678A0">
        <w:rPr>
          <w:rFonts w:eastAsia="Arial" w:cs="Arial"/>
          <w:color w:val="000000"/>
          <w:lang w:bidi="pl-PL"/>
        </w:rPr>
        <w:t>…….</w:t>
      </w:r>
      <w:proofErr w:type="gramEnd"/>
      <w:r w:rsidR="007365F6" w:rsidRPr="004678A0">
        <w:rPr>
          <w:rFonts w:eastAsia="Arial" w:cs="Arial"/>
          <w:color w:val="000000"/>
          <w:lang w:bidi="pl-PL"/>
        </w:rPr>
        <w:t>………………….</w:t>
      </w:r>
    </w:p>
    <w:p w14:paraId="75EE38F0" w14:textId="77777777" w:rsidR="007365F6" w:rsidRPr="0002689B" w:rsidRDefault="007365F6" w:rsidP="004678A0">
      <w:pPr>
        <w:pStyle w:val="Akapitzlist"/>
        <w:spacing w:after="120"/>
        <w:ind w:left="426" w:firstLine="283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i/>
          <w:color w:val="000000"/>
          <w:lang w:bidi="pl-PL"/>
        </w:rPr>
        <w:t>(imię i nazwisko osoby, której dotyczą informacje):</w:t>
      </w:r>
      <w:r w:rsidRPr="0002689B">
        <w:rPr>
          <w:rFonts w:eastAsia="Arial" w:cs="Arial"/>
          <w:color w:val="000000"/>
          <w:lang w:bidi="pl-PL"/>
        </w:rPr>
        <w:t xml:space="preserve"> </w:t>
      </w:r>
    </w:p>
    <w:tbl>
      <w:tblPr>
        <w:tblW w:w="8874" w:type="dxa"/>
        <w:tblInd w:w="421" w:type="dxa"/>
        <w:tblCellMar>
          <w:top w:w="8" w:type="dxa"/>
          <w:right w:w="56" w:type="dxa"/>
        </w:tblCellMar>
        <w:tblLook w:val="04A0" w:firstRow="1" w:lastRow="0" w:firstColumn="1" w:lastColumn="0" w:noHBand="0" w:noVBand="1"/>
      </w:tblPr>
      <w:tblGrid>
        <w:gridCol w:w="572"/>
        <w:gridCol w:w="2934"/>
        <w:gridCol w:w="2409"/>
        <w:gridCol w:w="2959"/>
      </w:tblGrid>
      <w:tr w:rsidR="007365F6" w:rsidRPr="0002689B" w14:paraId="12F4300F" w14:textId="77777777" w:rsidTr="00BB3F63">
        <w:trPr>
          <w:trHeight w:val="836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D2C24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Lp. 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34D6C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Nazwa i zakres szkolenia*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E1B40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Poziom wykształcenia 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83920" w14:textId="7997A2B5" w:rsidR="007365F6" w:rsidRPr="0002689B" w:rsidRDefault="00BB3F63" w:rsidP="00EF74B3">
            <w:pPr>
              <w:ind w:right="7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P</w:t>
            </w:r>
            <w:r w:rsidRPr="0002689B">
              <w:rPr>
                <w:rFonts w:eastAsia="Arial"/>
                <w:color w:val="000000"/>
                <w:lang w:bidi="pl-PL"/>
              </w:rPr>
              <w:t>odmiot zlecający szkolenie</w:t>
            </w:r>
            <w:r w:rsidR="007365F6"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7365F6" w:rsidRPr="0002689B" w14:paraId="7DCD2C33" w14:textId="77777777" w:rsidTr="00EF74B3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4621A" w14:textId="77777777" w:rsidR="007365F6" w:rsidRPr="0002689B" w:rsidRDefault="007365F6" w:rsidP="00EF74B3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1 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45132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BA528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BDFFF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7365F6" w:rsidRPr="0002689B" w14:paraId="032FFBBA" w14:textId="77777777" w:rsidTr="00EF74B3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59664" w14:textId="77777777" w:rsidR="007365F6" w:rsidRPr="0002689B" w:rsidRDefault="007365F6" w:rsidP="00EF74B3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2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74988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C99A7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FA529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7365F6" w:rsidRPr="0002689B" w14:paraId="378E9AE3" w14:textId="77777777" w:rsidTr="00EF74B3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8BC5A" w14:textId="77777777" w:rsidR="007365F6" w:rsidRPr="0002689B" w:rsidRDefault="007365F6" w:rsidP="00EF74B3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3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EA1DD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46B9C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10EB9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</w:p>
        </w:tc>
      </w:tr>
      <w:tr w:rsidR="007365F6" w:rsidRPr="0002689B" w14:paraId="0F3BDFCD" w14:textId="77777777" w:rsidTr="00EF74B3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8BB79" w14:textId="77777777" w:rsidR="007365F6" w:rsidRPr="0002689B" w:rsidRDefault="007365F6" w:rsidP="00EF74B3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4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CF5F6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4B283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124C1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</w:p>
        </w:tc>
      </w:tr>
      <w:tr w:rsidR="007365F6" w:rsidRPr="0002689B" w14:paraId="12DA0E6B" w14:textId="77777777" w:rsidTr="00EF74B3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56D3B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…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C14EC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B8D2E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409D5" w14:textId="77777777" w:rsidR="007365F6" w:rsidRPr="0002689B" w:rsidRDefault="007365F6" w:rsidP="00EF74B3">
            <w:pPr>
              <w:rPr>
                <w:rFonts w:eastAsia="Arial" w:cs="Arial"/>
                <w:color w:val="000000"/>
                <w:lang w:bidi="pl-PL"/>
              </w:rPr>
            </w:pPr>
          </w:p>
        </w:tc>
      </w:tr>
    </w:tbl>
    <w:p w14:paraId="36B41AC6" w14:textId="77777777" w:rsidR="004678A0" w:rsidRDefault="007365F6" w:rsidP="004678A0">
      <w:pPr>
        <w:spacing w:after="240"/>
        <w:ind w:left="426" w:right="-286"/>
        <w:rPr>
          <w:rFonts w:eastAsia="Arial" w:cs="Arial"/>
          <w:i/>
          <w:iCs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>*</w:t>
      </w:r>
      <w:r w:rsidRPr="0002689B">
        <w:rPr>
          <w:rFonts w:eastAsia="Arial" w:cs="Arial"/>
          <w:i/>
          <w:iCs/>
          <w:color w:val="000000"/>
          <w:lang w:bidi="pl-PL"/>
        </w:rPr>
        <w:t>jeżeli nazwy szkoleń nie będą jednoznacznie potwierdzać doświadczenia</w:t>
      </w:r>
      <w:r w:rsidR="004678A0">
        <w:rPr>
          <w:rFonts w:eastAsia="Arial" w:cs="Arial"/>
          <w:i/>
          <w:iCs/>
          <w:color w:val="000000"/>
          <w:lang w:bidi="pl-PL"/>
        </w:rPr>
        <w:t xml:space="preserve"> </w:t>
      </w:r>
      <w:r w:rsidRPr="0002689B">
        <w:rPr>
          <w:rFonts w:eastAsia="Arial" w:cs="Arial"/>
          <w:i/>
          <w:iCs/>
          <w:color w:val="000000"/>
          <w:lang w:bidi="pl-PL"/>
        </w:rPr>
        <w:t>zawodowego, wówczas należy to wykazać w skróconym opisie merytorycznym tegoż szkolenia</w:t>
      </w:r>
    </w:p>
    <w:bookmarkEnd w:id="1"/>
    <w:p w14:paraId="640398D5" w14:textId="35A85B5F" w:rsidR="004678A0" w:rsidRDefault="004678A0" w:rsidP="004678A0">
      <w:pPr>
        <w:pStyle w:val="Akapitzlist"/>
        <w:numPr>
          <w:ilvl w:val="0"/>
          <w:numId w:val="20"/>
        </w:numPr>
        <w:ind w:left="709" w:right="-286" w:hanging="283"/>
        <w:rPr>
          <w:rFonts w:eastAsia="Arial" w:cs="Arial"/>
          <w:color w:val="000000"/>
          <w:lang w:bidi="pl-PL"/>
        </w:rPr>
      </w:pPr>
      <w:r w:rsidRPr="004678A0">
        <w:rPr>
          <w:rFonts w:eastAsia="Arial" w:cs="Arial"/>
          <w:color w:val="000000"/>
          <w:lang w:bidi="pl-PL"/>
        </w:rPr>
        <w:t xml:space="preserve">co najmniej 1 osobą </w:t>
      </w:r>
      <w:r w:rsidRPr="004678A0">
        <w:rPr>
          <w:rFonts w:eastAsia="Arial" w:cs="Arial"/>
          <w:bCs/>
          <w:color w:val="000000"/>
          <w:lang w:bidi="pl-PL"/>
        </w:rPr>
        <w:t>posiadającą wykształcenie wyższe o profilu informatycznym lub ukończonymi studiami podyplomowymi o profilu informatycznym. Dodatkowo osoba ta musi posiadać doświadczenie zawodowe w prowadzeniu co najmniej 2 szkoleń ECDL lub modułu szkoleniowego z zakresu ECDL</w:t>
      </w:r>
      <w:r w:rsidR="00486182">
        <w:rPr>
          <w:rFonts w:eastAsia="Arial" w:cs="Arial"/>
          <w:bCs/>
          <w:color w:val="000000"/>
          <w:lang w:bidi="pl-PL"/>
        </w:rPr>
        <w:t>:</w:t>
      </w:r>
      <w:r w:rsidRPr="004678A0">
        <w:rPr>
          <w:rFonts w:eastAsia="Arial" w:cs="Arial"/>
          <w:bCs/>
          <w:color w:val="000000"/>
          <w:lang w:bidi="pl-PL"/>
        </w:rPr>
        <w:t xml:space="preserve"> </w:t>
      </w:r>
      <w:r w:rsidRPr="004678A0">
        <w:rPr>
          <w:rFonts w:eastAsia="Arial" w:cs="Arial"/>
          <w:color w:val="000000"/>
          <w:lang w:bidi="pl-PL"/>
        </w:rPr>
        <w:t xml:space="preserve"> </w:t>
      </w:r>
    </w:p>
    <w:p w14:paraId="4A614CC2" w14:textId="77777777" w:rsidR="004678A0" w:rsidRPr="004678A0" w:rsidRDefault="004678A0" w:rsidP="004678A0">
      <w:pPr>
        <w:ind w:right="-286"/>
        <w:rPr>
          <w:rFonts w:eastAsia="Arial" w:cs="Arial"/>
          <w:color w:val="000000"/>
          <w:lang w:bidi="pl-PL"/>
        </w:rPr>
      </w:pPr>
    </w:p>
    <w:p w14:paraId="3A0A73BC" w14:textId="77777777" w:rsidR="004678A0" w:rsidRPr="004678A0" w:rsidRDefault="004678A0" w:rsidP="004678A0">
      <w:pPr>
        <w:pStyle w:val="Akapitzlist"/>
        <w:ind w:left="709" w:right="-144"/>
        <w:rPr>
          <w:rFonts w:cs="Arial"/>
        </w:rPr>
      </w:pPr>
      <w:r w:rsidRPr="004678A0">
        <w:rPr>
          <w:rFonts w:eastAsia="Arial" w:cs="Arial"/>
          <w:color w:val="000000"/>
          <w:lang w:bidi="pl-PL"/>
        </w:rPr>
        <w:t>………………..…………………………………………….………………….</w:t>
      </w:r>
    </w:p>
    <w:p w14:paraId="3E06CE43" w14:textId="77777777" w:rsidR="004678A0" w:rsidRPr="0002689B" w:rsidRDefault="004678A0" w:rsidP="004678A0">
      <w:pPr>
        <w:pStyle w:val="Akapitzlist"/>
        <w:spacing w:after="120"/>
        <w:ind w:left="426" w:firstLine="283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i/>
          <w:color w:val="000000"/>
          <w:lang w:bidi="pl-PL"/>
        </w:rPr>
        <w:t>(imię i nazwisko osoby, której dotyczą informacje):</w:t>
      </w:r>
      <w:r w:rsidRPr="0002689B">
        <w:rPr>
          <w:rFonts w:eastAsia="Arial" w:cs="Arial"/>
          <w:color w:val="000000"/>
          <w:lang w:bidi="pl-PL"/>
        </w:rPr>
        <w:t xml:space="preserve"> </w:t>
      </w:r>
    </w:p>
    <w:tbl>
      <w:tblPr>
        <w:tblW w:w="8874" w:type="dxa"/>
        <w:tblInd w:w="421" w:type="dxa"/>
        <w:tblCellMar>
          <w:top w:w="8" w:type="dxa"/>
          <w:right w:w="56" w:type="dxa"/>
        </w:tblCellMar>
        <w:tblLook w:val="04A0" w:firstRow="1" w:lastRow="0" w:firstColumn="1" w:lastColumn="0" w:noHBand="0" w:noVBand="1"/>
      </w:tblPr>
      <w:tblGrid>
        <w:gridCol w:w="572"/>
        <w:gridCol w:w="2934"/>
        <w:gridCol w:w="2409"/>
        <w:gridCol w:w="2959"/>
      </w:tblGrid>
      <w:tr w:rsidR="004678A0" w:rsidRPr="0002689B" w14:paraId="57157E01" w14:textId="77777777" w:rsidTr="00312B2B">
        <w:trPr>
          <w:trHeight w:val="836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3A773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Lp. 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BA8B7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Nazwa i zakres szkolenia*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44853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Poziom wykształcenia 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77BCE" w14:textId="77777777" w:rsidR="004678A0" w:rsidRPr="0002689B" w:rsidRDefault="004678A0" w:rsidP="00312B2B">
            <w:pPr>
              <w:ind w:right="7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P</w:t>
            </w:r>
            <w:r w:rsidRPr="0002689B">
              <w:rPr>
                <w:rFonts w:eastAsia="Arial"/>
                <w:color w:val="000000"/>
                <w:lang w:bidi="pl-PL"/>
              </w:rPr>
              <w:t>odmiot zlecający szkolenie</w:t>
            </w: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4678A0" w:rsidRPr="0002689B" w14:paraId="4E36482D" w14:textId="77777777" w:rsidTr="00312B2B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FC2FA" w14:textId="77777777" w:rsidR="004678A0" w:rsidRPr="0002689B" w:rsidRDefault="004678A0" w:rsidP="00312B2B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1 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7F020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3C67B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221C5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4678A0" w:rsidRPr="0002689B" w14:paraId="0C61508D" w14:textId="77777777" w:rsidTr="00312B2B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BB660" w14:textId="77777777" w:rsidR="004678A0" w:rsidRPr="0002689B" w:rsidRDefault="004678A0" w:rsidP="00312B2B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2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0340E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9B2E2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071F9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4678A0" w:rsidRPr="0002689B" w14:paraId="683E09D6" w14:textId="77777777" w:rsidTr="00312B2B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BE4B4" w14:textId="77777777" w:rsidR="004678A0" w:rsidRPr="0002689B" w:rsidRDefault="004678A0" w:rsidP="00312B2B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3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178B3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0446C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D8B19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</w:p>
        </w:tc>
      </w:tr>
      <w:tr w:rsidR="004678A0" w:rsidRPr="0002689B" w14:paraId="6E9AA56F" w14:textId="77777777" w:rsidTr="00312B2B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C39B9" w14:textId="77777777" w:rsidR="004678A0" w:rsidRPr="0002689B" w:rsidRDefault="004678A0" w:rsidP="00312B2B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4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F4607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E2985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BCF40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</w:p>
        </w:tc>
      </w:tr>
      <w:tr w:rsidR="004678A0" w:rsidRPr="0002689B" w14:paraId="48DF365B" w14:textId="77777777" w:rsidTr="00312B2B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995B3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…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0CFF6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70BB3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8AB44" w14:textId="77777777" w:rsidR="004678A0" w:rsidRPr="0002689B" w:rsidRDefault="004678A0" w:rsidP="00312B2B">
            <w:pPr>
              <w:rPr>
                <w:rFonts w:eastAsia="Arial" w:cs="Arial"/>
                <w:color w:val="000000"/>
                <w:lang w:bidi="pl-PL"/>
              </w:rPr>
            </w:pPr>
          </w:p>
        </w:tc>
      </w:tr>
    </w:tbl>
    <w:p w14:paraId="7213EBDA" w14:textId="72EE33A9" w:rsidR="00A376B9" w:rsidRPr="004678A0" w:rsidRDefault="004678A0" w:rsidP="004678A0">
      <w:pPr>
        <w:spacing w:after="240"/>
        <w:ind w:left="426" w:right="-286"/>
        <w:rPr>
          <w:rFonts w:eastAsia="Arial" w:cs="Arial"/>
          <w:i/>
          <w:iCs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>*</w:t>
      </w:r>
      <w:r w:rsidRPr="0002689B">
        <w:rPr>
          <w:rFonts w:eastAsia="Arial" w:cs="Arial"/>
          <w:i/>
          <w:iCs/>
          <w:color w:val="000000"/>
          <w:lang w:bidi="pl-PL"/>
        </w:rPr>
        <w:t>jeżeli nazwy szkoleń nie będą jednoznacznie potwierdzać doświadczenia</w:t>
      </w:r>
      <w:r>
        <w:rPr>
          <w:rFonts w:eastAsia="Arial" w:cs="Arial"/>
          <w:i/>
          <w:iCs/>
          <w:color w:val="000000"/>
          <w:lang w:bidi="pl-PL"/>
        </w:rPr>
        <w:t xml:space="preserve"> </w:t>
      </w:r>
      <w:r w:rsidRPr="0002689B">
        <w:rPr>
          <w:rFonts w:eastAsia="Arial" w:cs="Arial"/>
          <w:i/>
          <w:iCs/>
          <w:color w:val="000000"/>
          <w:lang w:bidi="pl-PL"/>
        </w:rPr>
        <w:t>zawodowego, wówczas należy to wykazać w skróconym opisie merytorycznym tegoż szkolenia</w:t>
      </w:r>
    </w:p>
    <w:p w14:paraId="5FF00896" w14:textId="31E0CFDA" w:rsidR="008F5CC9" w:rsidRPr="0002689B" w:rsidRDefault="00696DFC" w:rsidP="005E799E">
      <w:pPr>
        <w:spacing w:after="154"/>
        <w:ind w:left="284" w:hanging="4"/>
        <w:rPr>
          <w:rFonts w:eastAsia="Arial" w:cs="Arial"/>
          <w:color w:val="000000"/>
          <w:lang w:bidi="pl-PL"/>
        </w:rPr>
      </w:pPr>
      <w:r w:rsidRPr="0002689B">
        <w:rPr>
          <w:rFonts w:cs="Arial"/>
          <w:b/>
          <w:bCs/>
        </w:rPr>
        <w:t xml:space="preserve">Przy ocenie doświadczenia kadry dydaktycznej brana będzie pod uwagę liczba prowadzonych szkoleń podanych w Formularzu ofertowym. </w:t>
      </w:r>
      <w:r w:rsidRPr="0002689B">
        <w:rPr>
          <w:rFonts w:cs="Arial"/>
          <w:b/>
          <w:bCs/>
        </w:rPr>
        <w:br/>
      </w:r>
      <w:r w:rsidR="00083A83" w:rsidRPr="0002689B">
        <w:rPr>
          <w:rFonts w:cs="Arial"/>
          <w:color w:val="000000"/>
        </w:rPr>
        <w:t>W</w:t>
      </w:r>
      <w:r w:rsidR="00083A83" w:rsidRPr="0002689B">
        <w:rPr>
          <w:rFonts w:cs="Arial"/>
          <w:b/>
          <w:bCs/>
          <w:color w:val="000000"/>
        </w:rPr>
        <w:t xml:space="preserve"> </w:t>
      </w:r>
      <w:r w:rsidR="004F015E" w:rsidRPr="0002689B">
        <w:rPr>
          <w:rFonts w:cs="Arial"/>
        </w:rPr>
        <w:t xml:space="preserve">przypadku wskazania w formularzu ofertowym więcej niż jednej osoby </w:t>
      </w:r>
      <w:r w:rsidR="004F015E" w:rsidRPr="0002689B">
        <w:rPr>
          <w:rFonts w:cs="Arial"/>
        </w:rPr>
        <w:lastRenderedPageBreak/>
        <w:t>przewidzianej do prowadzenia zajęć – przy ocenie będzie brana pod uwagę osoba z najmniejszą liczbą przeprowadzonych szkoleń</w:t>
      </w:r>
      <w:r w:rsidR="00083A83" w:rsidRPr="0002689B">
        <w:rPr>
          <w:rFonts w:cs="Arial"/>
        </w:rPr>
        <w:t>.</w:t>
      </w:r>
    </w:p>
    <w:p w14:paraId="4930F041" w14:textId="77777777" w:rsidR="009828DD" w:rsidRPr="0002689B" w:rsidRDefault="009828DD" w:rsidP="005E799E">
      <w:pPr>
        <w:numPr>
          <w:ilvl w:val="0"/>
          <w:numId w:val="12"/>
        </w:numPr>
        <w:spacing w:after="27"/>
        <w:ind w:right="65" w:hanging="283"/>
        <w:rPr>
          <w:rFonts w:eastAsia="Arial" w:cs="Arial"/>
          <w:vanish/>
          <w:color w:val="000000"/>
          <w:lang w:bidi="pl-PL"/>
        </w:rPr>
      </w:pPr>
    </w:p>
    <w:p w14:paraId="757DB9F6" w14:textId="77777777" w:rsidR="009828DD" w:rsidRPr="0002689B" w:rsidRDefault="009828DD" w:rsidP="005E799E">
      <w:pPr>
        <w:numPr>
          <w:ilvl w:val="0"/>
          <w:numId w:val="12"/>
        </w:numPr>
        <w:spacing w:after="27"/>
        <w:ind w:right="65" w:hanging="283"/>
        <w:rPr>
          <w:rFonts w:eastAsia="Arial" w:cs="Arial"/>
          <w:vanish/>
          <w:color w:val="000000"/>
          <w:lang w:bidi="pl-PL"/>
        </w:rPr>
      </w:pPr>
    </w:p>
    <w:p w14:paraId="0FE34C74" w14:textId="5B82D248" w:rsidR="00F93557" w:rsidRPr="00F93557" w:rsidRDefault="00F93557" w:rsidP="00ED64CF">
      <w:pPr>
        <w:numPr>
          <w:ilvl w:val="0"/>
          <w:numId w:val="12"/>
        </w:numPr>
        <w:spacing w:after="120"/>
        <w:ind w:left="284" w:right="62" w:hanging="142"/>
        <w:rPr>
          <w:rFonts w:eastAsia="Arial" w:cs="Arial"/>
          <w:iCs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Oświadczam, że </w:t>
      </w:r>
      <w:r>
        <w:rPr>
          <w:rFonts w:eastAsia="Arial" w:cs="Arial"/>
          <w:b/>
          <w:bCs/>
          <w:color w:val="000000"/>
          <w:lang w:bidi="pl-PL"/>
        </w:rPr>
        <w:t>walidacja</w:t>
      </w:r>
      <w:r w:rsidRPr="0002689B">
        <w:rPr>
          <w:rFonts w:eastAsia="Arial" w:cs="Arial"/>
          <w:color w:val="000000"/>
          <w:lang w:bidi="pl-PL"/>
        </w:rPr>
        <w:t xml:space="preserve"> będzie prowadzon</w:t>
      </w:r>
      <w:r w:rsidR="005724F5">
        <w:rPr>
          <w:rFonts w:eastAsia="Arial" w:cs="Arial"/>
          <w:color w:val="000000"/>
          <w:lang w:bidi="pl-PL"/>
        </w:rPr>
        <w:t>a</w:t>
      </w:r>
      <w:r w:rsidRPr="0002689B">
        <w:rPr>
          <w:rFonts w:eastAsia="Arial" w:cs="Arial"/>
          <w:color w:val="000000"/>
          <w:lang w:bidi="pl-PL"/>
        </w:rPr>
        <w:t xml:space="preserve"> przez</w:t>
      </w:r>
      <w:r w:rsidR="005724F5">
        <w:rPr>
          <w:rFonts w:eastAsia="Arial" w:cs="Arial"/>
          <w:color w:val="000000"/>
          <w:lang w:bidi="pl-PL"/>
        </w:rPr>
        <w:t xml:space="preserve"> </w:t>
      </w:r>
      <w:r w:rsidR="005724F5" w:rsidRPr="005724F5">
        <w:rPr>
          <w:rFonts w:eastAsia="Arial" w:cs="Arial"/>
          <w:b/>
          <w:bCs/>
          <w:lang w:bidi="pl-PL"/>
        </w:rPr>
        <w:t xml:space="preserve">(walidacja </w:t>
      </w:r>
      <w:r w:rsidR="005724F5" w:rsidRPr="005724F5">
        <w:rPr>
          <w:rFonts w:eastAsia="Arial" w:cs="Arial"/>
          <w:b/>
          <w:bCs/>
          <w:u w:val="single"/>
          <w:lang w:bidi="pl-PL"/>
        </w:rPr>
        <w:t>musi być</w:t>
      </w:r>
      <w:r w:rsidR="005724F5" w:rsidRPr="005724F5">
        <w:rPr>
          <w:rFonts w:eastAsia="Arial" w:cs="Arial"/>
          <w:b/>
          <w:bCs/>
          <w:lang w:bidi="pl-PL"/>
        </w:rPr>
        <w:t xml:space="preserve"> prowadzona przez inną osobę niż szkolenie</w:t>
      </w:r>
      <w:r w:rsidR="005724F5">
        <w:rPr>
          <w:rFonts w:eastAsia="Arial" w:cs="Arial"/>
          <w:b/>
          <w:bCs/>
          <w:lang w:bidi="pl-PL"/>
        </w:rPr>
        <w:t xml:space="preserve"> – zgodnie z zał</w:t>
      </w:r>
      <w:r w:rsidR="00ED64CF">
        <w:rPr>
          <w:rFonts w:eastAsia="Arial" w:cs="Arial"/>
          <w:b/>
          <w:bCs/>
          <w:lang w:bidi="pl-PL"/>
        </w:rPr>
        <w:t>ącznikiem</w:t>
      </w:r>
      <w:r w:rsidR="005724F5">
        <w:rPr>
          <w:rFonts w:eastAsia="Arial" w:cs="Arial"/>
          <w:b/>
          <w:bCs/>
          <w:lang w:bidi="pl-PL"/>
        </w:rPr>
        <w:t xml:space="preserve"> </w:t>
      </w:r>
      <w:r w:rsidR="001269F7">
        <w:rPr>
          <w:rFonts w:eastAsia="Arial" w:cs="Arial"/>
          <w:b/>
          <w:bCs/>
          <w:lang w:bidi="pl-PL"/>
        </w:rPr>
        <w:t>n</w:t>
      </w:r>
      <w:r w:rsidR="005724F5">
        <w:rPr>
          <w:rFonts w:eastAsia="Arial" w:cs="Arial"/>
          <w:b/>
          <w:bCs/>
          <w:lang w:bidi="pl-PL"/>
        </w:rPr>
        <w:t>r 7 OPZ ust. 5 pkt 3</w:t>
      </w:r>
      <w:r w:rsidR="005724F5" w:rsidRPr="005724F5">
        <w:rPr>
          <w:rFonts w:eastAsia="Arial" w:cs="Arial"/>
          <w:b/>
          <w:bCs/>
          <w:lang w:bidi="pl-PL"/>
        </w:rPr>
        <w:t>)</w:t>
      </w:r>
      <w:r w:rsidRPr="005724F5">
        <w:rPr>
          <w:rFonts w:eastAsia="Arial" w:cs="Arial"/>
          <w:lang w:bidi="pl-PL"/>
        </w:rPr>
        <w:t>:</w:t>
      </w:r>
    </w:p>
    <w:p w14:paraId="66FA5F4E" w14:textId="77777777" w:rsidR="00F93557" w:rsidRPr="004678A0" w:rsidRDefault="00F93557" w:rsidP="00F93557">
      <w:pPr>
        <w:pStyle w:val="Akapitzlist"/>
        <w:numPr>
          <w:ilvl w:val="0"/>
          <w:numId w:val="20"/>
        </w:numPr>
        <w:ind w:left="709" w:right="-144" w:hanging="283"/>
        <w:rPr>
          <w:rFonts w:cs="Arial"/>
        </w:rPr>
      </w:pPr>
      <w:r w:rsidRPr="004678A0">
        <w:rPr>
          <w:rFonts w:cs="Arial"/>
        </w:rPr>
        <w:t xml:space="preserve">co najmniej 1 osobą </w:t>
      </w:r>
      <w:r w:rsidRPr="004678A0">
        <w:rPr>
          <w:rFonts w:cs="Arial"/>
          <w:bCs/>
        </w:rPr>
        <w:t xml:space="preserve">posiadającą wykształcenie </w:t>
      </w:r>
      <w:r w:rsidRPr="004678A0">
        <w:rPr>
          <w:rFonts w:cs="Arial"/>
          <w:bCs/>
          <w:color w:val="000000"/>
        </w:rPr>
        <w:t xml:space="preserve">wyższe oraz doświadczenie zawodowe w prowadzeniu co najmniej 2 szkoleń z zakresu prowadzenia kadr </w:t>
      </w:r>
      <w:r w:rsidRPr="004678A0">
        <w:rPr>
          <w:rFonts w:cs="Arial"/>
          <w:bCs/>
          <w:color w:val="000000"/>
        </w:rPr>
        <w:br/>
        <w:t>i płac</w:t>
      </w:r>
      <w:r>
        <w:rPr>
          <w:rFonts w:cs="Arial"/>
          <w:bCs/>
          <w:color w:val="000000"/>
        </w:rPr>
        <w:t>:</w:t>
      </w:r>
      <w:r w:rsidRPr="004678A0">
        <w:rPr>
          <w:rStyle w:val="markedcontent"/>
          <w:rFonts w:cs="Arial"/>
        </w:rPr>
        <w:br/>
      </w:r>
      <w:r w:rsidRPr="004678A0">
        <w:rPr>
          <w:rStyle w:val="markedcontent"/>
          <w:rFonts w:cs="Arial"/>
        </w:rPr>
        <w:br/>
      </w:r>
      <w:r w:rsidRPr="004678A0">
        <w:rPr>
          <w:rFonts w:eastAsia="Arial" w:cs="Arial"/>
          <w:color w:val="000000"/>
          <w:lang w:bidi="pl-PL"/>
        </w:rPr>
        <w:t>…………</w:t>
      </w:r>
      <w:proofErr w:type="gramStart"/>
      <w:r w:rsidRPr="004678A0">
        <w:rPr>
          <w:rFonts w:eastAsia="Arial" w:cs="Arial"/>
          <w:color w:val="000000"/>
          <w:lang w:bidi="pl-PL"/>
        </w:rPr>
        <w:t>…….</w:t>
      </w:r>
      <w:proofErr w:type="gramEnd"/>
      <w:r w:rsidRPr="004678A0">
        <w:rPr>
          <w:rFonts w:eastAsia="Arial" w:cs="Arial"/>
          <w:color w:val="000000"/>
          <w:lang w:bidi="pl-PL"/>
        </w:rPr>
        <w:t>.………………………………………</w:t>
      </w:r>
      <w:proofErr w:type="gramStart"/>
      <w:r w:rsidRPr="004678A0">
        <w:rPr>
          <w:rFonts w:eastAsia="Arial" w:cs="Arial"/>
          <w:color w:val="000000"/>
          <w:lang w:bidi="pl-PL"/>
        </w:rPr>
        <w:t>…….</w:t>
      </w:r>
      <w:proofErr w:type="gramEnd"/>
      <w:r w:rsidRPr="004678A0">
        <w:rPr>
          <w:rFonts w:eastAsia="Arial" w:cs="Arial"/>
          <w:color w:val="000000"/>
          <w:lang w:bidi="pl-PL"/>
        </w:rPr>
        <w:t>………………….</w:t>
      </w:r>
    </w:p>
    <w:p w14:paraId="2E27302B" w14:textId="77777777" w:rsidR="00F93557" w:rsidRPr="0002689B" w:rsidRDefault="00F93557" w:rsidP="00F93557">
      <w:pPr>
        <w:pStyle w:val="Akapitzlist"/>
        <w:spacing w:after="120"/>
        <w:ind w:left="426" w:firstLine="283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i/>
          <w:color w:val="000000"/>
          <w:lang w:bidi="pl-PL"/>
        </w:rPr>
        <w:t>(imię i nazwisko osoby, której dotyczą informacje):</w:t>
      </w:r>
      <w:r w:rsidRPr="0002689B">
        <w:rPr>
          <w:rFonts w:eastAsia="Arial" w:cs="Arial"/>
          <w:color w:val="000000"/>
          <w:lang w:bidi="pl-PL"/>
        </w:rPr>
        <w:t xml:space="preserve"> </w:t>
      </w:r>
    </w:p>
    <w:tbl>
      <w:tblPr>
        <w:tblW w:w="8874" w:type="dxa"/>
        <w:tblInd w:w="421" w:type="dxa"/>
        <w:tblCellMar>
          <w:top w:w="8" w:type="dxa"/>
          <w:right w:w="56" w:type="dxa"/>
        </w:tblCellMar>
        <w:tblLook w:val="04A0" w:firstRow="1" w:lastRow="0" w:firstColumn="1" w:lastColumn="0" w:noHBand="0" w:noVBand="1"/>
      </w:tblPr>
      <w:tblGrid>
        <w:gridCol w:w="572"/>
        <w:gridCol w:w="2934"/>
        <w:gridCol w:w="2409"/>
        <w:gridCol w:w="2959"/>
      </w:tblGrid>
      <w:tr w:rsidR="00F93557" w:rsidRPr="0002689B" w14:paraId="395240F9" w14:textId="77777777" w:rsidTr="000C2494">
        <w:trPr>
          <w:trHeight w:val="836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FACA0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Lp. 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E4925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Nazwa i zakres szkolenia*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8F42C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Poziom wykształcenia 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C0CC3" w14:textId="77777777" w:rsidR="00F93557" w:rsidRPr="0002689B" w:rsidRDefault="00F93557" w:rsidP="000C2494">
            <w:pPr>
              <w:ind w:right="7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P</w:t>
            </w:r>
            <w:r w:rsidRPr="0002689B">
              <w:rPr>
                <w:rFonts w:eastAsia="Arial"/>
                <w:color w:val="000000"/>
                <w:lang w:bidi="pl-PL"/>
              </w:rPr>
              <w:t>odmiot zlecający szkolenie</w:t>
            </w: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F93557" w:rsidRPr="0002689B" w14:paraId="5C8CC729" w14:textId="77777777" w:rsidTr="000C2494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369C6" w14:textId="77777777" w:rsidR="00F93557" w:rsidRPr="0002689B" w:rsidRDefault="00F93557" w:rsidP="000C2494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1 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D982F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4394F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77DAA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F93557" w:rsidRPr="0002689B" w14:paraId="4F77C475" w14:textId="77777777" w:rsidTr="000C2494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15905" w14:textId="77777777" w:rsidR="00F93557" w:rsidRPr="0002689B" w:rsidRDefault="00F93557" w:rsidP="000C2494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2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0E896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79F2F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275A3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 xml:space="preserve"> </w:t>
            </w:r>
          </w:p>
        </w:tc>
      </w:tr>
      <w:tr w:rsidR="00F93557" w:rsidRPr="0002689B" w14:paraId="5A81E675" w14:textId="77777777" w:rsidTr="000C2494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898F7" w14:textId="77777777" w:rsidR="00F93557" w:rsidRPr="0002689B" w:rsidRDefault="00F93557" w:rsidP="000C2494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3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11B1E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A0A24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3E26A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</w:p>
        </w:tc>
      </w:tr>
      <w:tr w:rsidR="00F93557" w:rsidRPr="0002689B" w14:paraId="1858F249" w14:textId="77777777" w:rsidTr="000C2494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2EA33" w14:textId="77777777" w:rsidR="00F93557" w:rsidRPr="0002689B" w:rsidRDefault="00F93557" w:rsidP="000C2494">
            <w:pPr>
              <w:jc w:val="right"/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4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F7C40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E4EEF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6FCB2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</w:p>
        </w:tc>
      </w:tr>
      <w:tr w:rsidR="00F93557" w:rsidRPr="0002689B" w14:paraId="0A5270AA" w14:textId="77777777" w:rsidTr="000C2494">
        <w:trPr>
          <w:trHeight w:val="443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3A826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  <w:r w:rsidRPr="0002689B">
              <w:rPr>
                <w:rFonts w:eastAsia="Arial" w:cs="Arial"/>
                <w:color w:val="000000"/>
                <w:lang w:bidi="pl-PL"/>
              </w:rPr>
              <w:t>…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6742C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3A8EF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49058" w14:textId="77777777" w:rsidR="00F93557" w:rsidRPr="0002689B" w:rsidRDefault="00F93557" w:rsidP="000C2494">
            <w:pPr>
              <w:rPr>
                <w:rFonts w:eastAsia="Arial" w:cs="Arial"/>
                <w:color w:val="000000"/>
                <w:lang w:bidi="pl-PL"/>
              </w:rPr>
            </w:pPr>
          </w:p>
        </w:tc>
      </w:tr>
    </w:tbl>
    <w:p w14:paraId="17B8E46E" w14:textId="77777777" w:rsidR="00F93557" w:rsidRDefault="00F93557" w:rsidP="00F93557">
      <w:pPr>
        <w:spacing w:after="240"/>
        <w:ind w:left="426" w:right="-286"/>
        <w:rPr>
          <w:rFonts w:eastAsia="Arial" w:cs="Arial"/>
          <w:i/>
          <w:iCs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>*</w:t>
      </w:r>
      <w:r w:rsidRPr="0002689B">
        <w:rPr>
          <w:rFonts w:eastAsia="Arial" w:cs="Arial"/>
          <w:i/>
          <w:iCs/>
          <w:color w:val="000000"/>
          <w:lang w:bidi="pl-PL"/>
        </w:rPr>
        <w:t>jeżeli nazwy szkoleń nie będą jednoznacznie potwierdzać doświadczenia</w:t>
      </w:r>
      <w:r>
        <w:rPr>
          <w:rFonts w:eastAsia="Arial" w:cs="Arial"/>
          <w:i/>
          <w:iCs/>
          <w:color w:val="000000"/>
          <w:lang w:bidi="pl-PL"/>
        </w:rPr>
        <w:t xml:space="preserve"> </w:t>
      </w:r>
      <w:r w:rsidRPr="0002689B">
        <w:rPr>
          <w:rFonts w:eastAsia="Arial" w:cs="Arial"/>
          <w:i/>
          <w:iCs/>
          <w:color w:val="000000"/>
          <w:lang w:bidi="pl-PL"/>
        </w:rPr>
        <w:t>zawodowego, wówczas należy to wykazać w skróconym opisie merytorycznym tegoż szkolenia</w:t>
      </w:r>
    </w:p>
    <w:p w14:paraId="15E53B4B" w14:textId="4DE9082C" w:rsidR="00F93557" w:rsidRPr="005724F5" w:rsidRDefault="005724F5" w:rsidP="005724F5">
      <w:pPr>
        <w:spacing w:after="240"/>
        <w:ind w:left="426" w:right="-286"/>
        <w:rPr>
          <w:rFonts w:eastAsia="Arial" w:cs="Arial"/>
          <w:color w:val="000000"/>
          <w:lang w:bidi="pl-PL"/>
        </w:rPr>
      </w:pPr>
      <w:r w:rsidRPr="005724F5">
        <w:rPr>
          <w:rFonts w:eastAsia="Arial" w:cs="Arial"/>
          <w:b/>
          <w:bCs/>
          <w:color w:val="000000"/>
          <w:lang w:bidi="pl-PL"/>
        </w:rPr>
        <w:t xml:space="preserve">Przy ocenie doświadczenia kadry dydaktycznej brana będzie pod uwagę liczba prowadzonych szkoleń podanych w Formularzu ofertowym. </w:t>
      </w:r>
      <w:r w:rsidRPr="005724F5">
        <w:rPr>
          <w:rFonts w:eastAsia="Arial" w:cs="Arial"/>
          <w:b/>
          <w:bCs/>
          <w:color w:val="000000"/>
          <w:lang w:bidi="pl-PL"/>
        </w:rPr>
        <w:br/>
      </w:r>
      <w:r w:rsidRPr="005724F5">
        <w:rPr>
          <w:rFonts w:eastAsia="Arial" w:cs="Arial"/>
          <w:color w:val="000000"/>
          <w:lang w:bidi="pl-PL"/>
        </w:rPr>
        <w:t>W</w:t>
      </w:r>
      <w:r w:rsidRPr="005724F5">
        <w:rPr>
          <w:rFonts w:eastAsia="Arial" w:cs="Arial"/>
          <w:b/>
          <w:bCs/>
          <w:color w:val="000000"/>
          <w:lang w:bidi="pl-PL"/>
        </w:rPr>
        <w:t xml:space="preserve"> </w:t>
      </w:r>
      <w:r w:rsidRPr="005724F5">
        <w:rPr>
          <w:rFonts w:eastAsia="Arial" w:cs="Arial"/>
          <w:color w:val="000000"/>
          <w:lang w:bidi="pl-PL"/>
        </w:rPr>
        <w:t>przypadku wskazania w formularzu ofertowym więcej niż jednej osoby przewidzianej do prowadzenia zajęć – przy ocenie będzie brana pod uwagę osoba z najmniejszą liczbą przeprowadzonych szkoleń.</w:t>
      </w:r>
    </w:p>
    <w:p w14:paraId="7F8DB7FF" w14:textId="11193A6E" w:rsidR="00CE1C27" w:rsidRPr="0002689B" w:rsidRDefault="00CE1C27" w:rsidP="00A242FB">
      <w:pPr>
        <w:pStyle w:val="Akapitzlist"/>
        <w:numPr>
          <w:ilvl w:val="0"/>
          <w:numId w:val="12"/>
        </w:numPr>
        <w:ind w:left="284" w:right="-428" w:hanging="284"/>
        <w:rPr>
          <w:rFonts w:cs="Arial"/>
        </w:rPr>
      </w:pPr>
      <w:r w:rsidRPr="0002689B">
        <w:rPr>
          <w:rFonts w:eastAsia="Arial" w:cs="Arial"/>
          <w:color w:val="000000"/>
          <w:lang w:bidi="pl-PL"/>
        </w:rPr>
        <w:t xml:space="preserve">Oświadczam, że </w:t>
      </w:r>
      <w:r w:rsidRPr="0002689B">
        <w:rPr>
          <w:rFonts w:eastAsia="Arial" w:cs="Arial"/>
          <w:b/>
          <w:bCs/>
          <w:color w:val="000000"/>
          <w:lang w:bidi="pl-PL"/>
        </w:rPr>
        <w:t>posiadam / nie posiadam</w:t>
      </w:r>
      <w:r w:rsidR="005F6AF4" w:rsidRPr="0002689B">
        <w:rPr>
          <w:rStyle w:val="Odwoanieprzypisudolnego"/>
          <w:rFonts w:eastAsia="Arial" w:cs="Arial"/>
          <w:b/>
          <w:bCs/>
          <w:color w:val="000000"/>
          <w:lang w:bidi="pl-PL"/>
        </w:rPr>
        <w:footnoteReference w:customMarkFollows="1" w:id="1"/>
        <w:t>**</w:t>
      </w:r>
      <w:r w:rsidRPr="0002689B">
        <w:rPr>
          <w:rFonts w:eastAsia="Arial" w:cs="Arial"/>
          <w:color w:val="000000"/>
          <w:lang w:bidi="pl-PL"/>
        </w:rPr>
        <w:br/>
      </w:r>
      <w:r w:rsidRPr="0002689B">
        <w:rPr>
          <w:rFonts w:eastAsia="Segoe UI Symbol" w:cs="Arial"/>
          <w:lang w:bidi="pl-PL"/>
        </w:rPr>
        <w:t>a</w:t>
      </w:r>
      <w:r w:rsidRPr="0002689B">
        <w:rPr>
          <w:rFonts w:eastAsia="Arial" w:cs="Arial"/>
          <w:lang w:bidi="pl-PL"/>
        </w:rPr>
        <w:t>ktualny certyfikat zarządzania jakością ISO</w:t>
      </w:r>
      <w:r w:rsidR="0069363A" w:rsidRPr="0002689B">
        <w:rPr>
          <w:rFonts w:eastAsia="Arial" w:cs="Arial"/>
          <w:lang w:bidi="pl-PL"/>
        </w:rPr>
        <w:t xml:space="preserve"> (</w:t>
      </w:r>
      <w:r w:rsidR="0069363A" w:rsidRPr="0002689B">
        <w:rPr>
          <w:rFonts w:cs="Arial"/>
        </w:rPr>
        <w:t>w zakresie usług edukacyjnych / organizacji i realizacji szkoleń, kursów, warsztatów)</w:t>
      </w:r>
      <w:r w:rsidRPr="0002689B">
        <w:rPr>
          <w:rFonts w:eastAsia="Arial" w:cs="Arial"/>
          <w:lang w:bidi="pl-PL"/>
        </w:rPr>
        <w:t xml:space="preserve"> </w:t>
      </w:r>
      <w:r w:rsidRPr="0002689B">
        <w:rPr>
          <w:rFonts w:eastAsia="Arial" w:cs="Arial"/>
          <w:b/>
          <w:bCs/>
          <w:lang w:bidi="pl-PL"/>
        </w:rPr>
        <w:t>i/lub</w:t>
      </w:r>
      <w:r w:rsidRPr="0002689B">
        <w:rPr>
          <w:rFonts w:eastAsia="Arial" w:cs="Arial"/>
          <w:lang w:bidi="pl-PL"/>
        </w:rPr>
        <w:t xml:space="preserve"> aktualną Akredytację Kuratora Oświaty</w:t>
      </w:r>
      <w:r w:rsidR="00390AF4" w:rsidRPr="0002689B">
        <w:rPr>
          <w:rFonts w:cs="Arial"/>
        </w:rPr>
        <w:t xml:space="preserve"> (</w:t>
      </w:r>
      <w:r w:rsidR="00046B39" w:rsidRPr="0002689B">
        <w:rPr>
          <w:rFonts w:cs="Arial"/>
        </w:rPr>
        <w:t xml:space="preserve">dotyczy </w:t>
      </w:r>
      <w:r w:rsidR="007365F6" w:rsidRPr="0002689B">
        <w:rPr>
          <w:rFonts w:cs="Arial"/>
        </w:rPr>
        <w:t xml:space="preserve">szkoleń </w:t>
      </w:r>
      <w:r w:rsidR="00E935CB">
        <w:rPr>
          <w:rFonts w:cs="Arial"/>
        </w:rPr>
        <w:t>w</w:t>
      </w:r>
      <w:r w:rsidR="007365F6" w:rsidRPr="0002689B">
        <w:rPr>
          <w:rFonts w:cs="Arial"/>
        </w:rPr>
        <w:t xml:space="preserve"> zakres</w:t>
      </w:r>
      <w:r w:rsidR="00E935CB">
        <w:rPr>
          <w:rFonts w:cs="Arial"/>
        </w:rPr>
        <w:t>ie</w:t>
      </w:r>
      <w:r w:rsidR="00BB3F63" w:rsidRPr="0002689B">
        <w:rPr>
          <w:rFonts w:cs="Arial"/>
        </w:rPr>
        <w:t xml:space="preserve"> </w:t>
      </w:r>
      <w:r w:rsidR="00E935CB">
        <w:rPr>
          <w:rFonts w:cs="Arial"/>
        </w:rPr>
        <w:t>kadr i płac).</w:t>
      </w:r>
    </w:p>
    <w:p w14:paraId="16A26963" w14:textId="39CD5683" w:rsidR="00F77D28" w:rsidRPr="0002689B" w:rsidRDefault="00CE1C27" w:rsidP="005E799E">
      <w:pPr>
        <w:spacing w:after="27"/>
        <w:ind w:right="65" w:firstLine="284"/>
        <w:rPr>
          <w:rFonts w:eastAsia="Arial" w:cs="Arial"/>
          <w:lang w:bidi="pl-PL"/>
        </w:rPr>
      </w:pPr>
      <w:r w:rsidRPr="0002689B">
        <w:rPr>
          <w:rFonts w:eastAsia="Arial" w:cs="Arial"/>
          <w:i/>
          <w:iCs/>
          <w:lang w:bidi="pl-PL"/>
        </w:rPr>
        <w:t>(W przypadku posiadania w/w dokumentów należy złożyć je wraz z ofertą)</w:t>
      </w:r>
      <w:r w:rsidR="00BB3F63" w:rsidRPr="0002689B">
        <w:rPr>
          <w:rFonts w:eastAsia="Arial" w:cs="Arial"/>
          <w:i/>
          <w:iCs/>
          <w:lang w:bidi="pl-PL"/>
        </w:rPr>
        <w:t>.</w:t>
      </w:r>
      <w:r w:rsidR="008F5CC9" w:rsidRPr="0002689B">
        <w:rPr>
          <w:rFonts w:eastAsia="Arial" w:cs="Arial"/>
          <w:i/>
          <w:iCs/>
          <w:lang w:bidi="pl-PL"/>
        </w:rPr>
        <w:t xml:space="preserve"> </w:t>
      </w:r>
      <w:r w:rsidR="00696DFC" w:rsidRPr="0002689B">
        <w:rPr>
          <w:rFonts w:eastAsia="Arial" w:cs="Arial"/>
          <w:lang w:bidi="pl-PL"/>
        </w:rPr>
        <w:br/>
      </w:r>
    </w:p>
    <w:p w14:paraId="3925D639" w14:textId="77777777" w:rsidR="004B0D4F" w:rsidRPr="0002689B" w:rsidRDefault="009828DD" w:rsidP="005E799E">
      <w:pPr>
        <w:pStyle w:val="Akapitzlist"/>
        <w:numPr>
          <w:ilvl w:val="0"/>
          <w:numId w:val="12"/>
        </w:numPr>
        <w:spacing w:after="27"/>
        <w:ind w:left="284" w:right="65" w:hanging="284"/>
        <w:rPr>
          <w:rFonts w:eastAsia="Arial" w:cs="Arial"/>
          <w:i/>
          <w:iCs/>
          <w:color w:val="FF0000"/>
          <w:lang w:bidi="pl-PL"/>
        </w:rPr>
      </w:pPr>
      <w:r w:rsidRPr="0002689B">
        <w:rPr>
          <w:rFonts w:eastAsia="Arial" w:cs="Arial"/>
          <w:color w:val="000000"/>
          <w:lang w:bidi="pl-PL"/>
        </w:rPr>
        <w:lastRenderedPageBreak/>
        <w:t>Oświadczam, że zapoznałem/</w:t>
      </w:r>
      <w:proofErr w:type="spellStart"/>
      <w:r w:rsidRPr="0002689B">
        <w:rPr>
          <w:rFonts w:eastAsia="Arial" w:cs="Arial"/>
          <w:color w:val="000000"/>
          <w:lang w:bidi="pl-PL"/>
        </w:rPr>
        <w:t>am</w:t>
      </w:r>
      <w:proofErr w:type="spellEnd"/>
      <w:r w:rsidRPr="0002689B">
        <w:rPr>
          <w:rFonts w:eastAsia="Arial" w:cs="Arial"/>
          <w:color w:val="000000"/>
          <w:lang w:bidi="pl-PL"/>
        </w:rPr>
        <w:t xml:space="preserve"> się z opisem przedmiotu zamówienia, treścią Specyfikacji Warunków Zamówienia, w tym z</w:t>
      </w:r>
      <w:r w:rsidR="00DA248E" w:rsidRPr="0002689B">
        <w:rPr>
          <w:rFonts w:eastAsia="Arial" w:cs="Arial"/>
          <w:color w:val="000000"/>
          <w:lang w:bidi="pl-PL"/>
        </w:rPr>
        <w:t xml:space="preserve"> Projektowanymi postanowieniami umowy</w:t>
      </w:r>
      <w:r w:rsidRPr="0002689B">
        <w:rPr>
          <w:rFonts w:eastAsia="Arial" w:cs="Arial"/>
          <w:color w:val="000000"/>
          <w:lang w:bidi="pl-PL"/>
        </w:rPr>
        <w:t xml:space="preserve"> i nie wnoszę zastrzeżeń. </w:t>
      </w:r>
    </w:p>
    <w:p w14:paraId="7530F86F" w14:textId="77777777" w:rsidR="004B0D4F" w:rsidRPr="0002689B" w:rsidRDefault="004B0D4F" w:rsidP="005E799E">
      <w:pPr>
        <w:pStyle w:val="Akapitzlist"/>
        <w:spacing w:after="27"/>
        <w:ind w:left="284" w:right="65"/>
        <w:rPr>
          <w:rFonts w:eastAsia="Arial" w:cs="Arial"/>
          <w:i/>
          <w:iCs/>
          <w:color w:val="FF0000"/>
          <w:lang w:bidi="pl-PL"/>
        </w:rPr>
      </w:pPr>
    </w:p>
    <w:p w14:paraId="41FC5E5A" w14:textId="3819B61E" w:rsidR="00E6610C" w:rsidRPr="00E935CB" w:rsidRDefault="00E6610C" w:rsidP="00206D71">
      <w:pPr>
        <w:pStyle w:val="Akapitzlist"/>
        <w:numPr>
          <w:ilvl w:val="0"/>
          <w:numId w:val="12"/>
        </w:numPr>
        <w:rPr>
          <w:rFonts w:cs="Arial"/>
        </w:rPr>
      </w:pPr>
      <w:r w:rsidRPr="00E935CB">
        <w:rPr>
          <w:rFonts w:cs="Arial"/>
          <w:b/>
          <w:bCs/>
        </w:rPr>
        <w:t>Miejsce wykonania zamówienia:</w:t>
      </w:r>
      <w:r w:rsidRPr="00E935CB">
        <w:rPr>
          <w:rFonts w:cs="Arial"/>
        </w:rPr>
        <w:t xml:space="preserve"> </w:t>
      </w:r>
      <w:r w:rsidR="00E935CB" w:rsidRPr="00E935CB">
        <w:rPr>
          <w:rFonts w:cs="Arial"/>
          <w:lang w:bidi="pl-PL"/>
        </w:rPr>
        <w:t>Starogard Gdański dla całości przedmiotu zamówienia.</w:t>
      </w:r>
    </w:p>
    <w:p w14:paraId="0BEFE3AF" w14:textId="77777777" w:rsidR="005E799E" w:rsidRPr="0002689B" w:rsidRDefault="005E799E" w:rsidP="005E799E">
      <w:pPr>
        <w:pStyle w:val="Akapitzlist"/>
        <w:rPr>
          <w:rFonts w:eastAsia="Arial" w:cs="Arial"/>
          <w:color w:val="000000"/>
          <w:lang w:bidi="pl-PL"/>
        </w:rPr>
      </w:pPr>
    </w:p>
    <w:p w14:paraId="6146718A" w14:textId="3BCEB2D2" w:rsidR="00A3175D" w:rsidRPr="0002689B" w:rsidRDefault="00CE4DFE" w:rsidP="00A77F72">
      <w:pPr>
        <w:numPr>
          <w:ilvl w:val="0"/>
          <w:numId w:val="12"/>
        </w:numPr>
        <w:spacing w:after="120"/>
        <w:ind w:left="142" w:right="62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 </w:t>
      </w:r>
      <w:r w:rsidR="005E799E" w:rsidRPr="0002689B">
        <w:rPr>
          <w:rFonts w:eastAsia="Arial" w:cs="Arial"/>
          <w:color w:val="000000"/>
          <w:lang w:bidi="pl-PL"/>
        </w:rPr>
        <w:t>Lokalizacja miejsca szkolenia</w:t>
      </w:r>
      <w:r w:rsidR="00A856E2" w:rsidRPr="0002689B">
        <w:rPr>
          <w:rFonts w:eastAsia="Arial" w:cs="Arial"/>
          <w:color w:val="000000"/>
          <w:lang w:bidi="pl-PL"/>
        </w:rPr>
        <w:t xml:space="preserve"> </w:t>
      </w:r>
      <w:r w:rsidR="005E799E" w:rsidRPr="0002689B">
        <w:rPr>
          <w:rFonts w:eastAsia="Arial" w:cs="Arial"/>
          <w:color w:val="000000"/>
          <w:lang w:bidi="pl-PL"/>
        </w:rPr>
        <w:t>wraz z podaniem dokładnego adresu:</w:t>
      </w:r>
    </w:p>
    <w:p w14:paraId="68BE5CC3" w14:textId="77777777" w:rsidR="00486182" w:rsidRDefault="00A3175D" w:rsidP="00486182">
      <w:pPr>
        <w:pStyle w:val="Akapitzlist"/>
        <w:numPr>
          <w:ilvl w:val="0"/>
          <w:numId w:val="16"/>
        </w:numPr>
        <w:spacing w:after="120"/>
        <w:ind w:left="426" w:right="62" w:hanging="284"/>
        <w:contextualSpacing w:val="0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zajęcia </w:t>
      </w:r>
      <w:r w:rsidR="00E935CB" w:rsidRPr="00E935CB">
        <w:rPr>
          <w:rFonts w:eastAsia="Arial" w:cs="Arial"/>
          <w:color w:val="000000"/>
          <w:lang w:bidi="pl-PL"/>
        </w:rPr>
        <w:t>teoretyczne i praktyczne z kadr i płac + ECDL BASE:</w:t>
      </w:r>
    </w:p>
    <w:p w14:paraId="38EC66B0" w14:textId="03D6F695" w:rsidR="00A3175D" w:rsidRDefault="00A3175D" w:rsidP="00486182">
      <w:pPr>
        <w:pStyle w:val="Akapitzlist"/>
        <w:spacing w:after="120"/>
        <w:ind w:left="426" w:right="62"/>
        <w:contextualSpacing w:val="0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>………………………………………………………..……………………</w:t>
      </w:r>
      <w:r w:rsidR="00A77F72" w:rsidRPr="0002689B">
        <w:rPr>
          <w:rFonts w:eastAsia="Arial" w:cs="Arial"/>
          <w:color w:val="000000"/>
          <w:lang w:bidi="pl-PL"/>
        </w:rPr>
        <w:t>………</w:t>
      </w:r>
    </w:p>
    <w:p w14:paraId="4C1413F9" w14:textId="66397627" w:rsidR="00E6610C" w:rsidRDefault="00E935CB" w:rsidP="00E6610C">
      <w:pPr>
        <w:pStyle w:val="Akapitzlist"/>
        <w:numPr>
          <w:ilvl w:val="0"/>
          <w:numId w:val="16"/>
        </w:numPr>
        <w:spacing w:after="120"/>
        <w:ind w:left="426" w:right="62" w:hanging="284"/>
        <w:contextualSpacing w:val="0"/>
        <w:rPr>
          <w:rFonts w:eastAsia="Arial" w:cs="Arial"/>
          <w:color w:val="000000"/>
          <w:lang w:bidi="pl-PL"/>
        </w:rPr>
      </w:pPr>
      <w:r>
        <w:rPr>
          <w:rFonts w:eastAsia="Arial" w:cs="Arial"/>
          <w:color w:val="000000"/>
          <w:lang w:bidi="pl-PL"/>
        </w:rPr>
        <w:t>egzaminu ECDL:</w:t>
      </w:r>
    </w:p>
    <w:p w14:paraId="060DDF57" w14:textId="651E7C42" w:rsidR="007365F6" w:rsidRPr="0002689B" w:rsidRDefault="00A3175D" w:rsidP="00E6610C">
      <w:pPr>
        <w:pStyle w:val="Akapitzlist"/>
        <w:ind w:left="426" w:right="62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>……………………………………………….……………………………</w:t>
      </w:r>
      <w:r w:rsidR="00A77F72" w:rsidRPr="0002689B">
        <w:rPr>
          <w:rFonts w:eastAsia="Arial" w:cs="Arial"/>
          <w:color w:val="000000"/>
          <w:lang w:bidi="pl-PL"/>
        </w:rPr>
        <w:t>……….</w:t>
      </w:r>
      <w:r w:rsidR="00FF7DC4" w:rsidRPr="0002689B">
        <w:rPr>
          <w:rFonts w:eastAsia="Arial" w:cs="Arial"/>
          <w:color w:val="000000"/>
          <w:lang w:bidi="pl-PL"/>
        </w:rPr>
        <w:br/>
      </w:r>
    </w:p>
    <w:p w14:paraId="633C15B5" w14:textId="43673032" w:rsidR="009828DD" w:rsidRPr="0002689B" w:rsidRDefault="00602B59" w:rsidP="00602B59">
      <w:pPr>
        <w:pStyle w:val="Akapitzlist"/>
        <w:numPr>
          <w:ilvl w:val="0"/>
          <w:numId w:val="12"/>
        </w:numPr>
        <w:ind w:left="426" w:right="62" w:hanging="426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lang w:bidi="pl-PL"/>
        </w:rPr>
        <w:t xml:space="preserve">Oświadczam, że </w:t>
      </w:r>
      <w:r w:rsidRPr="0002689B">
        <w:rPr>
          <w:rFonts w:eastAsia="Arial" w:cs="Arial"/>
          <w:lang w:val="x-none" w:bidi="pl-PL"/>
        </w:rPr>
        <w:t xml:space="preserve">jestem związany niniejszą ofertą przez okres wskazany </w:t>
      </w:r>
      <w:r w:rsidR="008303D9">
        <w:rPr>
          <w:rFonts w:eastAsia="Arial" w:cs="Arial"/>
          <w:lang w:val="x-none" w:bidi="pl-PL"/>
        </w:rPr>
        <w:br/>
      </w:r>
      <w:r w:rsidRPr="0002689B">
        <w:rPr>
          <w:rFonts w:eastAsia="Arial" w:cs="Arial"/>
          <w:lang w:val="x-none" w:bidi="pl-PL"/>
        </w:rPr>
        <w:t>w SWZ.</w:t>
      </w:r>
      <w:r w:rsidR="008F5CC9" w:rsidRPr="0002689B">
        <w:rPr>
          <w:rFonts w:cs="Arial"/>
        </w:rPr>
        <w:br/>
      </w:r>
    </w:p>
    <w:p w14:paraId="1319AA68" w14:textId="4F13816D" w:rsidR="009828DD" w:rsidRPr="0002689B" w:rsidRDefault="009828DD" w:rsidP="00B77F2D">
      <w:pPr>
        <w:pStyle w:val="Akapitzlist"/>
        <w:numPr>
          <w:ilvl w:val="0"/>
          <w:numId w:val="12"/>
        </w:numPr>
        <w:ind w:left="426" w:right="62" w:hanging="502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Oświadczam, że w celu wykazania spełniania warunków udziału </w:t>
      </w:r>
      <w:r w:rsidR="00B77F2D" w:rsidRPr="0002689B">
        <w:rPr>
          <w:rFonts w:eastAsia="Arial" w:cs="Arial"/>
          <w:color w:val="000000"/>
          <w:lang w:bidi="pl-PL"/>
        </w:rPr>
        <w:br/>
      </w:r>
      <w:r w:rsidR="00DA248E" w:rsidRPr="0002689B">
        <w:rPr>
          <w:rFonts w:eastAsia="Arial" w:cs="Arial"/>
          <w:color w:val="000000"/>
          <w:lang w:bidi="pl-PL"/>
        </w:rPr>
        <w:t xml:space="preserve">w </w:t>
      </w:r>
      <w:r w:rsidRPr="0002689B">
        <w:rPr>
          <w:rFonts w:eastAsia="Arial" w:cs="Arial"/>
          <w:color w:val="000000"/>
          <w:lang w:bidi="pl-PL"/>
        </w:rPr>
        <w:t xml:space="preserve">postępowaniu, określonych przez zamawiającego w SWZ </w:t>
      </w:r>
      <w:r w:rsidR="00DA248E" w:rsidRPr="0002689B">
        <w:rPr>
          <w:rFonts w:eastAsia="Arial" w:cs="Arial"/>
          <w:color w:val="000000"/>
          <w:lang w:bidi="pl-PL"/>
        </w:rPr>
        <w:br/>
      </w:r>
      <w:r w:rsidRPr="0002689B">
        <w:rPr>
          <w:rFonts w:eastAsia="Arial" w:cs="Arial"/>
          <w:b/>
          <w:bCs/>
          <w:color w:val="000000"/>
          <w:lang w:bidi="pl-PL"/>
        </w:rPr>
        <w:t>polegam</w:t>
      </w:r>
      <w:r w:rsidR="00E13A97" w:rsidRPr="0002689B">
        <w:rPr>
          <w:rFonts w:eastAsia="Arial" w:cs="Arial"/>
          <w:b/>
          <w:bCs/>
          <w:color w:val="000000"/>
          <w:lang w:bidi="pl-PL"/>
        </w:rPr>
        <w:t xml:space="preserve"> </w:t>
      </w:r>
      <w:r w:rsidRPr="0002689B">
        <w:rPr>
          <w:rFonts w:eastAsia="Arial" w:cs="Arial"/>
          <w:b/>
          <w:bCs/>
          <w:color w:val="000000"/>
          <w:lang w:bidi="pl-PL"/>
        </w:rPr>
        <w:t>/</w:t>
      </w:r>
      <w:r w:rsidR="00E13A97" w:rsidRPr="0002689B">
        <w:rPr>
          <w:rFonts w:eastAsia="Arial" w:cs="Arial"/>
          <w:b/>
          <w:bCs/>
          <w:color w:val="000000"/>
          <w:lang w:bidi="pl-PL"/>
        </w:rPr>
        <w:t xml:space="preserve"> </w:t>
      </w:r>
      <w:r w:rsidRPr="0002689B">
        <w:rPr>
          <w:rFonts w:eastAsia="Arial" w:cs="Arial"/>
          <w:b/>
          <w:bCs/>
          <w:color w:val="000000"/>
          <w:lang w:bidi="pl-PL"/>
        </w:rPr>
        <w:t>nie polegam</w:t>
      </w:r>
      <w:r w:rsidR="00FF7DC4" w:rsidRPr="0002689B">
        <w:rPr>
          <w:rFonts w:eastAsia="Arial" w:cs="Arial"/>
          <w:color w:val="000000"/>
          <w:lang w:bidi="pl-PL"/>
        </w:rPr>
        <w:t>**</w:t>
      </w:r>
      <w:r w:rsidRPr="0002689B">
        <w:rPr>
          <w:rFonts w:eastAsia="Arial" w:cs="Arial"/>
          <w:color w:val="000000"/>
          <w:lang w:bidi="pl-PL"/>
        </w:rPr>
        <w:t xml:space="preserve"> na zasobach następującego-</w:t>
      </w:r>
      <w:proofErr w:type="spellStart"/>
      <w:r w:rsidRPr="0002689B">
        <w:rPr>
          <w:rFonts w:eastAsia="Arial" w:cs="Arial"/>
          <w:color w:val="000000"/>
          <w:lang w:bidi="pl-PL"/>
        </w:rPr>
        <w:t>ych</w:t>
      </w:r>
      <w:proofErr w:type="spellEnd"/>
      <w:r w:rsidRPr="0002689B">
        <w:rPr>
          <w:rFonts w:eastAsia="Arial" w:cs="Arial"/>
          <w:color w:val="000000"/>
          <w:lang w:bidi="pl-PL"/>
        </w:rPr>
        <w:t xml:space="preserve"> podmiotu/ów:</w:t>
      </w:r>
    </w:p>
    <w:p w14:paraId="5AAB0F9A" w14:textId="06383551" w:rsidR="009828DD" w:rsidRPr="0002689B" w:rsidRDefault="008F5CC9" w:rsidP="005E799E">
      <w:pPr>
        <w:spacing w:after="120"/>
        <w:ind w:left="284" w:right="62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   </w:t>
      </w:r>
      <w:r w:rsidR="009828DD" w:rsidRPr="0002689B">
        <w:rPr>
          <w:rFonts w:eastAsia="Arial" w:cs="Arial"/>
          <w:color w:val="000000"/>
          <w:lang w:bidi="pl-PL"/>
        </w:rPr>
        <w:t>…………………………………………………………………………………………</w:t>
      </w:r>
      <w:r w:rsidR="00FF7DC4" w:rsidRPr="0002689B">
        <w:rPr>
          <w:rFonts w:eastAsia="Arial" w:cs="Arial"/>
          <w:color w:val="000000"/>
          <w:lang w:bidi="pl-PL"/>
        </w:rPr>
        <w:t>….</w:t>
      </w:r>
    </w:p>
    <w:p w14:paraId="6F826D25" w14:textId="77FA3006" w:rsidR="009828DD" w:rsidRPr="0002689B" w:rsidRDefault="008F5CC9" w:rsidP="005E799E">
      <w:pPr>
        <w:spacing w:after="120"/>
        <w:ind w:left="567" w:right="62" w:hanging="283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  </w:t>
      </w:r>
      <w:r w:rsidR="009828DD" w:rsidRPr="0002689B">
        <w:rPr>
          <w:rFonts w:eastAsia="Arial" w:cs="Arial"/>
          <w:color w:val="000000"/>
          <w:lang w:bidi="pl-PL"/>
        </w:rPr>
        <w:t>W następującym zakresie:</w:t>
      </w:r>
    </w:p>
    <w:p w14:paraId="0ECDFEFF" w14:textId="3758C1AE" w:rsidR="00083A83" w:rsidRPr="0002689B" w:rsidRDefault="008F5CC9" w:rsidP="005E799E">
      <w:pPr>
        <w:spacing w:after="120"/>
        <w:ind w:left="567" w:right="62" w:hanging="283"/>
        <w:rPr>
          <w:rFonts w:eastAsia="Arial" w:cs="Arial"/>
          <w:color w:val="FF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  </w:t>
      </w:r>
      <w:r w:rsidR="009828DD" w:rsidRPr="0002689B">
        <w:rPr>
          <w:rFonts w:eastAsia="Arial" w:cs="Arial"/>
          <w:color w:val="000000"/>
          <w:lang w:bidi="pl-PL"/>
        </w:rPr>
        <w:t>……………………………………………………………………………………</w:t>
      </w:r>
      <w:r w:rsidR="00FF7DC4" w:rsidRPr="0002689B">
        <w:rPr>
          <w:rFonts w:eastAsia="Arial" w:cs="Arial"/>
          <w:color w:val="000000"/>
          <w:lang w:bidi="pl-PL"/>
        </w:rPr>
        <w:t>………..</w:t>
      </w:r>
      <w:r w:rsidR="008007D2" w:rsidRPr="0002689B">
        <w:rPr>
          <w:rFonts w:eastAsia="Arial" w:cs="Arial"/>
          <w:color w:val="FF0000"/>
          <w:lang w:bidi="pl-PL"/>
        </w:rPr>
        <w:t xml:space="preserve"> </w:t>
      </w:r>
    </w:p>
    <w:p w14:paraId="62FAD543" w14:textId="77777777" w:rsidR="00A77F72" w:rsidRPr="0002689B" w:rsidRDefault="00FF7DC4" w:rsidP="00A77F72">
      <w:pPr>
        <w:pStyle w:val="Akapitzlist"/>
        <w:numPr>
          <w:ilvl w:val="0"/>
          <w:numId w:val="12"/>
        </w:numPr>
        <w:ind w:left="283" w:right="62" w:hanging="357"/>
        <w:contextualSpacing w:val="0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b/>
          <w:bCs/>
          <w:color w:val="000000"/>
          <w:lang w:bidi="pl-PL"/>
        </w:rPr>
        <w:t xml:space="preserve"> </w:t>
      </w:r>
      <w:r w:rsidR="009828DD" w:rsidRPr="0002689B">
        <w:rPr>
          <w:rFonts w:eastAsia="Arial" w:cs="Arial"/>
          <w:b/>
          <w:bCs/>
          <w:color w:val="000000"/>
          <w:lang w:bidi="pl-PL"/>
        </w:rPr>
        <w:t>Zamierzam</w:t>
      </w:r>
      <w:r w:rsidR="0065473A" w:rsidRPr="0002689B">
        <w:rPr>
          <w:rFonts w:eastAsia="Arial" w:cs="Arial"/>
          <w:b/>
          <w:bCs/>
          <w:color w:val="000000"/>
          <w:lang w:bidi="pl-PL"/>
        </w:rPr>
        <w:t xml:space="preserve"> </w:t>
      </w:r>
      <w:r w:rsidR="009828DD" w:rsidRPr="0002689B">
        <w:rPr>
          <w:rFonts w:eastAsia="Arial" w:cs="Arial"/>
          <w:b/>
          <w:bCs/>
          <w:color w:val="000000"/>
          <w:lang w:bidi="pl-PL"/>
        </w:rPr>
        <w:t>/</w:t>
      </w:r>
      <w:r w:rsidR="0065473A" w:rsidRPr="0002689B">
        <w:rPr>
          <w:rFonts w:eastAsia="Arial" w:cs="Arial"/>
          <w:b/>
          <w:bCs/>
          <w:color w:val="000000"/>
          <w:lang w:bidi="pl-PL"/>
        </w:rPr>
        <w:t xml:space="preserve"> </w:t>
      </w:r>
      <w:r w:rsidR="009828DD" w:rsidRPr="0002689B">
        <w:rPr>
          <w:rFonts w:eastAsia="Arial" w:cs="Arial"/>
          <w:b/>
          <w:bCs/>
          <w:color w:val="000000"/>
          <w:lang w:bidi="pl-PL"/>
        </w:rPr>
        <w:t>nie zamierzam</w:t>
      </w:r>
      <w:r w:rsidRPr="0002689B">
        <w:rPr>
          <w:rFonts w:eastAsia="Arial" w:cs="Arial"/>
          <w:b/>
          <w:bCs/>
          <w:color w:val="000000"/>
          <w:vertAlign w:val="superscript"/>
          <w:lang w:bidi="pl-PL"/>
        </w:rPr>
        <w:t>**</w:t>
      </w:r>
      <w:r w:rsidR="009828DD" w:rsidRPr="0002689B">
        <w:rPr>
          <w:rFonts w:eastAsia="Arial" w:cs="Arial"/>
          <w:color w:val="000000"/>
          <w:lang w:bidi="pl-PL"/>
        </w:rPr>
        <w:t xml:space="preserve"> udzielić część zamówienia podwykonawcom. </w:t>
      </w:r>
    </w:p>
    <w:p w14:paraId="35A54EB0" w14:textId="2881B2AF" w:rsidR="00A77F72" w:rsidRPr="0002689B" w:rsidRDefault="00FF7DC4" w:rsidP="00A77F72">
      <w:pPr>
        <w:pStyle w:val="Akapitzlist"/>
        <w:spacing w:after="120"/>
        <w:ind w:left="284" w:right="62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 </w:t>
      </w:r>
      <w:r w:rsidR="009828DD" w:rsidRPr="0002689B">
        <w:rPr>
          <w:rFonts w:eastAsia="Arial" w:cs="Arial"/>
          <w:color w:val="000000"/>
          <w:lang w:bidi="pl-PL"/>
        </w:rPr>
        <w:t xml:space="preserve">Podwykonawcom zamierzam powierzyć następujące części zamówienia: </w:t>
      </w:r>
    </w:p>
    <w:p w14:paraId="284A4B71" w14:textId="577A8609" w:rsidR="009828DD" w:rsidRPr="0002689B" w:rsidRDefault="009828DD" w:rsidP="00A77F72">
      <w:pPr>
        <w:tabs>
          <w:tab w:val="left" w:pos="284"/>
        </w:tabs>
        <w:spacing w:after="159"/>
        <w:ind w:right="65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      …………………………………</w:t>
      </w:r>
      <w:r w:rsidR="00FF7DC4" w:rsidRPr="0002689B">
        <w:rPr>
          <w:rFonts w:eastAsia="Arial" w:cs="Arial"/>
          <w:color w:val="000000"/>
          <w:lang w:bidi="pl-PL"/>
        </w:rPr>
        <w:t>………………………………………………………….</w:t>
      </w:r>
      <w:r w:rsidR="00A77F72" w:rsidRPr="0002689B">
        <w:rPr>
          <w:rFonts w:eastAsia="Arial" w:cs="Arial"/>
          <w:color w:val="000000"/>
          <w:lang w:bidi="pl-PL"/>
        </w:rPr>
        <w:t>.</w:t>
      </w:r>
      <w:r w:rsidRPr="0002689B">
        <w:rPr>
          <w:rFonts w:eastAsia="Arial" w:cs="Arial"/>
          <w:color w:val="000000"/>
          <w:lang w:bidi="pl-PL"/>
        </w:rPr>
        <w:t xml:space="preserve"> </w:t>
      </w:r>
    </w:p>
    <w:p w14:paraId="453D04BE" w14:textId="12B09E9F" w:rsidR="009828DD" w:rsidRPr="0002689B" w:rsidRDefault="009828DD" w:rsidP="00486182">
      <w:pPr>
        <w:ind w:right="65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     </w:t>
      </w:r>
      <w:r w:rsidR="00A77F72" w:rsidRPr="0002689B">
        <w:rPr>
          <w:rFonts w:eastAsia="Arial" w:cs="Arial"/>
          <w:color w:val="000000"/>
          <w:lang w:bidi="pl-PL"/>
        </w:rPr>
        <w:t xml:space="preserve"> </w:t>
      </w:r>
      <w:r w:rsidRPr="0002689B">
        <w:rPr>
          <w:rFonts w:eastAsia="Arial" w:cs="Arial"/>
          <w:color w:val="000000"/>
          <w:lang w:bidi="pl-PL"/>
        </w:rPr>
        <w:t xml:space="preserve">Dane Wykonawców (jeżeli są znani):  </w:t>
      </w:r>
    </w:p>
    <w:p w14:paraId="50EBCCEE" w14:textId="1CC1F256" w:rsidR="009828DD" w:rsidRPr="0002689B" w:rsidRDefault="009828DD" w:rsidP="00A77F72">
      <w:pPr>
        <w:spacing w:after="240"/>
        <w:ind w:right="65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     </w:t>
      </w:r>
      <w:r w:rsidR="00A77F72" w:rsidRPr="0002689B">
        <w:rPr>
          <w:rFonts w:eastAsia="Arial" w:cs="Arial"/>
          <w:color w:val="000000"/>
          <w:lang w:bidi="pl-PL"/>
        </w:rPr>
        <w:t xml:space="preserve"> </w:t>
      </w:r>
      <w:r w:rsidRPr="0002689B">
        <w:rPr>
          <w:rFonts w:eastAsia="Arial" w:cs="Arial"/>
          <w:color w:val="000000"/>
          <w:lang w:bidi="pl-PL"/>
        </w:rPr>
        <w:t>…………………………………</w:t>
      </w:r>
      <w:r w:rsidR="00FF7DC4" w:rsidRPr="0002689B">
        <w:rPr>
          <w:rFonts w:eastAsia="Arial" w:cs="Arial"/>
          <w:color w:val="000000"/>
          <w:lang w:bidi="pl-PL"/>
        </w:rPr>
        <w:t>…………………………………………………………..</w:t>
      </w:r>
      <w:r w:rsidRPr="0002689B">
        <w:rPr>
          <w:rFonts w:eastAsia="Arial" w:cs="Arial"/>
          <w:color w:val="000000"/>
          <w:lang w:bidi="pl-PL"/>
        </w:rPr>
        <w:t xml:space="preserve"> </w:t>
      </w:r>
    </w:p>
    <w:p w14:paraId="582C1117" w14:textId="7EC113B4" w:rsidR="00E719CE" w:rsidRPr="0002689B" w:rsidRDefault="009828DD" w:rsidP="00A77F72">
      <w:pPr>
        <w:numPr>
          <w:ilvl w:val="0"/>
          <w:numId w:val="12"/>
        </w:numPr>
        <w:spacing w:after="120"/>
        <w:ind w:left="426" w:right="65" w:hanging="426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Oświadczam, że wypełniłem obowiązki informacyjne przewidziane w art. 13 lub art. </w:t>
      </w:r>
      <w:proofErr w:type="gramStart"/>
      <w:r w:rsidRPr="0002689B">
        <w:rPr>
          <w:rFonts w:eastAsia="Arial" w:cs="Arial"/>
          <w:color w:val="000000"/>
          <w:lang w:bidi="pl-PL"/>
        </w:rPr>
        <w:t>14  RODO</w:t>
      </w:r>
      <w:proofErr w:type="gramEnd"/>
      <w:r w:rsidRPr="0002689B">
        <w:rPr>
          <w:rFonts w:eastAsia="Arial" w:cs="Arial"/>
          <w:color w:val="000000"/>
          <w:lang w:bidi="pl-PL"/>
        </w:rPr>
        <w:t xml:space="preserve"> wobec osób fizycznych, od których dane osobowe bezpośrednio lub pośrednio pozyskałem w celu ubiegania się o udzielenie zamówienia publicznego w niniejszym postępowaniu. </w:t>
      </w:r>
    </w:p>
    <w:p w14:paraId="6D712657" w14:textId="580C2D10" w:rsidR="009828DD" w:rsidRPr="001E38E6" w:rsidRDefault="009828DD" w:rsidP="00486182">
      <w:pPr>
        <w:numPr>
          <w:ilvl w:val="0"/>
          <w:numId w:val="12"/>
        </w:numPr>
        <w:ind w:left="426" w:right="-144" w:hanging="426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 xml:space="preserve">Szczegółowy wykaz kalkulacji ceny szkolenia </w:t>
      </w:r>
      <w:proofErr w:type="gramStart"/>
      <w:r w:rsidRPr="0002689B">
        <w:rPr>
          <w:rFonts w:eastAsia="Arial" w:cs="Arial"/>
          <w:color w:val="000000"/>
          <w:lang w:bidi="pl-PL"/>
        </w:rPr>
        <w:t>pn.</w:t>
      </w:r>
      <w:r w:rsidR="00666506">
        <w:rPr>
          <w:rFonts w:eastAsia="Arial" w:cs="Arial"/>
          <w:color w:val="000000"/>
          <w:lang w:bidi="pl-PL"/>
        </w:rPr>
        <w:t xml:space="preserve"> </w:t>
      </w:r>
      <w:r w:rsidRPr="00486182">
        <w:rPr>
          <w:rFonts w:eastAsia="Arial" w:cs="Arial"/>
          <w:b/>
          <w:color w:val="000000"/>
          <w:lang w:bidi="pl-PL"/>
        </w:rPr>
        <w:t>”</w:t>
      </w:r>
      <w:r w:rsidR="000030DE" w:rsidRPr="00486182">
        <w:rPr>
          <w:rFonts w:eastAsia="Arial" w:cs="Arial"/>
          <w:b/>
          <w:color w:val="000000"/>
          <w:lang w:bidi="pl-PL"/>
        </w:rPr>
        <w:t>Kadry</w:t>
      </w:r>
      <w:proofErr w:type="gramEnd"/>
      <w:r w:rsidR="000030DE" w:rsidRPr="00486182">
        <w:rPr>
          <w:rFonts w:eastAsia="Arial" w:cs="Arial"/>
          <w:b/>
          <w:color w:val="000000"/>
          <w:lang w:bidi="pl-PL"/>
        </w:rPr>
        <w:t xml:space="preserve"> i płace + ECDL BASE”</w:t>
      </w:r>
      <w:r w:rsidR="00486182">
        <w:rPr>
          <w:rFonts w:eastAsia="Arial" w:cs="Arial"/>
          <w:b/>
          <w:color w:val="000000"/>
          <w:lang w:bidi="pl-PL"/>
        </w:rPr>
        <w:t xml:space="preserve"> </w:t>
      </w:r>
      <w:r w:rsidR="00486182" w:rsidRPr="00486182">
        <w:rPr>
          <w:rFonts w:eastAsia="Arial" w:cs="Arial"/>
          <w:bCs/>
          <w:color w:val="000000"/>
          <w:lang w:bidi="pl-PL"/>
        </w:rPr>
        <w:t xml:space="preserve">dla </w:t>
      </w:r>
      <w:r w:rsidR="001E38E6">
        <w:rPr>
          <w:rFonts w:eastAsia="Arial" w:cs="Arial"/>
          <w:bCs/>
          <w:color w:val="000000"/>
          <w:lang w:bidi="pl-PL"/>
        </w:rPr>
        <w:t>5</w:t>
      </w:r>
      <w:r w:rsidR="00486182" w:rsidRPr="00486182">
        <w:rPr>
          <w:rFonts w:eastAsia="Arial" w:cs="Arial"/>
          <w:bCs/>
          <w:color w:val="000000"/>
          <w:lang w:bidi="pl-PL"/>
        </w:rPr>
        <w:t xml:space="preserve"> osób zarejestrowanych w Powiatowym Urzędzie Pracy </w:t>
      </w:r>
      <w:r w:rsidR="001A3ADA" w:rsidRPr="0002689B">
        <w:rPr>
          <w:rFonts w:cs="Arial"/>
        </w:rPr>
        <w:t>oraz procesu potwierdzenia nabycia wiedzy i umiejętności i wydania dokumentu potwierdzającego nabycie wiedzy i umiejętności</w:t>
      </w:r>
      <w:r w:rsidR="006C4C7B" w:rsidRPr="0002689B">
        <w:rPr>
          <w:rFonts w:cs="Arial"/>
        </w:rPr>
        <w:t xml:space="preserve"> (egzaminu)</w:t>
      </w:r>
      <w:r w:rsidR="001A3ADA" w:rsidRPr="0002689B">
        <w:rPr>
          <w:rFonts w:cs="Arial"/>
        </w:rPr>
        <w:t>.</w:t>
      </w:r>
    </w:p>
    <w:p w14:paraId="208E601C" w14:textId="77777777" w:rsidR="001E38E6" w:rsidRPr="00D84D4D" w:rsidRDefault="001E38E6" w:rsidP="001E38E6">
      <w:pPr>
        <w:ind w:right="-144"/>
        <w:rPr>
          <w:rFonts w:eastAsia="Arial" w:cs="Arial"/>
          <w:color w:val="000000"/>
          <w:lang w:bidi="pl-PL"/>
        </w:rPr>
      </w:pPr>
    </w:p>
    <w:p w14:paraId="16F8EF3D" w14:textId="0DFDA47B" w:rsidR="00F94BDA" w:rsidRPr="00D44DCA" w:rsidRDefault="00D44DCA" w:rsidP="00D44DCA">
      <w:pPr>
        <w:pBdr>
          <w:top w:val="single" w:sz="4" w:space="1" w:color="auto"/>
        </w:pBdr>
        <w:ind w:right="6376"/>
        <w:rPr>
          <w:rFonts w:eastAsia="Arial" w:cs="Arial"/>
          <w:bCs/>
          <w:i/>
          <w:iCs/>
          <w:color w:val="000000"/>
          <w:lang w:bidi="pl-PL"/>
        </w:rPr>
      </w:pPr>
      <w:r w:rsidRPr="00D44DCA">
        <w:rPr>
          <w:rStyle w:val="Odwoanieprzypisudolnego"/>
          <w:i/>
          <w:iCs/>
        </w:rPr>
        <w:t>**</w:t>
      </w:r>
      <w:r w:rsidRPr="00D44DCA">
        <w:rPr>
          <w:i/>
          <w:iCs/>
        </w:rPr>
        <w:t xml:space="preserve"> niepotrzebne skreślić</w:t>
      </w:r>
    </w:p>
    <w:p w14:paraId="1B23CDE6" w14:textId="7AF0CDDF" w:rsidR="009828DD" w:rsidRPr="0002689B" w:rsidRDefault="009828DD" w:rsidP="00A77F72">
      <w:pPr>
        <w:spacing w:after="120"/>
        <w:ind w:right="606"/>
        <w:rPr>
          <w:rFonts w:eastAsia="Calibri" w:cs="Arial"/>
          <w:b/>
          <w:bCs/>
          <w:i/>
          <w:iCs/>
        </w:rPr>
      </w:pPr>
      <w:r w:rsidRPr="0002689B">
        <w:rPr>
          <w:rFonts w:cs="Arial"/>
          <w:b/>
          <w:bCs/>
        </w:rPr>
        <w:lastRenderedPageBreak/>
        <w:t xml:space="preserve">Ilość uczestników: </w:t>
      </w:r>
      <w:r w:rsidR="001E38E6">
        <w:rPr>
          <w:rFonts w:cs="Arial"/>
          <w:b/>
          <w:bCs/>
        </w:rPr>
        <w:t>5</w:t>
      </w:r>
      <w:r w:rsidRPr="0002689B">
        <w:rPr>
          <w:rFonts w:cs="Arial"/>
          <w:b/>
          <w:bCs/>
        </w:rPr>
        <w:t xml:space="preserve"> osób </w:t>
      </w:r>
      <w:r w:rsidRPr="0002689B">
        <w:rPr>
          <w:rFonts w:cs="Arial"/>
          <w:b/>
          <w:bCs/>
          <w:i/>
          <w:iCs/>
        </w:rPr>
        <w:t>(ilość uczestników przewidzian</w:t>
      </w:r>
      <w:r w:rsidR="00E47F90" w:rsidRPr="0002689B">
        <w:rPr>
          <w:rFonts w:cs="Arial"/>
          <w:b/>
          <w:bCs/>
          <w:i/>
          <w:iCs/>
        </w:rPr>
        <w:t>a</w:t>
      </w:r>
      <w:r w:rsidRPr="0002689B">
        <w:rPr>
          <w:rFonts w:cs="Arial"/>
          <w:b/>
          <w:bCs/>
          <w:i/>
          <w:iCs/>
        </w:rPr>
        <w:t xml:space="preserve"> w SWZ)</w:t>
      </w:r>
    </w:p>
    <w:tbl>
      <w:tblPr>
        <w:tblW w:w="9639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7"/>
        <w:gridCol w:w="567"/>
        <w:gridCol w:w="6663"/>
        <w:gridCol w:w="1842"/>
      </w:tblGrid>
      <w:tr w:rsidR="00FA76F5" w:rsidRPr="0002689B" w14:paraId="1A171A4D" w14:textId="77777777" w:rsidTr="00273B9D">
        <w:trPr>
          <w:trHeight w:val="607"/>
        </w:trPr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nil"/>
            </w:tcBorders>
            <w:shd w:val="clear" w:color="auto" w:fill="DFDFD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72E693" w14:textId="1779217E" w:rsidR="00FA76F5" w:rsidRPr="0002689B" w:rsidRDefault="00FA76F5" w:rsidP="00273B9D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Lp.</w:t>
            </w:r>
          </w:p>
        </w:tc>
        <w:tc>
          <w:tcPr>
            <w:tcW w:w="72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FDFD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5046473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8D65BA">
              <w:rPr>
                <w:rFonts w:cs="Arial"/>
                <w:b/>
                <w:color w:val="000000"/>
                <w:highlight w:val="yellow"/>
                <w:lang w:eastAsia="ar-SA"/>
              </w:rPr>
              <w:t>Koszt szkolenia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DFD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48E81D1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Kwota</w:t>
            </w:r>
          </w:p>
        </w:tc>
      </w:tr>
      <w:tr w:rsidR="00FA76F5" w:rsidRPr="0002689B" w14:paraId="1E7A7F57" w14:textId="77777777" w:rsidTr="00FA76F5">
        <w:trPr>
          <w:cantSplit/>
          <w:trHeight w:hRule="exact" w:val="636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358BAB1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1.</w:t>
            </w:r>
          </w:p>
        </w:tc>
        <w:tc>
          <w:tcPr>
            <w:tcW w:w="723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FECD0C" w14:textId="77777777" w:rsidR="00FA76F5" w:rsidRPr="0002689B" w:rsidRDefault="00FA76F5" w:rsidP="00FA76F5">
            <w:pPr>
              <w:pStyle w:val="Akapitzlist"/>
              <w:numPr>
                <w:ilvl w:val="0"/>
                <w:numId w:val="17"/>
              </w:numPr>
              <w:suppressAutoHyphens/>
              <w:autoSpaceDN w:val="0"/>
              <w:snapToGrid w:val="0"/>
              <w:spacing w:after="160" w:line="259" w:lineRule="auto"/>
              <w:ind w:left="419" w:hanging="283"/>
              <w:textAlignment w:val="baseline"/>
              <w:rPr>
                <w:rFonts w:cs="Arial"/>
                <w:color w:val="000000"/>
                <w:lang w:eastAsia="ar-SA"/>
              </w:rPr>
            </w:pPr>
            <w:r w:rsidRPr="0002689B">
              <w:rPr>
                <w:rFonts w:cs="Arial"/>
                <w:color w:val="000000"/>
                <w:lang w:eastAsia="ar-SA"/>
              </w:rPr>
              <w:t>materiały szkoleniowe i inne środki dydaktyczne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0D40C4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color w:val="000000"/>
                <w:lang w:eastAsia="ar-SA"/>
              </w:rPr>
            </w:pPr>
          </w:p>
        </w:tc>
      </w:tr>
      <w:tr w:rsidR="00FA76F5" w:rsidRPr="0002689B" w14:paraId="24AB38AD" w14:textId="77777777" w:rsidTr="00FA76F5">
        <w:trPr>
          <w:cantSplit/>
          <w:trHeight w:hRule="exact" w:val="604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5C73E1CE" w14:textId="77777777" w:rsidR="00FA76F5" w:rsidRPr="0002689B" w:rsidRDefault="00FA76F5" w:rsidP="003123AC">
            <w:pPr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4AA7453" w14:textId="77777777" w:rsidR="00FA76F5" w:rsidRPr="0002689B" w:rsidRDefault="00FA76F5" w:rsidP="00FA76F5">
            <w:pPr>
              <w:numPr>
                <w:ilvl w:val="0"/>
                <w:numId w:val="17"/>
              </w:numPr>
              <w:suppressAutoHyphens/>
              <w:autoSpaceDN w:val="0"/>
              <w:snapToGrid w:val="0"/>
              <w:spacing w:after="27"/>
              <w:ind w:left="419" w:hanging="283"/>
              <w:textAlignment w:val="baseline"/>
              <w:rPr>
                <w:rFonts w:eastAsia="Calibri" w:cs="Arial"/>
                <w:color w:val="000000"/>
                <w:lang w:eastAsia="en-US"/>
              </w:rPr>
            </w:pPr>
            <w:r w:rsidRPr="0002689B">
              <w:rPr>
                <w:rFonts w:eastAsia="Calibri" w:cs="Arial"/>
                <w:color w:val="000000"/>
              </w:rPr>
              <w:t>……………………………………………………….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3D81D8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color w:val="000000"/>
                <w:lang w:eastAsia="ar-SA"/>
              </w:rPr>
            </w:pPr>
          </w:p>
        </w:tc>
      </w:tr>
      <w:tr w:rsidR="00FA76F5" w:rsidRPr="0002689B" w14:paraId="5ACCE390" w14:textId="77777777" w:rsidTr="00FA76F5">
        <w:trPr>
          <w:cantSplit/>
          <w:trHeight w:hRule="exact" w:val="540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57AA0C67" w14:textId="77777777" w:rsidR="00FA76F5" w:rsidRPr="0002689B" w:rsidRDefault="00FA76F5" w:rsidP="003123AC">
            <w:pPr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7230" w:type="dxa"/>
            <w:gridSpan w:val="2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1AAB72B" w14:textId="77777777" w:rsidR="00FA76F5" w:rsidRPr="0002689B" w:rsidRDefault="00FA76F5" w:rsidP="00FA76F5">
            <w:pPr>
              <w:numPr>
                <w:ilvl w:val="0"/>
                <w:numId w:val="17"/>
              </w:numPr>
              <w:suppressAutoHyphens/>
              <w:autoSpaceDN w:val="0"/>
              <w:snapToGrid w:val="0"/>
              <w:spacing w:after="27"/>
              <w:ind w:left="419" w:hanging="283"/>
              <w:textAlignment w:val="baseline"/>
              <w:rPr>
                <w:rFonts w:eastAsia="Calibri" w:cs="Arial"/>
                <w:color w:val="000000"/>
                <w:lang w:eastAsia="en-US"/>
              </w:rPr>
            </w:pPr>
            <w:r w:rsidRPr="0002689B">
              <w:rPr>
                <w:rFonts w:eastAsia="Calibri" w:cs="Arial"/>
                <w:color w:val="000000"/>
              </w:rPr>
              <w:t>……………………………………………………….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41A7BC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color w:val="000000"/>
                <w:lang w:eastAsia="ar-SA"/>
              </w:rPr>
            </w:pPr>
          </w:p>
        </w:tc>
      </w:tr>
      <w:tr w:rsidR="00FA76F5" w:rsidRPr="0002689B" w14:paraId="076C3C39" w14:textId="77777777" w:rsidTr="00FA76F5">
        <w:trPr>
          <w:cantSplit/>
          <w:trHeight w:hRule="exact" w:val="540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0142E65B" w14:textId="77777777" w:rsidR="00FA76F5" w:rsidRPr="0002689B" w:rsidRDefault="00FA76F5" w:rsidP="003123AC">
            <w:pPr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7230" w:type="dxa"/>
            <w:gridSpan w:val="2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8BD8C4" w14:textId="77777777" w:rsidR="00FA76F5" w:rsidRPr="0002689B" w:rsidRDefault="00FA76F5" w:rsidP="00FA76F5">
            <w:pPr>
              <w:numPr>
                <w:ilvl w:val="0"/>
                <w:numId w:val="17"/>
              </w:numPr>
              <w:suppressAutoHyphens/>
              <w:autoSpaceDN w:val="0"/>
              <w:snapToGrid w:val="0"/>
              <w:spacing w:after="27"/>
              <w:ind w:left="419" w:hanging="283"/>
              <w:textAlignment w:val="baseline"/>
              <w:rPr>
                <w:rFonts w:cs="Arial"/>
                <w:color w:val="000000"/>
              </w:rPr>
            </w:pPr>
            <w:r w:rsidRPr="0002689B">
              <w:rPr>
                <w:rFonts w:eastAsia="Calibri" w:cs="Arial"/>
                <w:color w:val="000000"/>
              </w:rPr>
              <w:t>……………………………………………………….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07E1BF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color w:val="000000"/>
                <w:lang w:eastAsia="ar-SA"/>
              </w:rPr>
            </w:pPr>
          </w:p>
        </w:tc>
      </w:tr>
      <w:tr w:rsidR="00FA76F5" w:rsidRPr="0002689B" w14:paraId="20013792" w14:textId="77777777" w:rsidTr="00FA76F5">
        <w:trPr>
          <w:cantSplit/>
          <w:trHeight w:hRule="exact" w:val="540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5E4F1665" w14:textId="77777777" w:rsidR="00FA76F5" w:rsidRPr="0002689B" w:rsidRDefault="00FA76F5" w:rsidP="003123AC">
            <w:pPr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7230" w:type="dxa"/>
            <w:gridSpan w:val="2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1B09AB" w14:textId="77777777" w:rsidR="00FA76F5" w:rsidRPr="0002689B" w:rsidRDefault="00FA76F5" w:rsidP="00FA76F5">
            <w:pPr>
              <w:numPr>
                <w:ilvl w:val="0"/>
                <w:numId w:val="17"/>
              </w:numPr>
              <w:suppressAutoHyphens/>
              <w:autoSpaceDN w:val="0"/>
              <w:snapToGrid w:val="0"/>
              <w:spacing w:after="27"/>
              <w:ind w:left="419" w:hanging="283"/>
              <w:textAlignment w:val="baseline"/>
              <w:rPr>
                <w:rFonts w:cs="Arial"/>
                <w:color w:val="000000"/>
              </w:rPr>
            </w:pPr>
            <w:r w:rsidRPr="0002689B">
              <w:rPr>
                <w:rFonts w:eastAsia="Calibri" w:cs="Arial"/>
                <w:color w:val="000000"/>
              </w:rPr>
              <w:t>……………………………………………………….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4EAAF4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color w:val="000000"/>
                <w:lang w:eastAsia="ar-SA"/>
              </w:rPr>
            </w:pPr>
          </w:p>
        </w:tc>
      </w:tr>
      <w:tr w:rsidR="00FA76F5" w:rsidRPr="0002689B" w14:paraId="6757EEEE" w14:textId="77777777" w:rsidTr="00FA76F5">
        <w:trPr>
          <w:cantSplit/>
          <w:trHeight w:hRule="exact" w:val="540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9BDA94A" w14:textId="77777777" w:rsidR="00FA76F5" w:rsidRPr="0002689B" w:rsidRDefault="00FA76F5" w:rsidP="003123AC">
            <w:pPr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7230" w:type="dxa"/>
            <w:gridSpan w:val="2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146023" w14:textId="77777777" w:rsidR="00FA76F5" w:rsidRPr="0002689B" w:rsidRDefault="00FA76F5" w:rsidP="00FA76F5">
            <w:pPr>
              <w:numPr>
                <w:ilvl w:val="0"/>
                <w:numId w:val="17"/>
              </w:numPr>
              <w:suppressAutoHyphens/>
              <w:autoSpaceDN w:val="0"/>
              <w:snapToGrid w:val="0"/>
              <w:spacing w:after="27"/>
              <w:ind w:left="419" w:hanging="283"/>
              <w:textAlignment w:val="baseline"/>
              <w:rPr>
                <w:rFonts w:cs="Arial"/>
                <w:color w:val="000000"/>
              </w:rPr>
            </w:pPr>
            <w:r w:rsidRPr="0002689B">
              <w:rPr>
                <w:rFonts w:eastAsia="Calibri" w:cs="Arial"/>
                <w:color w:val="000000"/>
              </w:rPr>
              <w:t>……………………………………………………….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B8F9E8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color w:val="000000"/>
                <w:lang w:eastAsia="ar-SA"/>
              </w:rPr>
            </w:pPr>
          </w:p>
        </w:tc>
      </w:tr>
      <w:tr w:rsidR="00FA76F5" w:rsidRPr="0002689B" w14:paraId="7D1230E4" w14:textId="77777777" w:rsidTr="00FA76F5">
        <w:trPr>
          <w:cantSplit/>
          <w:trHeight w:val="588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3375FC66" w14:textId="77777777" w:rsidR="00FA76F5" w:rsidRPr="0002689B" w:rsidRDefault="00FA76F5" w:rsidP="003123AC">
            <w:pPr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060AA06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1a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7678145" w14:textId="6B0D7C07" w:rsidR="00FA76F5" w:rsidRPr="0002689B" w:rsidRDefault="00FA76F5" w:rsidP="003123AC">
            <w:pPr>
              <w:suppressAutoHyphens/>
              <w:autoSpaceDN w:val="0"/>
              <w:snapToGrid w:val="0"/>
              <w:spacing w:after="160" w:line="259" w:lineRule="auto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 xml:space="preserve"> Łączny koszt szkolenia </w:t>
            </w:r>
            <w:r w:rsidRPr="0002689B">
              <w:rPr>
                <w:rFonts w:cs="Arial"/>
                <w:b/>
                <w:color w:val="000000"/>
                <w:u w:val="single"/>
                <w:lang w:eastAsia="ar-SA"/>
              </w:rPr>
              <w:t xml:space="preserve">(za </w:t>
            </w:r>
            <w:r w:rsidR="001E38E6">
              <w:rPr>
                <w:rFonts w:cs="Arial"/>
                <w:b/>
                <w:color w:val="000000"/>
                <w:u w:val="single"/>
                <w:lang w:eastAsia="ar-SA"/>
              </w:rPr>
              <w:t>5</w:t>
            </w:r>
            <w:r w:rsidRPr="0002689B">
              <w:rPr>
                <w:rFonts w:cs="Arial"/>
                <w:b/>
                <w:color w:val="000000"/>
                <w:u w:val="single"/>
                <w:lang w:eastAsia="ar-SA"/>
              </w:rPr>
              <w:t xml:space="preserve"> osób)</w:t>
            </w:r>
            <w:r w:rsidRPr="0002689B">
              <w:rPr>
                <w:rFonts w:cs="Arial"/>
                <w:b/>
                <w:color w:val="000000"/>
                <w:lang w:eastAsia="ar-SA"/>
              </w:rPr>
              <w:t>: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8D70CC8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…………….. zł</w:t>
            </w:r>
          </w:p>
        </w:tc>
      </w:tr>
      <w:tr w:rsidR="00FA76F5" w:rsidRPr="0002689B" w14:paraId="6E0941FD" w14:textId="77777777" w:rsidTr="00FA76F5">
        <w:trPr>
          <w:cantSplit/>
          <w:trHeight w:val="580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3DEA8BAC" w14:textId="77777777" w:rsidR="00FA76F5" w:rsidRPr="0002689B" w:rsidRDefault="00FA76F5" w:rsidP="003123AC">
            <w:pPr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FD0E3D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1b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C182250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 xml:space="preserve"> Koszt szkolenia jednej osoby: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4E91CF9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…………….. zł</w:t>
            </w:r>
          </w:p>
        </w:tc>
      </w:tr>
      <w:tr w:rsidR="00FA76F5" w:rsidRPr="0002689B" w14:paraId="585A8FF6" w14:textId="77777777" w:rsidTr="00FA76F5">
        <w:trPr>
          <w:cantSplit/>
          <w:trHeight w:val="580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4357653" w14:textId="77777777" w:rsidR="00FA76F5" w:rsidRPr="0002689B" w:rsidRDefault="00FA76F5" w:rsidP="003123AC">
            <w:pPr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095240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1c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AA54414" w14:textId="0ED77D8A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 xml:space="preserve"> Koszt osobogodziny szkolenia***: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131A382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lang w:eastAsia="ar-SA"/>
              </w:rPr>
            </w:pPr>
            <w:r w:rsidRPr="0002689B">
              <w:rPr>
                <w:rFonts w:cs="Arial"/>
                <w:b/>
                <w:lang w:eastAsia="ar-SA"/>
              </w:rPr>
              <w:t>…… zł …… gr</w:t>
            </w:r>
          </w:p>
        </w:tc>
      </w:tr>
      <w:tr w:rsidR="00FA76F5" w:rsidRPr="0002689B" w14:paraId="36E28A7A" w14:textId="77777777" w:rsidTr="00FA76F5">
        <w:trPr>
          <w:cantSplit/>
          <w:trHeight w:val="1074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551B320" w14:textId="77777777" w:rsidR="00FA76F5" w:rsidRPr="0002689B" w:rsidRDefault="00FA76F5" w:rsidP="003123AC">
            <w:pPr>
              <w:suppressAutoHyphens/>
              <w:autoSpaceDN w:val="0"/>
              <w:snapToGrid w:val="0"/>
              <w:spacing w:after="160" w:line="259" w:lineRule="auto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 xml:space="preserve">2. </w:t>
            </w:r>
          </w:p>
        </w:tc>
        <w:tc>
          <w:tcPr>
            <w:tcW w:w="9072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519589" w14:textId="3D8D6DC3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lang w:eastAsia="ar-SA"/>
              </w:rPr>
            </w:pPr>
            <w:r w:rsidRPr="008D65BA">
              <w:rPr>
                <w:rFonts w:cs="Arial"/>
                <w:b/>
                <w:color w:val="000000"/>
                <w:highlight w:val="yellow"/>
                <w:lang w:eastAsia="ar-SA"/>
              </w:rPr>
              <w:t>Koszt</w:t>
            </w:r>
            <w:r w:rsidRPr="0002689B">
              <w:rPr>
                <w:rFonts w:cs="Arial"/>
                <w:b/>
                <w:color w:val="000000"/>
                <w:lang w:eastAsia="ar-SA"/>
              </w:rPr>
              <w:t xml:space="preserve"> potwierdzenia wiedzy i umiejętności oraz wydania dokumentów potwierdzających nabycie wiedzy i umiejętności</w:t>
            </w:r>
            <w:r w:rsidR="006C4C7B" w:rsidRPr="0002689B">
              <w:rPr>
                <w:rFonts w:cs="Arial"/>
                <w:b/>
                <w:color w:val="000000"/>
                <w:lang w:eastAsia="ar-SA"/>
              </w:rPr>
              <w:t xml:space="preserve"> </w:t>
            </w:r>
            <w:r w:rsidR="006C4C7B" w:rsidRPr="008D65BA">
              <w:rPr>
                <w:rFonts w:cs="Arial"/>
                <w:b/>
                <w:color w:val="000000"/>
                <w:highlight w:val="yellow"/>
                <w:lang w:eastAsia="ar-SA"/>
              </w:rPr>
              <w:t>(egzaminu)</w:t>
            </w:r>
            <w:r w:rsidRPr="0002689B">
              <w:rPr>
                <w:rFonts w:cs="Arial"/>
                <w:b/>
                <w:color w:val="000000"/>
                <w:lang w:eastAsia="ar-SA"/>
              </w:rPr>
              <w:t xml:space="preserve"> – jeśli dotyczy:</w:t>
            </w:r>
          </w:p>
        </w:tc>
      </w:tr>
      <w:tr w:rsidR="00FA76F5" w:rsidRPr="0002689B" w14:paraId="0B4609CE" w14:textId="77777777" w:rsidTr="00FA76F5">
        <w:trPr>
          <w:cantSplit/>
          <w:trHeight w:val="551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BE73EC4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15FB3E0" w14:textId="5CF876BC" w:rsidR="00FA76F5" w:rsidRPr="0002689B" w:rsidRDefault="00FA76F5" w:rsidP="00FA76F5">
            <w:pPr>
              <w:pStyle w:val="Akapitzlist"/>
              <w:numPr>
                <w:ilvl w:val="0"/>
                <w:numId w:val="18"/>
              </w:numPr>
              <w:suppressAutoHyphens/>
              <w:autoSpaceDN w:val="0"/>
              <w:ind w:left="222" w:hanging="142"/>
              <w:textAlignment w:val="baseline"/>
              <w:rPr>
                <w:rFonts w:cs="Arial"/>
                <w:color w:val="000000"/>
                <w:lang w:eastAsia="ar-SA"/>
              </w:rPr>
            </w:pPr>
            <w:r w:rsidRPr="0002689B">
              <w:rPr>
                <w:rFonts w:cs="Arial"/>
                <w:color w:val="000000"/>
                <w:lang w:eastAsia="ar-SA"/>
              </w:rPr>
              <w:t xml:space="preserve"> koszt egzaminu </w:t>
            </w:r>
            <w:r w:rsidR="00486182">
              <w:rPr>
                <w:rFonts w:cs="Arial"/>
                <w:color w:val="000000"/>
                <w:lang w:eastAsia="ar-SA"/>
              </w:rPr>
              <w:t>(teoria + praktyka)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848DF0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</w:p>
        </w:tc>
      </w:tr>
      <w:tr w:rsidR="00FA76F5" w:rsidRPr="0002689B" w14:paraId="5B08C94E" w14:textId="77777777" w:rsidTr="00FA76F5">
        <w:trPr>
          <w:cantSplit/>
          <w:trHeight w:val="551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F2E09B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9F59B3" w14:textId="3B15E717" w:rsidR="00FA76F5" w:rsidRPr="0002689B" w:rsidRDefault="00FA76F5" w:rsidP="00FA76F5">
            <w:pPr>
              <w:pStyle w:val="Akapitzlist"/>
              <w:numPr>
                <w:ilvl w:val="0"/>
                <w:numId w:val="18"/>
              </w:numPr>
              <w:suppressAutoHyphens/>
              <w:autoSpaceDN w:val="0"/>
              <w:ind w:left="222" w:hanging="142"/>
              <w:textAlignment w:val="baseline"/>
              <w:rPr>
                <w:rFonts w:cs="Arial"/>
                <w:color w:val="000000"/>
                <w:lang w:eastAsia="ar-SA"/>
              </w:rPr>
            </w:pPr>
            <w:r w:rsidRPr="0002689B">
              <w:rPr>
                <w:rFonts w:cs="Arial"/>
                <w:color w:val="000000"/>
                <w:lang w:eastAsia="ar-SA"/>
              </w:rPr>
              <w:t xml:space="preserve"> </w:t>
            </w:r>
            <w:r w:rsidR="00486182" w:rsidRPr="0002689B">
              <w:rPr>
                <w:rFonts w:cs="Arial"/>
                <w:color w:val="000000"/>
                <w:lang w:eastAsia="ar-SA"/>
              </w:rPr>
              <w:t>koszt wydania dokumentów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40F521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</w:p>
        </w:tc>
      </w:tr>
      <w:tr w:rsidR="00FA76F5" w:rsidRPr="0002689B" w14:paraId="5BF60E06" w14:textId="77777777" w:rsidTr="00FA76F5">
        <w:trPr>
          <w:cantSplit/>
          <w:trHeight w:val="575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38CBD073" w14:textId="77777777" w:rsidR="00FA76F5" w:rsidRPr="0002689B" w:rsidRDefault="00FA76F5" w:rsidP="003123AC">
            <w:pPr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E08A217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bCs/>
                <w:lang w:eastAsia="ar-SA"/>
              </w:rPr>
            </w:pPr>
            <w:r w:rsidRPr="0002689B">
              <w:rPr>
                <w:rFonts w:cs="Arial"/>
                <w:b/>
                <w:bCs/>
                <w:lang w:eastAsia="ar-SA"/>
              </w:rPr>
              <w:t>2a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C3F5626" w14:textId="323EFD43" w:rsidR="00FA76F5" w:rsidRPr="0002689B" w:rsidRDefault="00FA76F5" w:rsidP="003123AC">
            <w:pPr>
              <w:suppressAutoHyphens/>
              <w:autoSpaceDN w:val="0"/>
              <w:snapToGrid w:val="0"/>
              <w:spacing w:after="160" w:line="259" w:lineRule="auto"/>
              <w:ind w:left="80"/>
              <w:textAlignment w:val="baseline"/>
              <w:rPr>
                <w:rFonts w:cs="Arial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 xml:space="preserve">Łączny koszt egzaminu </w:t>
            </w:r>
            <w:r w:rsidRPr="0002689B">
              <w:rPr>
                <w:rFonts w:cs="Arial"/>
                <w:b/>
                <w:color w:val="000000"/>
                <w:u w:val="single"/>
                <w:lang w:eastAsia="ar-SA"/>
              </w:rPr>
              <w:t xml:space="preserve">(za </w:t>
            </w:r>
            <w:r w:rsidR="001E38E6">
              <w:rPr>
                <w:rFonts w:cs="Arial"/>
                <w:b/>
                <w:color w:val="000000"/>
                <w:u w:val="single"/>
                <w:lang w:eastAsia="ar-SA"/>
              </w:rPr>
              <w:t>5</w:t>
            </w:r>
            <w:r w:rsidRPr="0002689B">
              <w:rPr>
                <w:rFonts w:cs="Arial"/>
                <w:b/>
                <w:color w:val="000000"/>
                <w:u w:val="single"/>
                <w:lang w:eastAsia="ar-SA"/>
              </w:rPr>
              <w:t xml:space="preserve"> osób)</w:t>
            </w:r>
            <w:r w:rsidRPr="0002689B">
              <w:rPr>
                <w:rFonts w:cs="Arial"/>
                <w:b/>
                <w:color w:val="000000"/>
                <w:lang w:eastAsia="ar-SA"/>
              </w:rPr>
              <w:t>: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4D8CB25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…………….. zł</w:t>
            </w:r>
          </w:p>
        </w:tc>
      </w:tr>
      <w:tr w:rsidR="00FA76F5" w:rsidRPr="0002689B" w14:paraId="352CCC73" w14:textId="77777777" w:rsidTr="00FA76F5">
        <w:trPr>
          <w:cantSplit/>
          <w:trHeight w:val="574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0984F63E" w14:textId="77777777" w:rsidR="00FA76F5" w:rsidRPr="0002689B" w:rsidRDefault="00FA76F5" w:rsidP="003123AC">
            <w:pPr>
              <w:rPr>
                <w:rFonts w:cs="Arial"/>
                <w:b/>
                <w:color w:val="000000"/>
                <w:lang w:eastAsia="ar-SA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CE757E1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bCs/>
                <w:color w:val="000000"/>
                <w:lang w:eastAsia="ar-SA"/>
              </w:rPr>
            </w:pPr>
            <w:r w:rsidRPr="0002689B">
              <w:rPr>
                <w:rFonts w:cs="Arial"/>
                <w:b/>
                <w:bCs/>
                <w:color w:val="000000"/>
                <w:lang w:eastAsia="ar-SA"/>
              </w:rPr>
              <w:t>2b</w:t>
            </w:r>
          </w:p>
        </w:tc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22324C8" w14:textId="77777777" w:rsidR="00FA76F5" w:rsidRPr="0002689B" w:rsidRDefault="00FA76F5" w:rsidP="003123AC">
            <w:pPr>
              <w:suppressAutoHyphens/>
              <w:autoSpaceDN w:val="0"/>
              <w:snapToGrid w:val="0"/>
              <w:spacing w:after="160" w:line="259" w:lineRule="auto"/>
              <w:ind w:left="80"/>
              <w:textAlignment w:val="baseline"/>
              <w:rPr>
                <w:rFonts w:cs="Arial"/>
                <w:b/>
                <w:bCs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Koszt egzaminu jednej osoby:</w:t>
            </w:r>
          </w:p>
        </w:tc>
        <w:tc>
          <w:tcPr>
            <w:tcW w:w="1842" w:type="dxa"/>
            <w:tcBorders>
              <w:top w:val="nil"/>
              <w:left w:val="single" w:sz="4" w:space="0" w:color="000000"/>
              <w:bottom w:val="single" w:sz="18" w:space="0" w:color="EE0000"/>
              <w:right w:val="single" w:sz="2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94708E2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…………….. zł</w:t>
            </w:r>
          </w:p>
        </w:tc>
      </w:tr>
      <w:tr w:rsidR="00FA76F5" w:rsidRPr="0002689B" w14:paraId="713CE2E9" w14:textId="77777777" w:rsidTr="00273B9D">
        <w:trPr>
          <w:cantSplit/>
          <w:trHeight w:val="809"/>
        </w:trPr>
        <w:tc>
          <w:tcPr>
            <w:tcW w:w="56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12AC257B" w14:textId="77777777" w:rsidR="00FA76F5" w:rsidRPr="0002689B" w:rsidRDefault="00FA76F5" w:rsidP="00273B9D">
            <w:pPr>
              <w:spacing w:after="160" w:line="259" w:lineRule="auto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3.</w:t>
            </w:r>
          </w:p>
        </w:tc>
        <w:tc>
          <w:tcPr>
            <w:tcW w:w="7230" w:type="dxa"/>
            <w:gridSpan w:val="2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18" w:space="0" w:color="EE0000"/>
            </w:tcBorders>
            <w:shd w:val="clear" w:color="auto" w:fill="BFBFB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126A105" w14:textId="77777777" w:rsidR="00FA76F5" w:rsidRPr="0002689B" w:rsidRDefault="00FA76F5" w:rsidP="00273B9D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 xml:space="preserve">Łączny koszt usługi </w:t>
            </w:r>
            <w:r w:rsidRPr="008303D9">
              <w:rPr>
                <w:rFonts w:cs="Arial"/>
                <w:b/>
                <w:color w:val="000000"/>
                <w:highlight w:val="yellow"/>
                <w:lang w:eastAsia="ar-SA"/>
              </w:rPr>
              <w:t>(1a+2a)</w:t>
            </w:r>
          </w:p>
        </w:tc>
        <w:tc>
          <w:tcPr>
            <w:tcW w:w="1842" w:type="dxa"/>
            <w:tcBorders>
              <w:top w:val="single" w:sz="18" w:space="0" w:color="EE0000"/>
              <w:left w:val="single" w:sz="18" w:space="0" w:color="EE0000"/>
              <w:bottom w:val="single" w:sz="18" w:space="0" w:color="EE0000"/>
              <w:right w:val="single" w:sz="18" w:space="0" w:color="EE0000"/>
            </w:tcBorders>
            <w:shd w:val="clear" w:color="auto" w:fill="BFBFB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1FC25A3" w14:textId="77777777" w:rsidR="00FA76F5" w:rsidRPr="0002689B" w:rsidRDefault="00FA76F5" w:rsidP="003123AC">
            <w:pPr>
              <w:suppressAutoHyphens/>
              <w:autoSpaceDN w:val="0"/>
              <w:snapToGrid w:val="0"/>
              <w:textAlignment w:val="baseline"/>
              <w:rPr>
                <w:rFonts w:cs="Arial"/>
                <w:b/>
                <w:color w:val="000000"/>
                <w:lang w:eastAsia="ar-SA"/>
              </w:rPr>
            </w:pPr>
            <w:r w:rsidRPr="0002689B">
              <w:rPr>
                <w:rFonts w:cs="Arial"/>
                <w:b/>
                <w:color w:val="000000"/>
                <w:lang w:eastAsia="ar-SA"/>
              </w:rPr>
              <w:t>…………….. zł</w:t>
            </w:r>
          </w:p>
        </w:tc>
      </w:tr>
    </w:tbl>
    <w:p w14:paraId="6AE83FEB" w14:textId="2A204810" w:rsidR="00FA76F5" w:rsidRPr="0002689B" w:rsidRDefault="009828DD" w:rsidP="00E94B10">
      <w:pPr>
        <w:tabs>
          <w:tab w:val="left" w:pos="142"/>
        </w:tabs>
        <w:suppressAutoHyphens/>
        <w:autoSpaceDN w:val="0"/>
        <w:ind w:right="-711"/>
        <w:textAlignment w:val="baseline"/>
        <w:rPr>
          <w:rFonts w:cs="Arial"/>
          <w:i/>
          <w:iCs/>
          <w:lang w:eastAsia="ar-SA"/>
        </w:rPr>
      </w:pPr>
      <w:r w:rsidRPr="0002689B">
        <w:rPr>
          <w:rFonts w:cs="Arial"/>
          <w:lang w:eastAsia="ar-SA"/>
        </w:rPr>
        <w:t>**</w:t>
      </w:r>
      <w:r w:rsidR="00FF7DC4" w:rsidRPr="0002689B">
        <w:rPr>
          <w:rFonts w:cs="Arial"/>
          <w:lang w:eastAsia="ar-SA"/>
        </w:rPr>
        <w:t>*</w:t>
      </w:r>
      <w:r w:rsidRPr="0002689B">
        <w:rPr>
          <w:rFonts w:cs="Arial"/>
          <w:lang w:eastAsia="ar-SA"/>
        </w:rPr>
        <w:t xml:space="preserve"> </w:t>
      </w:r>
      <w:r w:rsidRPr="0002689B">
        <w:rPr>
          <w:rFonts w:cs="Arial"/>
          <w:i/>
          <w:iCs/>
          <w:lang w:eastAsia="ar-SA"/>
        </w:rPr>
        <w:t xml:space="preserve">sposób obliczenia: należy podzielić koszt przypadający na jednego uczestnika szkolenia przez liczbę godzin przypadającą na jednego uczestnika, przy czym koszt osobogodziny szkolenia wyliczony z dokładnością do dwóch miejsc po przecinku po przemnożeniu przez liczbę godzin szkolenia na jednego uczestnika musi odpowiadać kosztowi wykazanemu w punkcie </w:t>
      </w:r>
      <w:r w:rsidR="00E94B10" w:rsidRPr="0002689B">
        <w:rPr>
          <w:rFonts w:cs="Arial"/>
          <w:i/>
          <w:iCs/>
          <w:lang w:eastAsia="ar-SA"/>
        </w:rPr>
        <w:t>1a</w:t>
      </w:r>
      <w:r w:rsidRPr="0002689B">
        <w:rPr>
          <w:rFonts w:cs="Arial"/>
          <w:i/>
          <w:iCs/>
          <w:lang w:eastAsia="ar-SA"/>
        </w:rPr>
        <w:t xml:space="preserve"> tabeli.</w:t>
      </w:r>
    </w:p>
    <w:p w14:paraId="55FFEE9B" w14:textId="77777777" w:rsidR="00206D71" w:rsidRDefault="00206D71" w:rsidP="00E6610C">
      <w:pPr>
        <w:tabs>
          <w:tab w:val="left" w:pos="142"/>
        </w:tabs>
        <w:suppressAutoHyphens/>
        <w:autoSpaceDN w:val="0"/>
        <w:ind w:right="-711"/>
        <w:textAlignment w:val="baseline"/>
        <w:rPr>
          <w:rFonts w:eastAsia="Arial" w:cs="Arial"/>
          <w:b/>
          <w:bCs/>
          <w:color w:val="000000"/>
          <w:u w:val="single"/>
          <w:lang w:bidi="pl-PL"/>
        </w:rPr>
      </w:pPr>
    </w:p>
    <w:p w14:paraId="371C65DB" w14:textId="77777777" w:rsidR="005609F6" w:rsidRDefault="005609F6" w:rsidP="00E6610C">
      <w:pPr>
        <w:tabs>
          <w:tab w:val="left" w:pos="142"/>
        </w:tabs>
        <w:suppressAutoHyphens/>
        <w:autoSpaceDN w:val="0"/>
        <w:ind w:right="-711"/>
        <w:textAlignment w:val="baseline"/>
        <w:rPr>
          <w:rFonts w:eastAsia="Arial" w:cs="Arial"/>
          <w:b/>
          <w:bCs/>
          <w:color w:val="000000"/>
          <w:u w:val="single"/>
          <w:lang w:bidi="pl-PL"/>
        </w:rPr>
      </w:pPr>
    </w:p>
    <w:p w14:paraId="54E73452" w14:textId="4968088A" w:rsidR="00D84D4D" w:rsidRDefault="00FF7DC4" w:rsidP="00E6610C">
      <w:pPr>
        <w:tabs>
          <w:tab w:val="left" w:pos="142"/>
        </w:tabs>
        <w:suppressAutoHyphens/>
        <w:autoSpaceDN w:val="0"/>
        <w:ind w:right="-711"/>
        <w:textAlignment w:val="baseline"/>
        <w:rPr>
          <w:rFonts w:eastAsia="Arial" w:cs="Arial"/>
          <w:b/>
          <w:bCs/>
          <w:color w:val="000000"/>
          <w:lang w:bidi="pl-PL"/>
        </w:rPr>
      </w:pPr>
      <w:r w:rsidRPr="0002689B">
        <w:rPr>
          <w:rFonts w:eastAsia="Arial" w:cs="Arial"/>
          <w:b/>
          <w:bCs/>
          <w:color w:val="000000"/>
          <w:u w:val="single"/>
          <w:lang w:bidi="pl-PL"/>
        </w:rPr>
        <w:lastRenderedPageBreak/>
        <w:br/>
      </w:r>
      <w:r w:rsidR="009828DD" w:rsidRPr="0002689B">
        <w:rPr>
          <w:rFonts w:eastAsia="Arial" w:cs="Arial"/>
          <w:b/>
          <w:bCs/>
          <w:color w:val="000000"/>
          <w:u w:val="single"/>
          <w:lang w:bidi="pl-PL"/>
        </w:rPr>
        <w:t xml:space="preserve">Uwaga: </w:t>
      </w:r>
      <w:r w:rsidR="009828DD" w:rsidRPr="0002689B">
        <w:rPr>
          <w:rFonts w:eastAsia="Arial" w:cs="Arial"/>
          <w:b/>
          <w:bCs/>
          <w:color w:val="000000"/>
          <w:lang w:bidi="pl-PL"/>
        </w:rPr>
        <w:t>Szczegółowy opis ceny musi być sporządzony dla maksymalnego</w:t>
      </w:r>
    </w:p>
    <w:p w14:paraId="6E5B168F" w14:textId="5D597EE2" w:rsidR="009828DD" w:rsidRPr="0002689B" w:rsidRDefault="009828DD" w:rsidP="00E6610C">
      <w:pPr>
        <w:tabs>
          <w:tab w:val="left" w:pos="142"/>
        </w:tabs>
        <w:suppressAutoHyphens/>
        <w:autoSpaceDN w:val="0"/>
        <w:ind w:right="-711"/>
        <w:textAlignment w:val="baseline"/>
        <w:rPr>
          <w:rFonts w:eastAsia="Arial" w:cs="Arial"/>
          <w:color w:val="000000"/>
          <w:lang w:bidi="pl-PL"/>
        </w:rPr>
      </w:pPr>
      <w:r w:rsidRPr="0002689B">
        <w:rPr>
          <w:rFonts w:eastAsia="Arial" w:cs="Arial"/>
          <w:b/>
          <w:bCs/>
          <w:color w:val="000000"/>
          <w:lang w:bidi="pl-PL"/>
        </w:rPr>
        <w:t xml:space="preserve">wymiaru przedmiotu zamówienia tj. przeszkolenia </w:t>
      </w:r>
      <w:r w:rsidR="001E38E6">
        <w:rPr>
          <w:rFonts w:eastAsia="Arial" w:cs="Arial"/>
          <w:b/>
          <w:bCs/>
          <w:color w:val="000000"/>
          <w:lang w:bidi="pl-PL"/>
        </w:rPr>
        <w:t>5</w:t>
      </w:r>
      <w:r w:rsidRPr="0002689B">
        <w:rPr>
          <w:rFonts w:eastAsia="Arial" w:cs="Arial"/>
          <w:b/>
          <w:bCs/>
          <w:color w:val="000000"/>
          <w:lang w:bidi="pl-PL"/>
        </w:rPr>
        <w:t xml:space="preserve"> osób</w:t>
      </w:r>
      <w:r w:rsidRPr="0002689B">
        <w:rPr>
          <w:rFonts w:eastAsia="Arial" w:cs="Arial"/>
          <w:b/>
          <w:bCs/>
          <w:color w:val="000000"/>
          <w:lang w:bidi="pl-PL"/>
        </w:rPr>
        <w:br/>
      </w:r>
      <w:r w:rsidRPr="0002689B">
        <w:rPr>
          <w:rFonts w:eastAsia="Arial" w:cs="Arial"/>
          <w:color w:val="000000"/>
          <w:lang w:bidi="pl-PL"/>
        </w:rPr>
        <w:t xml:space="preserve"> </w:t>
      </w:r>
    </w:p>
    <w:p w14:paraId="377D7080" w14:textId="77777777" w:rsidR="009828DD" w:rsidRDefault="009828DD" w:rsidP="005E799E">
      <w:pPr>
        <w:spacing w:after="119"/>
        <w:ind w:left="249" w:right="66" w:hanging="10"/>
        <w:rPr>
          <w:rFonts w:eastAsia="Arial" w:cs="Arial"/>
          <w:color w:val="000000"/>
          <w:lang w:bidi="pl-PL"/>
        </w:rPr>
      </w:pPr>
    </w:p>
    <w:p w14:paraId="68549EAD" w14:textId="77777777" w:rsidR="00206D71" w:rsidRDefault="00206D71" w:rsidP="005E799E">
      <w:pPr>
        <w:spacing w:after="119"/>
        <w:ind w:left="249" w:right="66" w:hanging="10"/>
        <w:rPr>
          <w:rFonts w:eastAsia="Arial" w:cs="Arial"/>
          <w:color w:val="000000"/>
          <w:lang w:bidi="pl-PL"/>
        </w:rPr>
      </w:pPr>
    </w:p>
    <w:p w14:paraId="017D2DAC" w14:textId="77777777" w:rsidR="00206D71" w:rsidRPr="0002689B" w:rsidRDefault="00206D71" w:rsidP="005E799E">
      <w:pPr>
        <w:spacing w:after="119"/>
        <w:ind w:left="249" w:right="66" w:hanging="10"/>
        <w:rPr>
          <w:rFonts w:eastAsia="Arial" w:cs="Arial"/>
          <w:color w:val="000000"/>
          <w:lang w:bidi="pl-PL"/>
        </w:rPr>
      </w:pPr>
    </w:p>
    <w:p w14:paraId="0B6E4722" w14:textId="6A2B0990" w:rsidR="00FF7DC4" w:rsidRDefault="009828DD" w:rsidP="005F6AF4">
      <w:pPr>
        <w:spacing w:after="119"/>
        <w:ind w:left="4248" w:right="66" w:firstLine="708"/>
        <w:rPr>
          <w:rFonts w:cs="Arial"/>
          <w:color w:val="000000"/>
          <w:lang w:bidi="pl-PL"/>
        </w:rPr>
      </w:pPr>
      <w:r w:rsidRPr="0002689B">
        <w:rPr>
          <w:rFonts w:eastAsia="Arial" w:cs="Arial"/>
          <w:color w:val="000000"/>
          <w:lang w:bidi="pl-PL"/>
        </w:rPr>
        <w:t>Data złożenia oferty i podpis</w:t>
      </w:r>
      <w:r w:rsidRPr="005E799E">
        <w:rPr>
          <w:rFonts w:cs="Arial"/>
          <w:color w:val="000000"/>
          <w:lang w:bidi="pl-PL"/>
        </w:rPr>
        <w:t xml:space="preserve"> </w:t>
      </w:r>
      <w:r w:rsidR="00FF7DC4">
        <w:rPr>
          <w:rFonts w:cs="Arial"/>
          <w:color w:val="000000"/>
          <w:lang w:bidi="pl-PL"/>
        </w:rPr>
        <w:br/>
      </w:r>
    </w:p>
    <w:p w14:paraId="453EA905" w14:textId="77777777" w:rsidR="00D44DCA" w:rsidRDefault="00D44DCA" w:rsidP="005F6AF4">
      <w:pPr>
        <w:spacing w:after="119"/>
        <w:ind w:left="4248" w:right="66" w:firstLine="708"/>
        <w:rPr>
          <w:rFonts w:cs="Arial"/>
          <w:color w:val="000000"/>
          <w:lang w:bidi="pl-PL"/>
        </w:rPr>
      </w:pPr>
    </w:p>
    <w:p w14:paraId="2CA47A9E" w14:textId="2759063B" w:rsidR="00D44DCA" w:rsidRPr="00D44DCA" w:rsidRDefault="00D44DCA" w:rsidP="00D44DCA">
      <w:pPr>
        <w:spacing w:after="119"/>
        <w:ind w:right="66"/>
        <w:jc w:val="both"/>
        <w:rPr>
          <w:rFonts w:cs="Arial"/>
          <w:i/>
          <w:iCs/>
          <w:color w:val="000000"/>
          <w:lang w:bidi="pl-PL"/>
        </w:rPr>
      </w:pPr>
    </w:p>
    <w:sectPr w:rsidR="00D44DCA" w:rsidRPr="00D44DCA" w:rsidSect="005B00FA">
      <w:headerReference w:type="default" r:id="rId9"/>
      <w:footerReference w:type="default" r:id="rId10"/>
      <w:headerReference w:type="first" r:id="rId11"/>
      <w:footerReference w:type="first" r:id="rId12"/>
      <w:footnotePr>
        <w:numFmt w:val="chicago"/>
      </w:footnotePr>
      <w:pgSz w:w="11906" w:h="16838" w:code="9"/>
      <w:pgMar w:top="2029" w:right="1418" w:bottom="1560" w:left="1418" w:header="567" w:footer="35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81C7D" w14:textId="77777777" w:rsidR="004430F4" w:rsidRDefault="004430F4">
      <w:r>
        <w:separator/>
      </w:r>
    </w:p>
  </w:endnote>
  <w:endnote w:type="continuationSeparator" w:id="0">
    <w:p w14:paraId="27D9714A" w14:textId="77777777" w:rsidR="004430F4" w:rsidRDefault="00443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5FACB" w14:textId="77777777" w:rsidR="005B00FA" w:rsidRDefault="005B00FA" w:rsidP="005B00FA">
    <w:pPr>
      <w:pStyle w:val="Stopka"/>
      <w:ind w:left="-709" w:firstLine="993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C24439D" wp14:editId="1642CFDB">
              <wp:simplePos x="0" y="0"/>
              <wp:positionH relativeFrom="column">
                <wp:posOffset>-414655</wp:posOffset>
              </wp:positionH>
              <wp:positionV relativeFrom="paragraph">
                <wp:posOffset>97155</wp:posOffset>
              </wp:positionV>
              <wp:extent cx="6773545" cy="0"/>
              <wp:effectExtent l="0" t="0" r="0" b="0"/>
              <wp:wrapNone/>
              <wp:docPr id="1647931899" name="Łącznik prosty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7354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2E1BD13" id="Łącznik prosty 5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2.65pt,7.65pt" to="500.7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" strokecolor="black [3200]" strokeweight=".5pt">
              <v:stroke joinstyle="miter"/>
            </v:line>
          </w:pict>
        </mc:Fallback>
      </mc:AlternateContent>
    </w:r>
  </w:p>
  <w:p w14:paraId="71B30719" w14:textId="77777777" w:rsidR="005B00FA" w:rsidRPr="00B01F08" w:rsidRDefault="005B00FA" w:rsidP="005B00FA">
    <w:pPr>
      <w:pStyle w:val="Stopka"/>
      <w:ind w:left="-709" w:firstLine="993"/>
      <w:jc w:val="center"/>
    </w:pPr>
    <w:r>
      <w:t>F</w:t>
    </w:r>
    <w:r w:rsidRPr="0039481F">
      <w:t>undusze Europejskie dla Pomorza 2021-2027</w:t>
    </w:r>
  </w:p>
  <w:p w14:paraId="76633C2C" w14:textId="77777777" w:rsidR="007B2500" w:rsidRPr="00124D4A" w:rsidRDefault="007B2500" w:rsidP="009A4ACC">
    <w:pPr>
      <w:pStyle w:val="Stopka"/>
      <w:ind w:left="-113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7ABA2A" w14:textId="77777777" w:rsidR="00E440BE" w:rsidRPr="006A1618" w:rsidRDefault="00E440BE" w:rsidP="00E440BE">
    <w:pPr>
      <w:pStyle w:val="Stopka"/>
      <w:ind w:left="-709" w:firstLine="993"/>
      <w:jc w:val="center"/>
      <w:rPr>
        <w:rFonts w:cs="Arial"/>
      </w:rPr>
    </w:pPr>
    <w:r w:rsidRPr="006A1618">
      <w:rPr>
        <w:rFonts w:cs="Arial"/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87EA843" wp14:editId="3E09EF8D">
              <wp:simplePos x="0" y="0"/>
              <wp:positionH relativeFrom="column">
                <wp:posOffset>-495935</wp:posOffset>
              </wp:positionH>
              <wp:positionV relativeFrom="paragraph">
                <wp:posOffset>-119380</wp:posOffset>
              </wp:positionV>
              <wp:extent cx="7272000" cy="0"/>
              <wp:effectExtent l="0" t="0" r="0" b="0"/>
              <wp:wrapNone/>
              <wp:docPr id="1637104680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272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B4E524D" id="Łącznik prosty 1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9.05pt,-9.4pt" to="533.55pt,-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" strokecolor="black [3200]" strokeweight=".5pt">
              <v:stroke joinstyle="miter"/>
            </v:line>
          </w:pict>
        </mc:Fallback>
      </mc:AlternateContent>
    </w:r>
    <w:r w:rsidRPr="006A1618">
      <w:rPr>
        <w:rFonts w:cs="Arial"/>
      </w:rPr>
      <w:t>Fundusze Europejskie dla Pomorza 2021-2027</w:t>
    </w:r>
  </w:p>
  <w:p w14:paraId="5544B91E" w14:textId="77777777" w:rsidR="00E440BE" w:rsidRDefault="00E440BE" w:rsidP="00E440BE">
    <w:pPr>
      <w:pStyle w:val="Stopka"/>
      <w:jc w:val="center"/>
    </w:pPr>
    <w:r>
      <w:rPr>
        <w:noProof/>
      </w:rPr>
      <w:drawing>
        <wp:anchor distT="0" distB="0" distL="114300" distR="114300" simplePos="0" relativeHeight="251662336" behindDoc="0" locked="0" layoutInCell="1" allowOverlap="1" wp14:anchorId="1E37CC91" wp14:editId="5DAF9012">
          <wp:simplePos x="0" y="0"/>
          <wp:positionH relativeFrom="margin">
            <wp:posOffset>851535</wp:posOffset>
          </wp:positionH>
          <wp:positionV relativeFrom="margin">
            <wp:posOffset>9857105</wp:posOffset>
          </wp:positionV>
          <wp:extent cx="2106295" cy="713105"/>
          <wp:effectExtent l="0" t="0" r="8255" b="0"/>
          <wp:wrapSquare wrapText="bothSides"/>
          <wp:docPr id="888491230" name="Obraz 888491230" descr="Logo POWER black MA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 POWER black MA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0318" b="13469"/>
                  <a:stretch>
                    <a:fillRect/>
                  </a:stretch>
                </pic:blipFill>
                <pic:spPr bwMode="auto">
                  <a:xfrm>
                    <a:off x="0" y="0"/>
                    <a:ext cx="2106295" cy="713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12925CA" w14:textId="77777777" w:rsidR="00E440BE" w:rsidRDefault="00E440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1238B" w14:textId="77777777" w:rsidR="004430F4" w:rsidRDefault="004430F4">
      <w:r>
        <w:separator/>
      </w:r>
    </w:p>
  </w:footnote>
  <w:footnote w:type="continuationSeparator" w:id="0">
    <w:p w14:paraId="07D22AC7" w14:textId="77777777" w:rsidR="004430F4" w:rsidRDefault="004430F4">
      <w:r>
        <w:continuationSeparator/>
      </w:r>
    </w:p>
  </w:footnote>
  <w:footnote w:id="1">
    <w:p w14:paraId="3821B64E" w14:textId="3F793ACB" w:rsidR="005F6AF4" w:rsidRPr="00D44DCA" w:rsidRDefault="005F6AF4">
      <w:pPr>
        <w:pStyle w:val="Tekstprzypisudolnego"/>
        <w:rPr>
          <w:i/>
          <w:iCs/>
          <w:sz w:val="24"/>
          <w:szCs w:val="24"/>
        </w:rPr>
      </w:pPr>
      <w:r w:rsidRPr="00D44DCA">
        <w:rPr>
          <w:rStyle w:val="Odwoanieprzypisudolnego"/>
          <w:i/>
          <w:iCs/>
          <w:sz w:val="24"/>
          <w:szCs w:val="24"/>
        </w:rPr>
        <w:t>**</w:t>
      </w:r>
      <w:r w:rsidRPr="00D44DCA">
        <w:rPr>
          <w:i/>
          <w:iCs/>
          <w:sz w:val="24"/>
          <w:szCs w:val="24"/>
        </w:rP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B8461" w14:textId="54AEBAF6" w:rsidR="009A4ACC" w:rsidRDefault="0093279C" w:rsidP="0093279C">
    <w:pPr>
      <w:pStyle w:val="Nagwek"/>
      <w:ind w:left="-284"/>
    </w:pPr>
    <w:r>
      <w:rPr>
        <w:noProof/>
      </w:rPr>
      <w:drawing>
        <wp:inline distT="0" distB="0" distL="0" distR="0" wp14:anchorId="4E47405D" wp14:editId="7FBF4719">
          <wp:extent cx="6267450" cy="590550"/>
          <wp:effectExtent l="0" t="0" r="0" b="0"/>
          <wp:docPr id="876066751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77784370" name="Obraz 1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inline distT="0" distB="0" distL="0" distR="0" wp14:anchorId="35F88F69" wp14:editId="5CD61CAC">
              <wp:extent cx="6372225" cy="0"/>
              <wp:effectExtent l="0" t="0" r="0" b="0"/>
              <wp:docPr id="5" name="Łącznik prosty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72225" cy="0"/>
                      </a:xfrm>
                      <a:prstGeom prst="line">
                        <a:avLst/>
                      </a:prstGeom>
                      <a:noFill/>
                      <a:ln w="3175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0B0C0986" id="Łącznik prosty 5" o:spid="_x0000_s1026" alt="&quot;&quot;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01.7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" strokecolor="windowText" strokeweight=".25pt">
              <v:stroke joinstyle="miter"/>
              <w10:anchorlock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BC287" w14:textId="7F8D7DA2" w:rsidR="00E440BE" w:rsidRDefault="0093279C" w:rsidP="00F33862">
    <w:pPr>
      <w:pStyle w:val="Nagwek"/>
    </w:pPr>
    <w:r>
      <w:rPr>
        <w:rFonts w:cs="Arial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66BA32A" wp14:editId="5E5C530D">
              <wp:simplePos x="0" y="0"/>
              <wp:positionH relativeFrom="column">
                <wp:posOffset>-338455</wp:posOffset>
              </wp:positionH>
              <wp:positionV relativeFrom="paragraph">
                <wp:posOffset>649605</wp:posOffset>
              </wp:positionV>
              <wp:extent cx="6457950" cy="0"/>
              <wp:effectExtent l="0" t="0" r="0" b="0"/>
              <wp:wrapNone/>
              <wp:docPr id="195489156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5795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CDF9F6B" id="Łącznik prosty 2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6.65pt,51.15pt" to="481.85pt,5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" strokecolor="black [3200]" strokeweight=".5pt">
              <v:stroke joinstyle="miter"/>
            </v:line>
          </w:pict>
        </mc:Fallback>
      </mc:AlternateContent>
    </w:r>
    <w:r w:rsidR="00E440BE">
      <w:rPr>
        <w:noProof/>
      </w:rPr>
      <w:drawing>
        <wp:inline distT="0" distB="0" distL="0" distR="0" wp14:anchorId="4A46159D" wp14:editId="78C35503">
          <wp:extent cx="5759450" cy="554990"/>
          <wp:effectExtent l="0" t="0" r="0" b="0"/>
          <wp:docPr id="127396394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77784370" name="Obraz 1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54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4BB35C" w14:textId="0B0FFDEF" w:rsidR="000174EA" w:rsidRDefault="00F33862" w:rsidP="00F33862">
    <w:pPr>
      <w:pStyle w:val="Nagwek"/>
    </w:pPr>
    <w:r>
      <w:rPr>
        <w:rFonts w:cs="Arial"/>
        <w:sz w:val="20"/>
        <w:szCs w:val="20"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6062B"/>
    <w:multiLevelType w:val="hybridMultilevel"/>
    <w:tmpl w:val="459A73F2"/>
    <w:lvl w:ilvl="0" w:tplc="BCD4AABA">
      <w:numFmt w:val="bullet"/>
      <w:lvlText w:val=""/>
      <w:lvlJc w:val="left"/>
      <w:pPr>
        <w:ind w:left="927" w:hanging="360"/>
      </w:pPr>
      <w:rPr>
        <w:rFonts w:ascii="Symbol" w:eastAsia="Aria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03E35D12"/>
    <w:multiLevelType w:val="hybridMultilevel"/>
    <w:tmpl w:val="80B2A898"/>
    <w:lvl w:ilvl="0" w:tplc="633447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F6F47"/>
    <w:multiLevelType w:val="hybridMultilevel"/>
    <w:tmpl w:val="7CE0154C"/>
    <w:lvl w:ilvl="0" w:tplc="FFFFFFFF">
      <w:start w:val="1"/>
      <w:numFmt w:val="decimal"/>
      <w:lvlText w:val="%1."/>
      <w:lvlJc w:val="left"/>
      <w:pPr>
        <w:ind w:left="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FFFFFFFF">
      <w:start w:val="1"/>
      <w:numFmt w:val="lowerLetter"/>
      <w:lvlText w:val="%2"/>
      <w:lvlJc w:val="left"/>
      <w:pPr>
        <w:ind w:left="150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FFFFFFFF">
      <w:start w:val="1"/>
      <w:numFmt w:val="lowerRoman"/>
      <w:lvlText w:val="%3"/>
      <w:lvlJc w:val="left"/>
      <w:pPr>
        <w:ind w:left="222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FFFFFFFF">
      <w:start w:val="1"/>
      <w:numFmt w:val="decimal"/>
      <w:lvlText w:val="%4"/>
      <w:lvlJc w:val="left"/>
      <w:pPr>
        <w:ind w:left="294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FFFFFFFF">
      <w:start w:val="1"/>
      <w:numFmt w:val="lowerLetter"/>
      <w:lvlText w:val="%5"/>
      <w:lvlJc w:val="left"/>
      <w:pPr>
        <w:ind w:left="366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FFFFFFFF">
      <w:start w:val="1"/>
      <w:numFmt w:val="lowerRoman"/>
      <w:lvlText w:val="%6"/>
      <w:lvlJc w:val="left"/>
      <w:pPr>
        <w:ind w:left="438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FFFFFFFF">
      <w:start w:val="1"/>
      <w:numFmt w:val="decimal"/>
      <w:lvlText w:val="%7"/>
      <w:lvlJc w:val="left"/>
      <w:pPr>
        <w:ind w:left="510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FFFFFFFF">
      <w:start w:val="1"/>
      <w:numFmt w:val="lowerLetter"/>
      <w:lvlText w:val="%8"/>
      <w:lvlJc w:val="left"/>
      <w:pPr>
        <w:ind w:left="582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FFFFFFFF">
      <w:start w:val="1"/>
      <w:numFmt w:val="lowerRoman"/>
      <w:lvlText w:val="%9"/>
      <w:lvlJc w:val="left"/>
      <w:pPr>
        <w:ind w:left="654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0E0C137F"/>
    <w:multiLevelType w:val="hybridMultilevel"/>
    <w:tmpl w:val="16DA20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7A766F"/>
    <w:multiLevelType w:val="hybridMultilevel"/>
    <w:tmpl w:val="B234E5FA"/>
    <w:lvl w:ilvl="0" w:tplc="3C8C5A84">
      <w:start w:val="1"/>
      <w:numFmt w:val="decimal"/>
      <w:lvlText w:val="%1."/>
      <w:lvlJc w:val="left"/>
      <w:pPr>
        <w:ind w:left="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F3721CD4">
      <w:start w:val="1"/>
      <w:numFmt w:val="lowerLetter"/>
      <w:lvlText w:val="%2"/>
      <w:lvlJc w:val="left"/>
      <w:pPr>
        <w:ind w:left="150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35C2B0E8">
      <w:start w:val="1"/>
      <w:numFmt w:val="lowerRoman"/>
      <w:lvlText w:val="%3"/>
      <w:lvlJc w:val="left"/>
      <w:pPr>
        <w:ind w:left="222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3440E46A">
      <w:start w:val="1"/>
      <w:numFmt w:val="decimal"/>
      <w:lvlText w:val="%4"/>
      <w:lvlJc w:val="left"/>
      <w:pPr>
        <w:ind w:left="294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6D5E1DB6">
      <w:start w:val="1"/>
      <w:numFmt w:val="lowerLetter"/>
      <w:lvlText w:val="%5"/>
      <w:lvlJc w:val="left"/>
      <w:pPr>
        <w:ind w:left="366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28D4BFFE">
      <w:start w:val="1"/>
      <w:numFmt w:val="lowerRoman"/>
      <w:lvlText w:val="%6"/>
      <w:lvlJc w:val="left"/>
      <w:pPr>
        <w:ind w:left="438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1EE221A2">
      <w:start w:val="1"/>
      <w:numFmt w:val="decimal"/>
      <w:lvlText w:val="%7"/>
      <w:lvlJc w:val="left"/>
      <w:pPr>
        <w:ind w:left="510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85DCF1D4">
      <w:start w:val="1"/>
      <w:numFmt w:val="lowerLetter"/>
      <w:lvlText w:val="%8"/>
      <w:lvlJc w:val="left"/>
      <w:pPr>
        <w:ind w:left="582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FA4A9560">
      <w:start w:val="1"/>
      <w:numFmt w:val="lowerRoman"/>
      <w:lvlText w:val="%9"/>
      <w:lvlJc w:val="left"/>
      <w:pPr>
        <w:ind w:left="654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5" w15:restartNumberingAfterBreak="0">
    <w:nsid w:val="16C94A37"/>
    <w:multiLevelType w:val="hybridMultilevel"/>
    <w:tmpl w:val="EE608E2C"/>
    <w:lvl w:ilvl="0" w:tplc="04150011">
      <w:start w:val="1"/>
      <w:numFmt w:val="decimal"/>
      <w:lvlText w:val="%1)"/>
      <w:lvlJc w:val="left"/>
      <w:pPr>
        <w:ind w:left="1668" w:hanging="360"/>
      </w:pPr>
    </w:lvl>
    <w:lvl w:ilvl="1" w:tplc="04150019" w:tentative="1">
      <w:start w:val="1"/>
      <w:numFmt w:val="lowerLetter"/>
      <w:lvlText w:val="%2."/>
      <w:lvlJc w:val="left"/>
      <w:pPr>
        <w:ind w:left="2388" w:hanging="360"/>
      </w:pPr>
    </w:lvl>
    <w:lvl w:ilvl="2" w:tplc="0415001B" w:tentative="1">
      <w:start w:val="1"/>
      <w:numFmt w:val="lowerRoman"/>
      <w:lvlText w:val="%3."/>
      <w:lvlJc w:val="right"/>
      <w:pPr>
        <w:ind w:left="3108" w:hanging="180"/>
      </w:pPr>
    </w:lvl>
    <w:lvl w:ilvl="3" w:tplc="0415000F" w:tentative="1">
      <w:start w:val="1"/>
      <w:numFmt w:val="decimal"/>
      <w:lvlText w:val="%4."/>
      <w:lvlJc w:val="left"/>
      <w:pPr>
        <w:ind w:left="3828" w:hanging="360"/>
      </w:pPr>
    </w:lvl>
    <w:lvl w:ilvl="4" w:tplc="04150019" w:tentative="1">
      <w:start w:val="1"/>
      <w:numFmt w:val="lowerLetter"/>
      <w:lvlText w:val="%5."/>
      <w:lvlJc w:val="left"/>
      <w:pPr>
        <w:ind w:left="4548" w:hanging="360"/>
      </w:pPr>
    </w:lvl>
    <w:lvl w:ilvl="5" w:tplc="0415001B" w:tentative="1">
      <w:start w:val="1"/>
      <w:numFmt w:val="lowerRoman"/>
      <w:lvlText w:val="%6."/>
      <w:lvlJc w:val="right"/>
      <w:pPr>
        <w:ind w:left="5268" w:hanging="180"/>
      </w:pPr>
    </w:lvl>
    <w:lvl w:ilvl="6" w:tplc="0415000F" w:tentative="1">
      <w:start w:val="1"/>
      <w:numFmt w:val="decimal"/>
      <w:lvlText w:val="%7."/>
      <w:lvlJc w:val="left"/>
      <w:pPr>
        <w:ind w:left="5988" w:hanging="360"/>
      </w:pPr>
    </w:lvl>
    <w:lvl w:ilvl="7" w:tplc="04150019" w:tentative="1">
      <w:start w:val="1"/>
      <w:numFmt w:val="lowerLetter"/>
      <w:lvlText w:val="%8."/>
      <w:lvlJc w:val="left"/>
      <w:pPr>
        <w:ind w:left="6708" w:hanging="360"/>
      </w:pPr>
    </w:lvl>
    <w:lvl w:ilvl="8" w:tplc="0415001B" w:tentative="1">
      <w:start w:val="1"/>
      <w:numFmt w:val="lowerRoman"/>
      <w:lvlText w:val="%9."/>
      <w:lvlJc w:val="right"/>
      <w:pPr>
        <w:ind w:left="7428" w:hanging="180"/>
      </w:pPr>
    </w:lvl>
  </w:abstractNum>
  <w:abstractNum w:abstractNumId="6" w15:restartNumberingAfterBreak="0">
    <w:nsid w:val="1E17074F"/>
    <w:multiLevelType w:val="hybridMultilevel"/>
    <w:tmpl w:val="FCB8D5E4"/>
    <w:lvl w:ilvl="0" w:tplc="7DFA4B58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  <w:i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23971346"/>
    <w:multiLevelType w:val="hybridMultilevel"/>
    <w:tmpl w:val="61567B9C"/>
    <w:lvl w:ilvl="0" w:tplc="3388491C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8" w15:restartNumberingAfterBreak="0">
    <w:nsid w:val="489B3970"/>
    <w:multiLevelType w:val="hybridMultilevel"/>
    <w:tmpl w:val="7524583A"/>
    <w:lvl w:ilvl="0" w:tplc="8F64823C">
      <w:start w:val="30"/>
      <w:numFmt w:val="decimal"/>
      <w:lvlText w:val="%1."/>
      <w:lvlJc w:val="left"/>
      <w:pPr>
        <w:ind w:left="42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BD5164"/>
    <w:multiLevelType w:val="hybridMultilevel"/>
    <w:tmpl w:val="17F0C1E0"/>
    <w:lvl w:ilvl="0" w:tplc="633447EC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64597915"/>
    <w:multiLevelType w:val="multilevel"/>
    <w:tmpl w:val="428E9EAC"/>
    <w:styleLink w:val="Lista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57F7B83"/>
    <w:multiLevelType w:val="hybridMultilevel"/>
    <w:tmpl w:val="65A0462C"/>
    <w:lvl w:ilvl="0" w:tplc="113C971C">
      <w:start w:val="7"/>
      <w:numFmt w:val="decimal"/>
      <w:lvlText w:val="%1."/>
      <w:lvlJc w:val="left"/>
      <w:pPr>
        <w:ind w:left="0" w:firstLine="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5469A0"/>
    <w:multiLevelType w:val="hybridMultilevel"/>
    <w:tmpl w:val="DD9C3C84"/>
    <w:lvl w:ilvl="0" w:tplc="2578E716">
      <w:start w:val="5"/>
      <w:numFmt w:val="decimal"/>
      <w:lvlText w:val="%1."/>
      <w:lvlJc w:val="left"/>
      <w:pPr>
        <w:ind w:left="42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EFBEF044">
      <w:start w:val="1"/>
      <w:numFmt w:val="lowerLetter"/>
      <w:lvlText w:val="%2"/>
      <w:lvlJc w:val="left"/>
      <w:pPr>
        <w:ind w:left="150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0EECD640">
      <w:start w:val="1"/>
      <w:numFmt w:val="lowerRoman"/>
      <w:lvlText w:val="%3"/>
      <w:lvlJc w:val="left"/>
      <w:pPr>
        <w:ind w:left="222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0CB24BCA">
      <w:start w:val="1"/>
      <w:numFmt w:val="decimal"/>
      <w:lvlText w:val="%4"/>
      <w:lvlJc w:val="left"/>
      <w:pPr>
        <w:ind w:left="294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10201AC4">
      <w:start w:val="1"/>
      <w:numFmt w:val="lowerLetter"/>
      <w:lvlText w:val="%5"/>
      <w:lvlJc w:val="left"/>
      <w:pPr>
        <w:ind w:left="366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3FA0279C">
      <w:start w:val="1"/>
      <w:numFmt w:val="lowerRoman"/>
      <w:lvlText w:val="%6"/>
      <w:lvlJc w:val="left"/>
      <w:pPr>
        <w:ind w:left="438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DB04A560">
      <w:start w:val="1"/>
      <w:numFmt w:val="decimal"/>
      <w:lvlText w:val="%7"/>
      <w:lvlJc w:val="left"/>
      <w:pPr>
        <w:ind w:left="510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D324BA98">
      <w:start w:val="1"/>
      <w:numFmt w:val="lowerLetter"/>
      <w:lvlText w:val="%8"/>
      <w:lvlJc w:val="left"/>
      <w:pPr>
        <w:ind w:left="582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EBFA898C">
      <w:start w:val="1"/>
      <w:numFmt w:val="lowerRoman"/>
      <w:lvlText w:val="%9"/>
      <w:lvlJc w:val="left"/>
      <w:pPr>
        <w:ind w:left="654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3" w15:restartNumberingAfterBreak="0">
    <w:nsid w:val="79AB72BB"/>
    <w:multiLevelType w:val="multilevel"/>
    <w:tmpl w:val="7CC87F12"/>
    <w:styleLink w:val="WW8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5"/>
      <w:numFmt w:val="upperRoman"/>
      <w:lvlText w:val="%3."/>
      <w:lvlJc w:val="left"/>
      <w:pPr>
        <w:ind w:left="1440" w:hanging="360"/>
      </w:pPr>
      <w:rPr>
        <w:rFonts w:ascii="Times New Roman" w:eastAsia="Lucida Sans Unicode" w:hAnsi="Times New Roman" w:cs="Times New Roman"/>
        <w:b/>
        <w:bCs/>
        <w:kern w:val="3"/>
        <w:sz w:val="24"/>
        <w:szCs w:val="24"/>
        <w:lang w:val="pl-PL"/>
      </w:rPr>
    </w:lvl>
    <w:lvl w:ilvl="3">
      <w:start w:val="1"/>
      <w:numFmt w:val="decimal"/>
      <w:lvlText w:val="%4."/>
      <w:lvlJc w:val="left"/>
      <w:pPr>
        <w:ind w:left="7164" w:hanging="360"/>
      </w:pPr>
      <w:rPr>
        <w:rFonts w:ascii="Calibri" w:hAnsi="Calibri"/>
        <w:sz w:val="22"/>
      </w:r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7C772AC3"/>
    <w:multiLevelType w:val="multilevel"/>
    <w:tmpl w:val="385EC326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5"/>
      <w:numFmt w:val="upperRoman"/>
      <w:lvlText w:val="%3."/>
      <w:lvlJc w:val="left"/>
      <w:pPr>
        <w:ind w:left="1440" w:hanging="360"/>
      </w:pPr>
      <w:rPr>
        <w:rFonts w:ascii="Times New Roman" w:eastAsia="Lucida Sans Unicode" w:hAnsi="Times New Roman" w:cs="Times New Roman"/>
        <w:b/>
        <w:bCs/>
        <w:kern w:val="3"/>
        <w:sz w:val="24"/>
        <w:szCs w:val="24"/>
        <w:lang w:val="pl-PL"/>
      </w:rPr>
    </w:lvl>
    <w:lvl w:ilvl="3">
      <w:start w:val="1"/>
      <w:numFmt w:val="decimal"/>
      <w:lvlText w:val="%4."/>
      <w:lvlJc w:val="left"/>
      <w:pPr>
        <w:ind w:left="7164" w:hanging="360"/>
      </w:pPr>
      <w:rPr>
        <w:rFonts w:ascii="Calibri" w:hAnsi="Calibri"/>
        <w:sz w:val="22"/>
      </w:r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7FA35C0A"/>
    <w:multiLevelType w:val="multilevel"/>
    <w:tmpl w:val="428E9EAC"/>
    <w:numStyleLink w:val="Lista1"/>
  </w:abstractNum>
  <w:num w:numId="1" w16cid:durableId="115299958">
    <w:abstractNumId w:val="10"/>
  </w:num>
  <w:num w:numId="2" w16cid:durableId="23332246">
    <w:abstractNumId w:val="15"/>
  </w:num>
  <w:num w:numId="3" w16cid:durableId="122822289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1707045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90451856">
    <w:abstractNumId w:val="1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33688682">
    <w:abstractNumId w:val="13"/>
  </w:num>
  <w:num w:numId="7" w16cid:durableId="957369191">
    <w:abstractNumId w:val="13"/>
    <w:lvlOverride w:ilvl="0">
      <w:startOverride w:val="1"/>
      <w:lvl w:ilvl="0">
        <w:start w:val="1"/>
        <w:numFmt w:val="decimal"/>
        <w:lvlText w:val=""/>
        <w:lvlJc w:val="left"/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5"/>
      <w:lvl w:ilvl="2">
        <w:start w:val="5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ind w:left="7164" w:hanging="360"/>
        </w:pPr>
        <w:rPr>
          <w:rFonts w:ascii="Arial" w:hAnsi="Arial" w:cs="Arial" w:hint="default"/>
          <w:sz w:val="24"/>
          <w:szCs w:val="24"/>
        </w:rPr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8" w16cid:durableId="701369868">
    <w:abstractNumId w:val="4"/>
  </w:num>
  <w:num w:numId="9" w16cid:durableId="982081653">
    <w:abstractNumId w:val="2"/>
  </w:num>
  <w:num w:numId="10" w16cid:durableId="2142765141">
    <w:abstractNumId w:val="3"/>
  </w:num>
  <w:num w:numId="11" w16cid:durableId="1734308574">
    <w:abstractNumId w:val="12"/>
  </w:num>
  <w:num w:numId="12" w16cid:durableId="775903658">
    <w:abstractNumId w:val="6"/>
  </w:num>
  <w:num w:numId="13" w16cid:durableId="1859269040">
    <w:abstractNumId w:val="0"/>
  </w:num>
  <w:num w:numId="14" w16cid:durableId="1339844260">
    <w:abstractNumId w:val="11"/>
  </w:num>
  <w:num w:numId="15" w16cid:durableId="296380513">
    <w:abstractNumId w:val="5"/>
  </w:num>
  <w:num w:numId="16" w16cid:durableId="1556117467">
    <w:abstractNumId w:val="9"/>
  </w:num>
  <w:num w:numId="17" w16cid:durableId="877552687">
    <w:abstractNumId w:val="14"/>
  </w:num>
  <w:num w:numId="18" w16cid:durableId="77751882">
    <w:abstractNumId w:val="1"/>
  </w:num>
  <w:num w:numId="19" w16cid:durableId="1509441064">
    <w:abstractNumId w:val="8"/>
  </w:num>
  <w:num w:numId="20" w16cid:durableId="67865317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2528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3D79367-CCEA-4F4F-89DC-1B47D524BFFD}"/>
  </w:docVars>
  <w:rsids>
    <w:rsidRoot w:val="001A02A1"/>
    <w:rsid w:val="000030DE"/>
    <w:rsid w:val="000174EA"/>
    <w:rsid w:val="00024DE9"/>
    <w:rsid w:val="0002689B"/>
    <w:rsid w:val="00034455"/>
    <w:rsid w:val="000364DF"/>
    <w:rsid w:val="00046B39"/>
    <w:rsid w:val="000475D2"/>
    <w:rsid w:val="00061F20"/>
    <w:rsid w:val="00080D83"/>
    <w:rsid w:val="00083A83"/>
    <w:rsid w:val="0009668B"/>
    <w:rsid w:val="00096EFB"/>
    <w:rsid w:val="000A3836"/>
    <w:rsid w:val="000C37F4"/>
    <w:rsid w:val="000C57EE"/>
    <w:rsid w:val="000D283E"/>
    <w:rsid w:val="000D48F2"/>
    <w:rsid w:val="000E1615"/>
    <w:rsid w:val="00100617"/>
    <w:rsid w:val="001202B5"/>
    <w:rsid w:val="00120BC8"/>
    <w:rsid w:val="00124D4A"/>
    <w:rsid w:val="001269F7"/>
    <w:rsid w:val="001304E7"/>
    <w:rsid w:val="00130B23"/>
    <w:rsid w:val="0013721D"/>
    <w:rsid w:val="001406EA"/>
    <w:rsid w:val="00144118"/>
    <w:rsid w:val="001520FF"/>
    <w:rsid w:val="00156D63"/>
    <w:rsid w:val="00162034"/>
    <w:rsid w:val="00181B67"/>
    <w:rsid w:val="001965EC"/>
    <w:rsid w:val="00197841"/>
    <w:rsid w:val="001A02A1"/>
    <w:rsid w:val="001A081C"/>
    <w:rsid w:val="001A2F20"/>
    <w:rsid w:val="001A3ADA"/>
    <w:rsid w:val="001A3D33"/>
    <w:rsid w:val="001B210F"/>
    <w:rsid w:val="001D059A"/>
    <w:rsid w:val="001E38E6"/>
    <w:rsid w:val="001E3D1D"/>
    <w:rsid w:val="001E5767"/>
    <w:rsid w:val="001E6F14"/>
    <w:rsid w:val="00204556"/>
    <w:rsid w:val="00206D71"/>
    <w:rsid w:val="0021292A"/>
    <w:rsid w:val="00226E7B"/>
    <w:rsid w:val="00233FDA"/>
    <w:rsid w:val="00241C1F"/>
    <w:rsid w:val="002425AE"/>
    <w:rsid w:val="002529E4"/>
    <w:rsid w:val="002602A8"/>
    <w:rsid w:val="00272961"/>
    <w:rsid w:val="00273B9D"/>
    <w:rsid w:val="002C6347"/>
    <w:rsid w:val="002D1498"/>
    <w:rsid w:val="002D5076"/>
    <w:rsid w:val="002E1C9A"/>
    <w:rsid w:val="0030447A"/>
    <w:rsid w:val="00304970"/>
    <w:rsid w:val="00315901"/>
    <w:rsid w:val="0031693A"/>
    <w:rsid w:val="00320AAC"/>
    <w:rsid w:val="00321DB5"/>
    <w:rsid w:val="00325198"/>
    <w:rsid w:val="00335B08"/>
    <w:rsid w:val="00351B88"/>
    <w:rsid w:val="003526F5"/>
    <w:rsid w:val="0035482A"/>
    <w:rsid w:val="003619F2"/>
    <w:rsid w:val="00363B67"/>
    <w:rsid w:val="00365820"/>
    <w:rsid w:val="00390A9B"/>
    <w:rsid w:val="00390AF4"/>
    <w:rsid w:val="0039481F"/>
    <w:rsid w:val="00394B4A"/>
    <w:rsid w:val="0039693E"/>
    <w:rsid w:val="003A1809"/>
    <w:rsid w:val="003B6C9A"/>
    <w:rsid w:val="003C0402"/>
    <w:rsid w:val="003C554F"/>
    <w:rsid w:val="003E2120"/>
    <w:rsid w:val="0040149C"/>
    <w:rsid w:val="0040154D"/>
    <w:rsid w:val="00413DA4"/>
    <w:rsid w:val="00414478"/>
    <w:rsid w:val="004410F7"/>
    <w:rsid w:val="004430F4"/>
    <w:rsid w:val="00464281"/>
    <w:rsid w:val="004678A0"/>
    <w:rsid w:val="00473FF4"/>
    <w:rsid w:val="00486182"/>
    <w:rsid w:val="00492BD3"/>
    <w:rsid w:val="00497B3B"/>
    <w:rsid w:val="004A18C3"/>
    <w:rsid w:val="004A4FDD"/>
    <w:rsid w:val="004A6473"/>
    <w:rsid w:val="004B0D4F"/>
    <w:rsid w:val="004B38AD"/>
    <w:rsid w:val="004B5574"/>
    <w:rsid w:val="004B70BD"/>
    <w:rsid w:val="004C0EB0"/>
    <w:rsid w:val="004C303B"/>
    <w:rsid w:val="004C404A"/>
    <w:rsid w:val="004F015E"/>
    <w:rsid w:val="004F2B84"/>
    <w:rsid w:val="00510CB2"/>
    <w:rsid w:val="00513291"/>
    <w:rsid w:val="0052111D"/>
    <w:rsid w:val="005261A8"/>
    <w:rsid w:val="005266B7"/>
    <w:rsid w:val="00542379"/>
    <w:rsid w:val="00544D99"/>
    <w:rsid w:val="0055016A"/>
    <w:rsid w:val="0056093A"/>
    <w:rsid w:val="005609F6"/>
    <w:rsid w:val="00562E9F"/>
    <w:rsid w:val="005724F5"/>
    <w:rsid w:val="005760A9"/>
    <w:rsid w:val="00584FFB"/>
    <w:rsid w:val="005909AB"/>
    <w:rsid w:val="00594464"/>
    <w:rsid w:val="005A024E"/>
    <w:rsid w:val="005A02E7"/>
    <w:rsid w:val="005A2F04"/>
    <w:rsid w:val="005A5342"/>
    <w:rsid w:val="005B00FA"/>
    <w:rsid w:val="005B667E"/>
    <w:rsid w:val="005D4C23"/>
    <w:rsid w:val="005E799E"/>
    <w:rsid w:val="005F20E3"/>
    <w:rsid w:val="005F6AF4"/>
    <w:rsid w:val="00602B59"/>
    <w:rsid w:val="0061767F"/>
    <w:rsid w:val="006223B9"/>
    <w:rsid w:val="00622781"/>
    <w:rsid w:val="006344FE"/>
    <w:rsid w:val="0063586C"/>
    <w:rsid w:val="00640BFF"/>
    <w:rsid w:val="00647FCE"/>
    <w:rsid w:val="0065473A"/>
    <w:rsid w:val="00655F27"/>
    <w:rsid w:val="0066032A"/>
    <w:rsid w:val="00662BDF"/>
    <w:rsid w:val="00665A91"/>
    <w:rsid w:val="00666506"/>
    <w:rsid w:val="00676BA4"/>
    <w:rsid w:val="0069363A"/>
    <w:rsid w:val="0069621B"/>
    <w:rsid w:val="00696549"/>
    <w:rsid w:val="00696DFC"/>
    <w:rsid w:val="006B1DD5"/>
    <w:rsid w:val="006B4267"/>
    <w:rsid w:val="006C1724"/>
    <w:rsid w:val="006C4952"/>
    <w:rsid w:val="006C4C7B"/>
    <w:rsid w:val="006D4972"/>
    <w:rsid w:val="006E1A61"/>
    <w:rsid w:val="006F0C63"/>
    <w:rsid w:val="006F209E"/>
    <w:rsid w:val="006F3F10"/>
    <w:rsid w:val="00727F94"/>
    <w:rsid w:val="00730C2D"/>
    <w:rsid w:val="007337EB"/>
    <w:rsid w:val="007365F6"/>
    <w:rsid w:val="00737491"/>
    <w:rsid w:val="00745D18"/>
    <w:rsid w:val="00763F56"/>
    <w:rsid w:val="00765333"/>
    <w:rsid w:val="00765BC9"/>
    <w:rsid w:val="00770C93"/>
    <w:rsid w:val="00776530"/>
    <w:rsid w:val="00780A5A"/>
    <w:rsid w:val="007861E4"/>
    <w:rsid w:val="00791150"/>
    <w:rsid w:val="00791E8E"/>
    <w:rsid w:val="00794E5F"/>
    <w:rsid w:val="007A0109"/>
    <w:rsid w:val="007A7960"/>
    <w:rsid w:val="007B2500"/>
    <w:rsid w:val="007B5688"/>
    <w:rsid w:val="007B6A64"/>
    <w:rsid w:val="007D61D6"/>
    <w:rsid w:val="007E1B19"/>
    <w:rsid w:val="007E6883"/>
    <w:rsid w:val="007F3623"/>
    <w:rsid w:val="007F432E"/>
    <w:rsid w:val="008007D2"/>
    <w:rsid w:val="00827311"/>
    <w:rsid w:val="008303D9"/>
    <w:rsid w:val="00832675"/>
    <w:rsid w:val="00834BB4"/>
    <w:rsid w:val="00834C0E"/>
    <w:rsid w:val="00835187"/>
    <w:rsid w:val="00836ED1"/>
    <w:rsid w:val="00853CFC"/>
    <w:rsid w:val="0086147E"/>
    <w:rsid w:val="008615D8"/>
    <w:rsid w:val="008623FF"/>
    <w:rsid w:val="00870A70"/>
    <w:rsid w:val="00873501"/>
    <w:rsid w:val="00876326"/>
    <w:rsid w:val="008945D9"/>
    <w:rsid w:val="008A43E5"/>
    <w:rsid w:val="008C4E63"/>
    <w:rsid w:val="008C52E2"/>
    <w:rsid w:val="008D65BA"/>
    <w:rsid w:val="008D65E1"/>
    <w:rsid w:val="008D6DD6"/>
    <w:rsid w:val="008F5CC9"/>
    <w:rsid w:val="009056F8"/>
    <w:rsid w:val="009107B2"/>
    <w:rsid w:val="00926F74"/>
    <w:rsid w:val="0093279C"/>
    <w:rsid w:val="009706FB"/>
    <w:rsid w:val="009726FB"/>
    <w:rsid w:val="0097724F"/>
    <w:rsid w:val="009828DD"/>
    <w:rsid w:val="00996555"/>
    <w:rsid w:val="009A136D"/>
    <w:rsid w:val="009A4ACC"/>
    <w:rsid w:val="009B4178"/>
    <w:rsid w:val="009D2F57"/>
    <w:rsid w:val="009D35C9"/>
    <w:rsid w:val="009D71C1"/>
    <w:rsid w:val="009E4151"/>
    <w:rsid w:val="009F2CF0"/>
    <w:rsid w:val="00A0160D"/>
    <w:rsid w:val="00A04690"/>
    <w:rsid w:val="00A242FB"/>
    <w:rsid w:val="00A2686F"/>
    <w:rsid w:val="00A3175D"/>
    <w:rsid w:val="00A376B9"/>
    <w:rsid w:val="00A40DD3"/>
    <w:rsid w:val="00A71454"/>
    <w:rsid w:val="00A743DE"/>
    <w:rsid w:val="00A77F72"/>
    <w:rsid w:val="00A830EB"/>
    <w:rsid w:val="00A8311B"/>
    <w:rsid w:val="00A856E2"/>
    <w:rsid w:val="00A90EF3"/>
    <w:rsid w:val="00A917F2"/>
    <w:rsid w:val="00AA18AB"/>
    <w:rsid w:val="00AD1EFE"/>
    <w:rsid w:val="00AD3F06"/>
    <w:rsid w:val="00AD51FC"/>
    <w:rsid w:val="00AD7E56"/>
    <w:rsid w:val="00AE1580"/>
    <w:rsid w:val="00AE2F66"/>
    <w:rsid w:val="00AF36F8"/>
    <w:rsid w:val="00B01F08"/>
    <w:rsid w:val="00B16E8F"/>
    <w:rsid w:val="00B2442F"/>
    <w:rsid w:val="00B300C5"/>
    <w:rsid w:val="00B30401"/>
    <w:rsid w:val="00B32C50"/>
    <w:rsid w:val="00B575D0"/>
    <w:rsid w:val="00B648E5"/>
    <w:rsid w:val="00B64CBF"/>
    <w:rsid w:val="00B6637D"/>
    <w:rsid w:val="00B77F2D"/>
    <w:rsid w:val="00B81AB8"/>
    <w:rsid w:val="00B941F1"/>
    <w:rsid w:val="00B9614C"/>
    <w:rsid w:val="00BA2F50"/>
    <w:rsid w:val="00BB3F63"/>
    <w:rsid w:val="00BB76D0"/>
    <w:rsid w:val="00BC363C"/>
    <w:rsid w:val="00C12A39"/>
    <w:rsid w:val="00C260C6"/>
    <w:rsid w:val="00C268A0"/>
    <w:rsid w:val="00C377A0"/>
    <w:rsid w:val="00C510EB"/>
    <w:rsid w:val="00C53916"/>
    <w:rsid w:val="00C57BB1"/>
    <w:rsid w:val="00C62C24"/>
    <w:rsid w:val="00C635B6"/>
    <w:rsid w:val="00C83986"/>
    <w:rsid w:val="00C848A2"/>
    <w:rsid w:val="00CA5CBD"/>
    <w:rsid w:val="00CC3982"/>
    <w:rsid w:val="00CE005B"/>
    <w:rsid w:val="00CE1928"/>
    <w:rsid w:val="00CE1C27"/>
    <w:rsid w:val="00CE3F53"/>
    <w:rsid w:val="00CE4DFE"/>
    <w:rsid w:val="00CF3B4D"/>
    <w:rsid w:val="00CF67EA"/>
    <w:rsid w:val="00CF681F"/>
    <w:rsid w:val="00CF7AA7"/>
    <w:rsid w:val="00D0361A"/>
    <w:rsid w:val="00D055D8"/>
    <w:rsid w:val="00D1037F"/>
    <w:rsid w:val="00D1150B"/>
    <w:rsid w:val="00D127A1"/>
    <w:rsid w:val="00D23A55"/>
    <w:rsid w:val="00D2661F"/>
    <w:rsid w:val="00D30ADD"/>
    <w:rsid w:val="00D37B71"/>
    <w:rsid w:val="00D43A0D"/>
    <w:rsid w:val="00D44DCA"/>
    <w:rsid w:val="00D46867"/>
    <w:rsid w:val="00D50E8C"/>
    <w:rsid w:val="00D526F3"/>
    <w:rsid w:val="00D55925"/>
    <w:rsid w:val="00D57724"/>
    <w:rsid w:val="00D64760"/>
    <w:rsid w:val="00D723A7"/>
    <w:rsid w:val="00D75889"/>
    <w:rsid w:val="00D75998"/>
    <w:rsid w:val="00D84D4D"/>
    <w:rsid w:val="00D93909"/>
    <w:rsid w:val="00D94A21"/>
    <w:rsid w:val="00DA2034"/>
    <w:rsid w:val="00DA248E"/>
    <w:rsid w:val="00DB5B86"/>
    <w:rsid w:val="00DC48C1"/>
    <w:rsid w:val="00DC733E"/>
    <w:rsid w:val="00DE5229"/>
    <w:rsid w:val="00DF57BE"/>
    <w:rsid w:val="00E06500"/>
    <w:rsid w:val="00E13A97"/>
    <w:rsid w:val="00E13EDD"/>
    <w:rsid w:val="00E37D95"/>
    <w:rsid w:val="00E440BE"/>
    <w:rsid w:val="00E47F90"/>
    <w:rsid w:val="00E50CBA"/>
    <w:rsid w:val="00E539C6"/>
    <w:rsid w:val="00E54808"/>
    <w:rsid w:val="00E57060"/>
    <w:rsid w:val="00E62261"/>
    <w:rsid w:val="00E64D96"/>
    <w:rsid w:val="00E6610C"/>
    <w:rsid w:val="00E719CE"/>
    <w:rsid w:val="00E81ADD"/>
    <w:rsid w:val="00E87616"/>
    <w:rsid w:val="00E935CB"/>
    <w:rsid w:val="00E94B10"/>
    <w:rsid w:val="00EA2466"/>
    <w:rsid w:val="00EA5C16"/>
    <w:rsid w:val="00EA65A0"/>
    <w:rsid w:val="00EB405C"/>
    <w:rsid w:val="00EB7B13"/>
    <w:rsid w:val="00ED0C9C"/>
    <w:rsid w:val="00ED64CF"/>
    <w:rsid w:val="00EE526B"/>
    <w:rsid w:val="00EF000D"/>
    <w:rsid w:val="00EF590D"/>
    <w:rsid w:val="00EF6DA7"/>
    <w:rsid w:val="00F02994"/>
    <w:rsid w:val="00F144C0"/>
    <w:rsid w:val="00F33862"/>
    <w:rsid w:val="00F5032F"/>
    <w:rsid w:val="00F545A3"/>
    <w:rsid w:val="00F67255"/>
    <w:rsid w:val="00F77D28"/>
    <w:rsid w:val="00F83EE2"/>
    <w:rsid w:val="00F93557"/>
    <w:rsid w:val="00F94A86"/>
    <w:rsid w:val="00F94BDA"/>
    <w:rsid w:val="00FA1E14"/>
    <w:rsid w:val="00FA3769"/>
    <w:rsid w:val="00FA76F5"/>
    <w:rsid w:val="00FB1502"/>
    <w:rsid w:val="00FB5706"/>
    <w:rsid w:val="00FB7887"/>
    <w:rsid w:val="00FD2FF1"/>
    <w:rsid w:val="00FD7851"/>
    <w:rsid w:val="00FF7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81"/>
    <o:shapelayout v:ext="edit">
      <o:idmap v:ext="edit" data="1"/>
    </o:shapelayout>
  </w:shapeDefaults>
  <w:decimalSymbol w:val=","/>
  <w:listSeparator w:val=";"/>
  <w14:docId w14:val="436483F2"/>
  <w15:chartTrackingRefBased/>
  <w15:docId w15:val="{D6AA0289-BDD6-4532-88D6-029F85CA0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2442F"/>
    <w:pPr>
      <w:spacing w:line="276" w:lineRule="auto"/>
    </w:pPr>
    <w:rPr>
      <w:rFonts w:ascii="Arial" w:hAnsi="Arial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B16E8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rsid w:val="00B16E8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1A02A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1A02A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C377A0"/>
    <w:pPr>
      <w:spacing w:before="100" w:beforeAutospacing="1" w:after="100" w:afterAutospacing="1"/>
    </w:pPr>
    <w:rPr>
      <w:rFonts w:ascii="Times New Roman" w:hAnsi="Times New Roman"/>
    </w:rPr>
  </w:style>
  <w:style w:type="paragraph" w:styleId="Akapitzlist">
    <w:name w:val="List Paragraph"/>
    <w:aliases w:val="L1,Numerowanie,2 heading,A_wyliczenie,K-P_odwolanie,Akapit z listą5,maz_wyliczenie,opis dzialania,Preambuła,lp1,normalny tekst,Akapit z list¹,CW_Lista,BulletC,Wyliczanie,Obiekt,Akapit z listą31,Bullets,Podsis rysunku,zwykły tekst,Eko punk"/>
    <w:basedOn w:val="Normalny"/>
    <w:link w:val="AkapitzlistZnak"/>
    <w:uiPriority w:val="34"/>
    <w:qFormat/>
    <w:rsid w:val="00120BC8"/>
    <w:pPr>
      <w:ind w:left="720"/>
      <w:contextualSpacing/>
    </w:pPr>
  </w:style>
  <w:style w:type="numbering" w:customStyle="1" w:styleId="Lista1">
    <w:name w:val="Lista1"/>
    <w:basedOn w:val="Bezlisty"/>
    <w:uiPriority w:val="99"/>
    <w:rsid w:val="00120BC8"/>
    <w:pPr>
      <w:numPr>
        <w:numId w:val="1"/>
      </w:numPr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Preambuła Znak,lp1 Znak,normalny tekst Znak,Akapit z list¹ Znak,CW_Lista Znak,BulletC Znak"/>
    <w:link w:val="Akapitzlist"/>
    <w:uiPriority w:val="34"/>
    <w:qFormat/>
    <w:locked/>
    <w:rsid w:val="00B648E5"/>
    <w:rPr>
      <w:rFonts w:ascii="Arial" w:hAnsi="Arial"/>
      <w:sz w:val="24"/>
      <w:szCs w:val="24"/>
    </w:rPr>
  </w:style>
  <w:style w:type="paragraph" w:customStyle="1" w:styleId="Standard">
    <w:name w:val="Standard"/>
    <w:uiPriority w:val="99"/>
    <w:rsid w:val="00B648E5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  <w:style w:type="character" w:customStyle="1" w:styleId="hgkelc">
    <w:name w:val="hgkelc"/>
    <w:basedOn w:val="Domylnaczcionkaakapitu"/>
    <w:rsid w:val="00836ED1"/>
  </w:style>
  <w:style w:type="character" w:customStyle="1" w:styleId="footnotedescriptionChar">
    <w:name w:val="footnote description Char"/>
    <w:link w:val="footnotedescription"/>
    <w:locked/>
    <w:rsid w:val="009828DD"/>
    <w:rPr>
      <w:rFonts w:ascii="Arial" w:eastAsia="Arial" w:hAnsi="Arial" w:cs="Arial"/>
      <w:color w:val="000000"/>
      <w:sz w:val="18"/>
    </w:rPr>
  </w:style>
  <w:style w:type="paragraph" w:customStyle="1" w:styleId="footnotedescription">
    <w:name w:val="footnote description"/>
    <w:next w:val="Normalny"/>
    <w:link w:val="footnotedescriptionChar"/>
    <w:rsid w:val="009828DD"/>
    <w:pPr>
      <w:spacing w:after="15" w:line="252" w:lineRule="auto"/>
      <w:ind w:left="254" w:right="35"/>
    </w:pPr>
    <w:rPr>
      <w:rFonts w:ascii="Arial" w:eastAsia="Arial" w:hAnsi="Arial" w:cs="Arial"/>
      <w:color w:val="000000"/>
      <w:sz w:val="18"/>
    </w:rPr>
  </w:style>
  <w:style w:type="character" w:customStyle="1" w:styleId="footnotemark">
    <w:name w:val="footnote mark"/>
    <w:rsid w:val="009828DD"/>
    <w:rPr>
      <w:rFonts w:ascii="Arial" w:eastAsia="Arial" w:hAnsi="Arial" w:cs="Arial" w:hint="default"/>
      <w:color w:val="000000"/>
      <w:sz w:val="18"/>
      <w:vertAlign w:val="superscript"/>
    </w:rPr>
  </w:style>
  <w:style w:type="numbering" w:customStyle="1" w:styleId="WW8Num4">
    <w:name w:val="WW8Num4"/>
    <w:rsid w:val="009828DD"/>
    <w:pPr>
      <w:numPr>
        <w:numId w:val="6"/>
      </w:numPr>
    </w:pPr>
  </w:style>
  <w:style w:type="character" w:customStyle="1" w:styleId="markedcontent">
    <w:name w:val="markedcontent"/>
    <w:basedOn w:val="Domylnaczcionkaakapitu"/>
    <w:rsid w:val="00834C0E"/>
  </w:style>
  <w:style w:type="paragraph" w:styleId="Tekstprzypisukocowego">
    <w:name w:val="endnote text"/>
    <w:basedOn w:val="Normalny"/>
    <w:link w:val="TekstprzypisukocowegoZnak"/>
    <w:rsid w:val="003B6C9A"/>
    <w:pPr>
      <w:spacing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3B6C9A"/>
    <w:rPr>
      <w:rFonts w:ascii="Arial" w:hAnsi="Arial"/>
    </w:rPr>
  </w:style>
  <w:style w:type="character" w:styleId="Odwoanieprzypisukocowego">
    <w:name w:val="endnote reference"/>
    <w:basedOn w:val="Domylnaczcionkaakapitu"/>
    <w:rsid w:val="003B6C9A"/>
    <w:rPr>
      <w:vertAlign w:val="superscript"/>
    </w:rPr>
  </w:style>
  <w:style w:type="character" w:styleId="Hipercze">
    <w:name w:val="Hyperlink"/>
    <w:unhideWhenUsed/>
    <w:rsid w:val="0021292A"/>
    <w:rPr>
      <w:color w:val="0000FF"/>
      <w:u w:val="single"/>
    </w:rPr>
  </w:style>
  <w:style w:type="character" w:customStyle="1" w:styleId="NagwekZnak">
    <w:name w:val="Nagłówek Znak"/>
    <w:basedOn w:val="Domylnaczcionkaakapitu"/>
    <w:link w:val="Nagwek"/>
    <w:rsid w:val="0021292A"/>
    <w:rPr>
      <w:rFonts w:ascii="Arial" w:hAnsi="Arial"/>
      <w:sz w:val="24"/>
      <w:szCs w:val="24"/>
    </w:rPr>
  </w:style>
  <w:style w:type="paragraph" w:styleId="Tekstprzypisudolnego">
    <w:name w:val="footnote text"/>
    <w:basedOn w:val="Normalny"/>
    <w:link w:val="TekstprzypisudolnegoZnak"/>
    <w:rsid w:val="005F6AF4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5F6AF4"/>
    <w:rPr>
      <w:rFonts w:ascii="Arial" w:hAnsi="Arial"/>
    </w:rPr>
  </w:style>
  <w:style w:type="character" w:styleId="Odwoanieprzypisudolnego">
    <w:name w:val="footnote reference"/>
    <w:basedOn w:val="Domylnaczcionkaakapitu"/>
    <w:rsid w:val="005F6AF4"/>
    <w:rPr>
      <w:vertAlign w:val="superscript"/>
    </w:rPr>
  </w:style>
  <w:style w:type="character" w:customStyle="1" w:styleId="StopkaZnak">
    <w:name w:val="Stopka Znak"/>
    <w:basedOn w:val="Domylnaczcionkaakapitu"/>
    <w:link w:val="Stopka"/>
    <w:rsid w:val="00E440BE"/>
    <w:rPr>
      <w:rFonts w:ascii="Arial" w:hAnsi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59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twardokus\Desktop\listownik-Pomorskie-FE-UMWP-UE-EFRR-RPO2014-2020-2018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D79367-CCEA-4F4F-89DC-1B47D524BFFD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5D710D5F-13D3-46D2-AF70-BFBDE5BB9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listownik-Pomorskie-FE-UMWP-UE-EFRR-RPO2014-2020-2018.dot</Template>
  <TotalTime>563</TotalTime>
  <Pages>7</Pages>
  <Words>940</Words>
  <Characters>6505</Characters>
  <Application>Microsoft Office Word</Application>
  <DocSecurity>0</DocSecurity>
  <Lines>54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UMWP</Company>
  <LinksUpToDate>false</LinksUpToDate>
  <CharactersWithSpaces>7431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Twardokus Marcin</dc:creator>
  <cp:keywords/>
  <cp:lastModifiedBy>Małgorzata Klein</cp:lastModifiedBy>
  <cp:revision>101</cp:revision>
  <cp:lastPrinted>2026-02-16T13:55:00Z</cp:lastPrinted>
  <dcterms:created xsi:type="dcterms:W3CDTF">2024-02-05T07:22:00Z</dcterms:created>
  <dcterms:modified xsi:type="dcterms:W3CDTF">2026-02-17T08:54:00Z</dcterms:modified>
</cp:coreProperties>
</file>