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E9C152" w14:textId="2A7A789B" w:rsidR="00836ED1" w:rsidRDefault="00836ED1" w:rsidP="00316639">
      <w:pPr>
        <w:ind w:left="4956" w:right="-2"/>
      </w:pPr>
      <w:r>
        <w:rPr>
          <w:rFonts w:cs="Arial"/>
        </w:rPr>
        <w:t xml:space="preserve">       </w:t>
      </w:r>
    </w:p>
    <w:p w14:paraId="466C7922" w14:textId="191A6B7E" w:rsidR="00316639" w:rsidRDefault="00316639" w:rsidP="003D767E">
      <w:pPr>
        <w:spacing w:after="240"/>
        <w:ind w:right="68"/>
      </w:pPr>
      <w:r w:rsidRPr="00595081">
        <w:t xml:space="preserve">Załącznik Nr 5 do SWZ – Zobowiązanie podmiotu udostępniającego zasoby – wzór </w:t>
      </w:r>
    </w:p>
    <w:p w14:paraId="42894E86" w14:textId="3E64FAD6" w:rsidR="00316639" w:rsidRDefault="00316639" w:rsidP="008422F9">
      <w:pPr>
        <w:spacing w:after="360" w:line="360" w:lineRule="auto"/>
        <w:ind w:right="65"/>
      </w:pPr>
      <w:r>
        <w:t xml:space="preserve">Nr postępowania: </w:t>
      </w:r>
      <w:r w:rsidRPr="00E440EB">
        <w:t>ZP.2</w:t>
      </w:r>
      <w:r w:rsidR="003D767E" w:rsidRPr="00E440EB">
        <w:t>3</w:t>
      </w:r>
      <w:r w:rsidRPr="00E440EB">
        <w:t>20.</w:t>
      </w:r>
      <w:r w:rsidR="00BC3173" w:rsidRPr="00E440EB">
        <w:t>1</w:t>
      </w:r>
      <w:r w:rsidRPr="00E440EB">
        <w:t>.202</w:t>
      </w:r>
      <w:r w:rsidR="003D767E" w:rsidRPr="00E440EB">
        <w:t>6</w:t>
      </w:r>
      <w:r w:rsidRPr="00E440EB">
        <w:t>.MK</w:t>
      </w:r>
    </w:p>
    <w:p w14:paraId="28964652" w14:textId="51391E51" w:rsidR="00316639" w:rsidRPr="00595081" w:rsidRDefault="008422F9" w:rsidP="008422F9">
      <w:pPr>
        <w:spacing w:after="240" w:line="360" w:lineRule="auto"/>
        <w:ind w:right="394"/>
      </w:pPr>
      <w:r w:rsidRPr="00595081">
        <w:t>ZOBOWIĄZANIE PODMIOTU UDOSTĘPNIAJĄCEGO ZASOBY</w:t>
      </w:r>
    </w:p>
    <w:p w14:paraId="281470E3" w14:textId="37E9ACA7" w:rsidR="00316639" w:rsidRDefault="00316639" w:rsidP="008422F9">
      <w:pPr>
        <w:spacing w:after="240"/>
        <w:ind w:right="62"/>
        <w:rPr>
          <w:i/>
        </w:rPr>
      </w:pPr>
      <w:r>
        <w:rPr>
          <w:u w:val="single" w:color="000000"/>
        </w:rPr>
        <w:t>dotyczy:</w:t>
      </w:r>
      <w:r>
        <w:t xml:space="preserve"> postępowania </w:t>
      </w:r>
      <w:r w:rsidR="003D767E">
        <w:t xml:space="preserve">o </w:t>
      </w:r>
      <w:r>
        <w:t xml:space="preserve">udzielenie zamówienia publicznego prowadzonego </w:t>
      </w:r>
      <w:r w:rsidR="003D767E">
        <w:t>na zorganizowanie i przeprowadzenie szkolenia</w:t>
      </w:r>
      <w:r w:rsidRPr="00595081">
        <w:t xml:space="preserve"> </w:t>
      </w:r>
      <w:r w:rsidRPr="003D767E">
        <w:rPr>
          <w:b/>
          <w:bCs/>
        </w:rPr>
        <w:t>„</w:t>
      </w:r>
      <w:r w:rsidR="00BE1BE0" w:rsidRPr="003D767E">
        <w:rPr>
          <w:b/>
          <w:bCs/>
        </w:rPr>
        <w:t>Kadry i płace + ECDL BASE</w:t>
      </w:r>
      <w:r w:rsidRPr="003D767E">
        <w:rPr>
          <w:b/>
          <w:bCs/>
        </w:rPr>
        <w:t>”</w:t>
      </w:r>
      <w:r w:rsidRPr="00BC3173">
        <w:t xml:space="preserve"> dla </w:t>
      </w:r>
      <w:r w:rsidR="007E3FFD">
        <w:br/>
        <w:t>5</w:t>
      </w:r>
      <w:r w:rsidRPr="00BC3173">
        <w:t xml:space="preserve"> osób zarejestrowanych w Powiatowym Urzędzie Pracy w Starogardzie Gdańskim</w:t>
      </w:r>
      <w:r w:rsidR="00F02FF8" w:rsidRPr="00BC3173">
        <w:t xml:space="preserve"> </w:t>
      </w:r>
      <w:r w:rsidR="00502985" w:rsidRPr="00BC3173">
        <w:br/>
      </w:r>
      <w:r w:rsidR="003D767E">
        <w:rPr>
          <w:bCs/>
          <w:iCs/>
          <w:lang w:bidi="pl-PL"/>
        </w:rPr>
        <w:t>oraz procesu potwierdzenia nabycia wiedzy i umiejętności i wydania dokumentu potwierdzającego nabycie wiedzy i umiejętności (egzaminu).</w:t>
      </w:r>
    </w:p>
    <w:p w14:paraId="333B77AD" w14:textId="77777777" w:rsidR="00316639" w:rsidRDefault="00316639" w:rsidP="008422F9">
      <w:pPr>
        <w:spacing w:line="360" w:lineRule="auto"/>
        <w:ind w:right="5271"/>
        <w:rPr>
          <w:iCs/>
          <w:color w:val="000000"/>
        </w:rPr>
      </w:pPr>
      <w:r>
        <w:rPr>
          <w:iCs/>
        </w:rPr>
        <w:t xml:space="preserve">Uwaga! </w:t>
      </w:r>
    </w:p>
    <w:p w14:paraId="0B6AFF11" w14:textId="77777777" w:rsidR="00316639" w:rsidRDefault="00316639" w:rsidP="008422F9">
      <w:pPr>
        <w:spacing w:after="120"/>
        <w:ind w:hanging="10"/>
        <w:rPr>
          <w:iCs/>
        </w:rPr>
      </w:pPr>
      <w:r>
        <w:rPr>
          <w:iCs/>
        </w:rPr>
        <w:t xml:space="preserve">Zamiast niniejszego formularza można przedstawić inne dokumenty, które określają </w:t>
      </w:r>
      <w:r>
        <w:rPr>
          <w:iCs/>
        </w:rPr>
        <w:br/>
        <w:t xml:space="preserve">w szczególności: </w:t>
      </w:r>
    </w:p>
    <w:p w14:paraId="22C7F323" w14:textId="0920DB71" w:rsidR="00316639" w:rsidRDefault="00316639" w:rsidP="008422F9">
      <w:pPr>
        <w:numPr>
          <w:ilvl w:val="0"/>
          <w:numId w:val="7"/>
        </w:numPr>
        <w:spacing w:after="120"/>
        <w:ind w:left="709" w:hanging="283"/>
        <w:rPr>
          <w:iCs/>
        </w:rPr>
      </w:pPr>
      <w:r>
        <w:rPr>
          <w:iCs/>
        </w:rPr>
        <w:t>zakres dostępnych Wykonawcy zasobów podmiotu udostępniającego zasoby</w:t>
      </w:r>
      <w:r w:rsidR="008422F9">
        <w:rPr>
          <w:iCs/>
        </w:rPr>
        <w:t>,</w:t>
      </w:r>
      <w:r>
        <w:rPr>
          <w:iCs/>
        </w:rPr>
        <w:t xml:space="preserve"> </w:t>
      </w:r>
    </w:p>
    <w:p w14:paraId="6BC755E3" w14:textId="5613791B" w:rsidR="00316639" w:rsidRDefault="00316639" w:rsidP="008422F9">
      <w:pPr>
        <w:numPr>
          <w:ilvl w:val="0"/>
          <w:numId w:val="7"/>
        </w:numPr>
        <w:spacing w:after="120"/>
        <w:ind w:left="709" w:hanging="283"/>
        <w:rPr>
          <w:iCs/>
        </w:rPr>
      </w:pPr>
      <w:r>
        <w:rPr>
          <w:iCs/>
        </w:rPr>
        <w:t>sposób i okres udostępnienia Wykonawcy i wykorzystania przez niego zasobów podmiotu udostępniającego te zasoby przy wykonywaniu zamówienia</w:t>
      </w:r>
      <w:r w:rsidR="008422F9">
        <w:rPr>
          <w:iCs/>
        </w:rPr>
        <w:t>,</w:t>
      </w:r>
    </w:p>
    <w:p w14:paraId="5936CCF1" w14:textId="77777777" w:rsidR="00316639" w:rsidRDefault="00316639" w:rsidP="008422F9">
      <w:pPr>
        <w:numPr>
          <w:ilvl w:val="0"/>
          <w:numId w:val="7"/>
        </w:numPr>
        <w:spacing w:after="5"/>
        <w:ind w:left="709" w:hanging="283"/>
        <w:rPr>
          <w:iCs/>
        </w:rPr>
      </w:pPr>
      <w:r>
        <w:rPr>
          <w:iCs/>
        </w:rPr>
        <w:t xml:space="preserve"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dotyczą. </w:t>
      </w:r>
    </w:p>
    <w:p w14:paraId="26610D8C" w14:textId="77777777" w:rsidR="00316639" w:rsidRDefault="00316639" w:rsidP="00316639">
      <w:pPr>
        <w:spacing w:line="360" w:lineRule="auto"/>
        <w:ind w:left="255" w:right="62"/>
        <w:rPr>
          <w:iCs/>
        </w:rPr>
      </w:pPr>
    </w:p>
    <w:p w14:paraId="74517F16" w14:textId="27D34ED4" w:rsidR="00316639" w:rsidRDefault="00316639" w:rsidP="008422F9">
      <w:pPr>
        <w:ind w:right="62"/>
        <w:rPr>
          <w:iCs/>
        </w:rPr>
      </w:pPr>
      <w:r>
        <w:rPr>
          <w:iCs/>
        </w:rPr>
        <w:t>Ja, ……………………………………………….………………………………………………</w:t>
      </w:r>
      <w:r w:rsidR="008422F9">
        <w:rPr>
          <w:iCs/>
        </w:rPr>
        <w:t>….</w:t>
      </w:r>
      <w:r>
        <w:rPr>
          <w:iCs/>
        </w:rPr>
        <w:t xml:space="preserve">  </w:t>
      </w:r>
    </w:p>
    <w:p w14:paraId="758556EA" w14:textId="77777777" w:rsidR="00316639" w:rsidRDefault="00316639" w:rsidP="008422F9">
      <w:pPr>
        <w:rPr>
          <w:iCs/>
        </w:rPr>
      </w:pPr>
      <w:r>
        <w:rPr>
          <w:iCs/>
        </w:rPr>
        <w:t>(imię i nazwisko osoby upoważnionej do reprezentowania podmiotu, stanowisko – właściciel, prezes zarządu, członek zarządu, prokurent, upełnomocniony reprezentant itp.)</w:t>
      </w:r>
    </w:p>
    <w:p w14:paraId="17644CD1" w14:textId="77777777" w:rsidR="00316639" w:rsidRDefault="00316639" w:rsidP="008422F9">
      <w:pPr>
        <w:spacing w:before="240" w:after="120" w:line="360" w:lineRule="auto"/>
        <w:rPr>
          <w:iCs/>
        </w:rPr>
      </w:pPr>
      <w:r>
        <w:rPr>
          <w:iCs/>
        </w:rPr>
        <w:t xml:space="preserve">działając w imieniu i na rzecz: </w:t>
      </w:r>
    </w:p>
    <w:p w14:paraId="7DE3A080" w14:textId="40CFE033" w:rsidR="00316639" w:rsidRDefault="00316639" w:rsidP="008422F9">
      <w:pPr>
        <w:ind w:right="65"/>
        <w:rPr>
          <w:iCs/>
        </w:rPr>
      </w:pPr>
      <w:r>
        <w:rPr>
          <w:iCs/>
        </w:rPr>
        <w:t>………………………………………………………………………………………</w:t>
      </w:r>
      <w:r w:rsidR="008422F9">
        <w:rPr>
          <w:iCs/>
        </w:rPr>
        <w:t>…………..</w:t>
      </w:r>
    </w:p>
    <w:p w14:paraId="20913FA5" w14:textId="77777777" w:rsidR="00316639" w:rsidRPr="001372A8" w:rsidRDefault="00316639" w:rsidP="008422F9">
      <w:pPr>
        <w:spacing w:after="240"/>
        <w:ind w:right="3547"/>
        <w:rPr>
          <w:i/>
        </w:rPr>
      </w:pPr>
      <w:r w:rsidRPr="001372A8">
        <w:rPr>
          <w:i/>
        </w:rPr>
        <w:t>(nazwa podmiotu)</w:t>
      </w:r>
    </w:p>
    <w:p w14:paraId="7F435B34" w14:textId="0498A2D6" w:rsidR="00316639" w:rsidRDefault="00316639" w:rsidP="008422F9">
      <w:pPr>
        <w:spacing w:after="120" w:line="360" w:lineRule="auto"/>
        <w:ind w:right="-1"/>
        <w:rPr>
          <w:iCs/>
        </w:rPr>
      </w:pPr>
      <w:r>
        <w:rPr>
          <w:iCs/>
        </w:rPr>
        <w:t xml:space="preserve">zobowiązuję się do oddania niżej wymienionych zasobów: </w:t>
      </w:r>
    </w:p>
    <w:p w14:paraId="560ED7EB" w14:textId="298F1301" w:rsidR="00316639" w:rsidRDefault="00316639" w:rsidP="008422F9">
      <w:pPr>
        <w:ind w:right="62"/>
        <w:rPr>
          <w:iCs/>
        </w:rPr>
      </w:pPr>
      <w:r>
        <w:rPr>
          <w:iCs/>
        </w:rPr>
        <w:t>…………………………………………………………………………………………</w:t>
      </w:r>
      <w:r w:rsidR="008422F9">
        <w:rPr>
          <w:iCs/>
        </w:rPr>
        <w:t>………..</w:t>
      </w:r>
    </w:p>
    <w:p w14:paraId="127E404B" w14:textId="3461D5FB" w:rsidR="00316639" w:rsidRPr="001372A8" w:rsidRDefault="00316639" w:rsidP="008422F9">
      <w:pPr>
        <w:spacing w:after="5"/>
        <w:rPr>
          <w:i/>
        </w:rPr>
      </w:pPr>
      <w:r w:rsidRPr="001372A8">
        <w:rPr>
          <w:i/>
        </w:rPr>
        <w:t>(wskazać, jakich zasobów dotyczy zobowiązanie)</w:t>
      </w:r>
      <w:r w:rsidR="00A07006" w:rsidRPr="001372A8">
        <w:rPr>
          <w:i/>
        </w:rPr>
        <w:t xml:space="preserve"> </w:t>
      </w:r>
    </w:p>
    <w:p w14:paraId="107542A2" w14:textId="77777777" w:rsidR="00316639" w:rsidRDefault="00316639" w:rsidP="008422F9">
      <w:pPr>
        <w:spacing w:after="5" w:line="360" w:lineRule="auto"/>
        <w:rPr>
          <w:iCs/>
        </w:rPr>
      </w:pPr>
    </w:p>
    <w:p w14:paraId="2EC7C420" w14:textId="77777777" w:rsidR="001372A8" w:rsidRDefault="001372A8" w:rsidP="008422F9">
      <w:pPr>
        <w:tabs>
          <w:tab w:val="left" w:pos="4080"/>
        </w:tabs>
        <w:spacing w:before="120" w:after="120"/>
        <w:rPr>
          <w:iCs/>
        </w:rPr>
      </w:pPr>
    </w:p>
    <w:p w14:paraId="200B8E70" w14:textId="6CB31F61" w:rsidR="00D135F1" w:rsidRDefault="00316639" w:rsidP="008422F9">
      <w:pPr>
        <w:tabs>
          <w:tab w:val="left" w:pos="4080"/>
        </w:tabs>
        <w:spacing w:before="120" w:after="120"/>
        <w:rPr>
          <w:iCs/>
        </w:rPr>
      </w:pPr>
      <w:r>
        <w:rPr>
          <w:iCs/>
        </w:rPr>
        <w:lastRenderedPageBreak/>
        <w:t>do dyspozycji Wykonawcy:</w:t>
      </w:r>
      <w:r w:rsidR="007C485C">
        <w:rPr>
          <w:iCs/>
        </w:rPr>
        <w:tab/>
      </w:r>
    </w:p>
    <w:p w14:paraId="7D89FBF7" w14:textId="06146B2B" w:rsidR="00316639" w:rsidRDefault="00316639" w:rsidP="008422F9">
      <w:pPr>
        <w:rPr>
          <w:iCs/>
        </w:rPr>
      </w:pPr>
      <w:r>
        <w:rPr>
          <w:iCs/>
        </w:rPr>
        <w:t>……………………………………………………………………………………</w:t>
      </w:r>
      <w:r w:rsidR="008422F9">
        <w:rPr>
          <w:iCs/>
        </w:rPr>
        <w:t>……………...</w:t>
      </w:r>
    </w:p>
    <w:p w14:paraId="31943EFF" w14:textId="77777777" w:rsidR="00316639" w:rsidRPr="001372A8" w:rsidRDefault="00316639" w:rsidP="008422F9">
      <w:pPr>
        <w:rPr>
          <w:i/>
        </w:rPr>
      </w:pPr>
      <w:r w:rsidRPr="001372A8">
        <w:rPr>
          <w:i/>
        </w:rPr>
        <w:t>(dane Wykonawcy)</w:t>
      </w:r>
    </w:p>
    <w:p w14:paraId="1F4197AD" w14:textId="77777777" w:rsidR="00316639" w:rsidRDefault="00316639" w:rsidP="008422F9">
      <w:pPr>
        <w:spacing w:line="360" w:lineRule="auto"/>
        <w:ind w:right="65"/>
      </w:pPr>
    </w:p>
    <w:p w14:paraId="326495ED" w14:textId="7F6A94BB" w:rsidR="00316639" w:rsidRDefault="00316639" w:rsidP="008422F9">
      <w:pPr>
        <w:spacing w:after="120"/>
        <w:ind w:right="62"/>
      </w:pPr>
      <w:r>
        <w:t xml:space="preserve">w trakcie wykonywania zamówienia publicznego </w:t>
      </w:r>
      <w:r w:rsidR="003D767E">
        <w:t>prowadzonego na zorganizowanie i przeprowadzenie szkolenia</w:t>
      </w:r>
      <w:r w:rsidR="003D767E" w:rsidRPr="00595081">
        <w:t xml:space="preserve"> </w:t>
      </w:r>
      <w:r w:rsidR="003D767E" w:rsidRPr="003D767E">
        <w:rPr>
          <w:b/>
          <w:bCs/>
        </w:rPr>
        <w:t>„Kadry i płace + ECDL BASE”</w:t>
      </w:r>
      <w:r w:rsidR="003D767E" w:rsidRPr="00BC3173">
        <w:t xml:space="preserve"> dla </w:t>
      </w:r>
      <w:r w:rsidR="007E3FFD">
        <w:t>5</w:t>
      </w:r>
      <w:r w:rsidR="003D767E" w:rsidRPr="00BC3173">
        <w:t xml:space="preserve"> osób zarejestrowanych w Powiatowym Urzędzie Pracy w Starogardzie Gdańskim </w:t>
      </w:r>
      <w:r w:rsidR="003D767E" w:rsidRPr="00BC3173">
        <w:br/>
      </w:r>
      <w:r w:rsidR="003D767E">
        <w:rPr>
          <w:bCs/>
          <w:iCs/>
          <w:lang w:bidi="pl-PL"/>
        </w:rPr>
        <w:t xml:space="preserve">oraz procesu potwierdzenia nabycia wiedzy i umiejętności i wydania dokumentu potwierdzającego nabycie wiedzy i umiejętności (egzaminu), </w:t>
      </w:r>
      <w:r>
        <w:t>dla którego Zamawiającym jest Powiatowy Urząd Pracy w Starogardzie Gd.</w:t>
      </w:r>
      <w:r w:rsidR="00C36895">
        <w:t xml:space="preserve"> </w:t>
      </w:r>
      <w:r>
        <w:t>ul. Kanałowa 3 83-200 Starogard Gd.</w:t>
      </w:r>
      <w:r>
        <w:br/>
      </w:r>
      <w:r w:rsidR="008422F9">
        <w:t>o</w:t>
      </w:r>
      <w:r>
        <w:t xml:space="preserve">świadczam, iż:  </w:t>
      </w:r>
    </w:p>
    <w:p w14:paraId="57D862EA" w14:textId="17D12C1E" w:rsidR="00316639" w:rsidRDefault="008422F9" w:rsidP="00316639">
      <w:pPr>
        <w:numPr>
          <w:ilvl w:val="0"/>
          <w:numId w:val="5"/>
        </w:numPr>
        <w:spacing w:after="117" w:line="360" w:lineRule="auto"/>
        <w:ind w:right="65" w:hanging="284"/>
      </w:pPr>
      <w:r>
        <w:t>u</w:t>
      </w:r>
      <w:r w:rsidR="00316639">
        <w:t xml:space="preserve">dostępniam Wykonawcy ww. zasoby, w następującym zakresie: </w:t>
      </w:r>
    </w:p>
    <w:p w14:paraId="23577F3B" w14:textId="5F42ED86" w:rsidR="00316639" w:rsidRDefault="00316639" w:rsidP="00316639">
      <w:pPr>
        <w:spacing w:after="158" w:line="360" w:lineRule="auto"/>
        <w:ind w:left="538" w:right="65"/>
      </w:pPr>
      <w:r>
        <w:t>…………………………………………………………………………………………</w:t>
      </w:r>
      <w:r w:rsidR="008422F9">
        <w:t>…….</w:t>
      </w:r>
    </w:p>
    <w:p w14:paraId="6EB8B433" w14:textId="04A1BA97" w:rsidR="00316639" w:rsidRDefault="00316639" w:rsidP="00316639">
      <w:pPr>
        <w:spacing w:after="158" w:line="360" w:lineRule="auto"/>
        <w:ind w:left="538" w:right="65"/>
      </w:pPr>
      <w:r>
        <w:t>……………………………………………………………………………………………</w:t>
      </w:r>
      <w:r w:rsidR="008422F9">
        <w:t>….</w:t>
      </w:r>
      <w:r>
        <w:t xml:space="preserve"> </w:t>
      </w:r>
    </w:p>
    <w:p w14:paraId="3EE60A74" w14:textId="7577A846" w:rsidR="00316639" w:rsidRDefault="008422F9" w:rsidP="00A07006">
      <w:pPr>
        <w:numPr>
          <w:ilvl w:val="0"/>
          <w:numId w:val="5"/>
        </w:numPr>
        <w:spacing w:after="27"/>
        <w:ind w:right="65" w:hanging="284"/>
      </w:pPr>
      <w:r>
        <w:t>s</w:t>
      </w:r>
      <w:r w:rsidR="00316639">
        <w:t xml:space="preserve">posób wykorzystania udostępnionych przeze mnie zasobów, przez Wykonawcę, przy wykonywaniu zamówienia publicznego będzie następujący: </w:t>
      </w:r>
    </w:p>
    <w:p w14:paraId="1A2BDCC9" w14:textId="1647E7E2" w:rsidR="00316639" w:rsidRDefault="00316639" w:rsidP="00316639">
      <w:pPr>
        <w:spacing w:after="157" w:line="360" w:lineRule="auto"/>
        <w:ind w:left="538" w:right="65"/>
      </w:pPr>
      <w:r>
        <w:t>…………………………………………………………………………………………</w:t>
      </w:r>
      <w:r w:rsidR="008422F9">
        <w:t>…….</w:t>
      </w:r>
    </w:p>
    <w:p w14:paraId="1FC1B9ED" w14:textId="2BC12DC1" w:rsidR="00316639" w:rsidRDefault="00316639" w:rsidP="00316639">
      <w:pPr>
        <w:spacing w:after="156" w:line="360" w:lineRule="auto"/>
        <w:ind w:left="538" w:right="65"/>
      </w:pPr>
      <w:r>
        <w:t>……………………………………………………………………………………………</w:t>
      </w:r>
      <w:r w:rsidR="008422F9">
        <w:t>….</w:t>
      </w:r>
      <w:r>
        <w:t xml:space="preserve"> </w:t>
      </w:r>
    </w:p>
    <w:p w14:paraId="660687B2" w14:textId="5676295B" w:rsidR="00316639" w:rsidRDefault="008422F9" w:rsidP="00A07006">
      <w:pPr>
        <w:numPr>
          <w:ilvl w:val="0"/>
          <w:numId w:val="5"/>
        </w:numPr>
        <w:spacing w:after="117"/>
        <w:ind w:right="65" w:hanging="284"/>
      </w:pPr>
      <w:r>
        <w:t>z</w:t>
      </w:r>
      <w:r w:rsidR="00316639">
        <w:t xml:space="preserve">akres mojego udziału przy wykonywaniu zamówienia publicznego będzie następujący: </w:t>
      </w:r>
    </w:p>
    <w:p w14:paraId="2390A643" w14:textId="03BAAA41" w:rsidR="00316639" w:rsidRDefault="00316639" w:rsidP="00316639">
      <w:pPr>
        <w:spacing w:after="157" w:line="360" w:lineRule="auto"/>
        <w:ind w:left="538" w:right="65"/>
      </w:pPr>
      <w:r>
        <w:t>……………………………………………………………………………………………</w:t>
      </w:r>
      <w:r w:rsidR="008422F9">
        <w:t>….</w:t>
      </w:r>
    </w:p>
    <w:p w14:paraId="7F470FB5" w14:textId="07B064E5" w:rsidR="00316639" w:rsidRDefault="00316639" w:rsidP="00316639">
      <w:pPr>
        <w:spacing w:after="158" w:line="360" w:lineRule="auto"/>
        <w:ind w:left="538" w:right="65"/>
      </w:pPr>
      <w:r>
        <w:t>……………………………………………………………………………………………</w:t>
      </w:r>
      <w:r w:rsidR="008422F9">
        <w:t>….</w:t>
      </w:r>
      <w:r>
        <w:t xml:space="preserve"> </w:t>
      </w:r>
    </w:p>
    <w:p w14:paraId="64329BDF" w14:textId="1C1B79DF" w:rsidR="00316639" w:rsidRDefault="008422F9" w:rsidP="00A07006">
      <w:pPr>
        <w:numPr>
          <w:ilvl w:val="0"/>
          <w:numId w:val="5"/>
        </w:numPr>
        <w:spacing w:after="115"/>
        <w:ind w:right="65" w:hanging="284"/>
      </w:pPr>
      <w:r>
        <w:t>o</w:t>
      </w:r>
      <w:r w:rsidR="00316639">
        <w:t xml:space="preserve">kres mojego udziału przy wykonywaniu zamówienia publicznego będzie następujący: </w:t>
      </w:r>
    </w:p>
    <w:p w14:paraId="0492A371" w14:textId="2F4CE589" w:rsidR="00316639" w:rsidRDefault="00316639" w:rsidP="00316639">
      <w:pPr>
        <w:spacing w:after="159" w:line="360" w:lineRule="auto"/>
        <w:ind w:left="538" w:right="65"/>
      </w:pPr>
      <w:r>
        <w:t>……………………………………………………………………………………………</w:t>
      </w:r>
      <w:r w:rsidR="008422F9">
        <w:t>….</w:t>
      </w:r>
    </w:p>
    <w:p w14:paraId="4EEE9E4C" w14:textId="27343678" w:rsidR="00316639" w:rsidRDefault="00316639" w:rsidP="003D767E">
      <w:pPr>
        <w:spacing w:after="115" w:line="360" w:lineRule="auto"/>
        <w:ind w:left="538" w:right="65"/>
      </w:pPr>
      <w:r>
        <w:t>……………………………………………………………………………………………</w:t>
      </w:r>
      <w:r w:rsidR="008422F9">
        <w:t>….</w:t>
      </w:r>
      <w:r>
        <w:t xml:space="preserve"> </w:t>
      </w:r>
    </w:p>
    <w:p w14:paraId="7C9A5311" w14:textId="77777777" w:rsidR="00D135F1" w:rsidRDefault="00D135F1" w:rsidP="00316639">
      <w:pPr>
        <w:spacing w:after="142" w:line="360" w:lineRule="auto"/>
        <w:ind w:left="254"/>
      </w:pPr>
    </w:p>
    <w:p w14:paraId="7FE26D12" w14:textId="60D8F7F4" w:rsidR="00D135F1" w:rsidRDefault="00674C6B" w:rsidP="00674C6B">
      <w:pPr>
        <w:spacing w:after="142" w:line="360" w:lineRule="auto"/>
        <w:ind w:left="4956"/>
      </w:pPr>
      <w:r>
        <w:t xml:space="preserve">     …………………………………………..</w:t>
      </w:r>
    </w:p>
    <w:p w14:paraId="316948F8" w14:textId="5FAE0264" w:rsidR="0039481F" w:rsidRPr="00836ED1" w:rsidRDefault="00316639" w:rsidP="003D767E">
      <w:pPr>
        <w:spacing w:after="119" w:line="360" w:lineRule="auto"/>
        <w:ind w:left="249" w:right="66" w:hanging="10"/>
        <w:jc w:val="right"/>
      </w:pPr>
      <w:r>
        <w:t xml:space="preserve">Data złożenia oświadczenia i podpis </w:t>
      </w:r>
    </w:p>
    <w:sectPr w:rsidR="0039481F" w:rsidRPr="00836ED1" w:rsidSect="008422F9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701" w:right="1134" w:bottom="1559" w:left="1418" w:header="142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181C7D" w14:textId="77777777" w:rsidR="004430F4" w:rsidRDefault="004430F4">
      <w:r>
        <w:separator/>
      </w:r>
    </w:p>
  </w:endnote>
  <w:endnote w:type="continuationSeparator" w:id="0">
    <w:p w14:paraId="27D9714A" w14:textId="77777777" w:rsidR="004430F4" w:rsidRDefault="004430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C1D3E4" w14:textId="21DA35BB" w:rsidR="007C485C" w:rsidRDefault="007C485C" w:rsidP="007C485C">
    <w:pPr>
      <w:pStyle w:val="Stopka"/>
      <w:ind w:left="-709" w:firstLine="1418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B4C056C" wp14:editId="236641B5">
              <wp:simplePos x="0" y="0"/>
              <wp:positionH relativeFrom="column">
                <wp:posOffset>-757555</wp:posOffset>
              </wp:positionH>
              <wp:positionV relativeFrom="paragraph">
                <wp:posOffset>46990</wp:posOffset>
              </wp:positionV>
              <wp:extent cx="7236000" cy="9525"/>
              <wp:effectExtent l="0" t="0" r="22225" b="28575"/>
              <wp:wrapNone/>
              <wp:docPr id="1965535100" name="Łącznik prosty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236000" cy="9525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0E4BABA8" id="Łącznik prosty 5" o:spid="_x0000_s1026" style="position:absolute;flip:y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59.65pt,3.7pt" to="510.1pt,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" strokecolor="black [3200]" strokeweight=".5pt">
              <v:stroke joinstyle="miter"/>
            </v:line>
          </w:pict>
        </mc:Fallback>
      </mc:AlternateContent>
    </w:r>
  </w:p>
  <w:p w14:paraId="07EAA886" w14:textId="77777777" w:rsidR="007C485C" w:rsidRPr="00B01F08" w:rsidRDefault="007C485C" w:rsidP="007C485C">
    <w:pPr>
      <w:pStyle w:val="Stopka"/>
      <w:ind w:left="-709" w:firstLine="993"/>
      <w:jc w:val="center"/>
    </w:pPr>
    <w:r>
      <w:t>F</w:t>
    </w:r>
    <w:r w:rsidRPr="0039481F">
      <w:t>undusze Europejskie dla Pomorza 2021-2027</w:t>
    </w:r>
  </w:p>
  <w:p w14:paraId="76633C2C" w14:textId="77777777" w:rsidR="007B2500" w:rsidRPr="00124D4A" w:rsidRDefault="007B2500" w:rsidP="009A4ACC">
    <w:pPr>
      <w:pStyle w:val="Stopka"/>
      <w:ind w:left="-113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D1C66B" w14:textId="77777777" w:rsidR="007B2500" w:rsidRDefault="000A3836" w:rsidP="003526F5">
    <w:pPr>
      <w:pStyle w:val="Stopka"/>
      <w:ind w:left="-1134"/>
    </w:pPr>
    <w:r>
      <w:rPr>
        <w:noProof/>
      </w:rPr>
      <mc:AlternateContent>
        <mc:Choice Requires="wps">
          <w:drawing>
            <wp:inline distT="0" distB="0" distL="0" distR="0" wp14:anchorId="477FB67A" wp14:editId="098845EF">
              <wp:extent cx="7174800" cy="0"/>
              <wp:effectExtent l="0" t="0" r="0" b="0"/>
              <wp:docPr id="6" name="Łącznik prosty 6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174800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68BB3E6D" id="Łącznik prosty 6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64.9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" strokecolor="black [3213]" strokeweight=".25pt">
              <v:stroke joinstyle="miter"/>
              <w10:anchorlock/>
            </v:line>
          </w:pict>
        </mc:Fallback>
      </mc:AlternateContent>
    </w:r>
  </w:p>
  <w:p w14:paraId="3DB5CF96" w14:textId="77777777" w:rsidR="0039481F" w:rsidRDefault="0039481F" w:rsidP="0039481F">
    <w:pPr>
      <w:pStyle w:val="Stopka"/>
      <w:ind w:left="-709" w:firstLine="1418"/>
      <w:jc w:val="center"/>
    </w:pPr>
  </w:p>
  <w:p w14:paraId="02E989BC" w14:textId="77777777" w:rsidR="0039481F" w:rsidRPr="00B01F08" w:rsidRDefault="0039481F" w:rsidP="0039481F">
    <w:pPr>
      <w:pStyle w:val="Stopka"/>
      <w:ind w:left="-709" w:firstLine="993"/>
      <w:jc w:val="center"/>
    </w:pPr>
    <w:r>
      <w:t>F</w:t>
    </w:r>
    <w:r w:rsidRPr="0039481F">
      <w:t>undusze Europejskie dla Pomorza 2021-2027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21238B" w14:textId="77777777" w:rsidR="004430F4" w:rsidRDefault="004430F4">
      <w:r>
        <w:separator/>
      </w:r>
    </w:p>
  </w:footnote>
  <w:footnote w:type="continuationSeparator" w:id="0">
    <w:p w14:paraId="07D22AC7" w14:textId="77777777" w:rsidR="004430F4" w:rsidRDefault="004430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B8461" w14:textId="6E370135" w:rsidR="009A4ACC" w:rsidRDefault="007C485C" w:rsidP="00A2686F">
    <w:pPr>
      <w:pStyle w:val="Nagwek"/>
      <w:ind w:left="-1134"/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F36429E" wp14:editId="515B9CFB">
              <wp:simplePos x="0" y="0"/>
              <wp:positionH relativeFrom="column">
                <wp:posOffset>-671830</wp:posOffset>
              </wp:positionH>
              <wp:positionV relativeFrom="paragraph">
                <wp:posOffset>738505</wp:posOffset>
              </wp:positionV>
              <wp:extent cx="7200000" cy="0"/>
              <wp:effectExtent l="0" t="0" r="0" b="0"/>
              <wp:wrapNone/>
              <wp:docPr id="738406435" name="Łącznik prosty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200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AE4FD8E" id="Łącznik prosty 4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2.9pt,58.15pt" to="514.05pt,5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" strokecolor="black [3200]" strokeweight=".5pt">
              <v:stroke joinstyle="miter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1312" behindDoc="1" locked="0" layoutInCell="1" allowOverlap="1" wp14:anchorId="18C2EAE2" wp14:editId="6A626309">
          <wp:simplePos x="0" y="0"/>
          <wp:positionH relativeFrom="margin">
            <wp:align>center</wp:align>
          </wp:positionH>
          <wp:positionV relativeFrom="margin">
            <wp:posOffset>-971550</wp:posOffset>
          </wp:positionV>
          <wp:extent cx="7021195" cy="661035"/>
          <wp:effectExtent l="0" t="0" r="0" b="0"/>
          <wp:wrapSquare wrapText="bothSides"/>
          <wp:docPr id="752030943" name="Obraz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21195" cy="6610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BB35C" w14:textId="5D04E032" w:rsidR="000174EA" w:rsidRDefault="004F2B84" w:rsidP="00E64D96">
    <w:pPr>
      <w:pStyle w:val="Nagwek"/>
      <w:ind w:left="-1134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3F47C12" wp14:editId="3EC483D1">
          <wp:simplePos x="0" y="0"/>
          <wp:positionH relativeFrom="margin">
            <wp:posOffset>-628015</wp:posOffset>
          </wp:positionH>
          <wp:positionV relativeFrom="margin">
            <wp:posOffset>-925195</wp:posOffset>
          </wp:positionV>
          <wp:extent cx="7021195" cy="661035"/>
          <wp:effectExtent l="0" t="0" r="0" b="0"/>
          <wp:wrapSquare wrapText="bothSides"/>
          <wp:docPr id="1672639478" name="Obraz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21195" cy="6610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174EA">
      <w:rPr>
        <w:noProof/>
      </w:rPr>
      <mc:AlternateContent>
        <mc:Choice Requires="wps">
          <w:drawing>
            <wp:inline distT="0" distB="0" distL="0" distR="0" wp14:anchorId="6AF2E401" wp14:editId="4A1FC7BA">
              <wp:extent cx="7258050" cy="0"/>
              <wp:effectExtent l="0" t="0" r="0" b="0"/>
              <wp:docPr id="5" name="Łącznik prosty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258050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7BE72B2B" id="Łącznik prosty 5" o:spid="_x0000_s1026" alt="&quot;&quot;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71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" strokecolor="black [3213]" strokeweight=".25pt">
              <v:stroke joinstyle="miter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04935"/>
    <w:multiLevelType w:val="hybridMultilevel"/>
    <w:tmpl w:val="631C8FB6"/>
    <w:lvl w:ilvl="0" w:tplc="B2642D6C">
      <w:start w:val="1"/>
      <w:numFmt w:val="bullet"/>
      <w:lvlText w:val="-"/>
      <w:lvlJc w:val="left"/>
      <w:pPr>
        <w:ind w:left="975" w:firstLine="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05EC89F6">
      <w:start w:val="1"/>
      <w:numFmt w:val="bullet"/>
      <w:lvlText w:val="o"/>
      <w:lvlJc w:val="left"/>
      <w:pPr>
        <w:ind w:left="1440" w:firstLine="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4A341C80">
      <w:start w:val="1"/>
      <w:numFmt w:val="bullet"/>
      <w:lvlText w:val="▪"/>
      <w:lvlJc w:val="left"/>
      <w:pPr>
        <w:ind w:left="2160" w:firstLine="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99BEAC1E">
      <w:start w:val="1"/>
      <w:numFmt w:val="bullet"/>
      <w:lvlText w:val="•"/>
      <w:lvlJc w:val="left"/>
      <w:pPr>
        <w:ind w:left="2880" w:firstLine="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A2D67492">
      <w:start w:val="1"/>
      <w:numFmt w:val="bullet"/>
      <w:lvlText w:val="o"/>
      <w:lvlJc w:val="left"/>
      <w:pPr>
        <w:ind w:left="3600" w:firstLine="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6CF08A22">
      <w:start w:val="1"/>
      <w:numFmt w:val="bullet"/>
      <w:lvlText w:val="▪"/>
      <w:lvlJc w:val="left"/>
      <w:pPr>
        <w:ind w:left="4320" w:firstLine="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E3E43294">
      <w:start w:val="1"/>
      <w:numFmt w:val="bullet"/>
      <w:lvlText w:val="•"/>
      <w:lvlJc w:val="left"/>
      <w:pPr>
        <w:ind w:left="5040" w:firstLine="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E5765C78">
      <w:start w:val="1"/>
      <w:numFmt w:val="bullet"/>
      <w:lvlText w:val="o"/>
      <w:lvlJc w:val="left"/>
      <w:pPr>
        <w:ind w:left="5760" w:firstLine="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D0E44D5E">
      <w:start w:val="1"/>
      <w:numFmt w:val="bullet"/>
      <w:lvlText w:val="▪"/>
      <w:lvlJc w:val="left"/>
      <w:pPr>
        <w:ind w:left="6480" w:firstLine="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" w15:restartNumberingAfterBreak="0">
    <w:nsid w:val="0E0C137F"/>
    <w:multiLevelType w:val="hybridMultilevel"/>
    <w:tmpl w:val="16DA20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221AB5"/>
    <w:multiLevelType w:val="hybridMultilevel"/>
    <w:tmpl w:val="D208FE0A"/>
    <w:lvl w:ilvl="0" w:tplc="0415000F">
      <w:start w:val="1"/>
      <w:numFmt w:val="decimal"/>
      <w:lvlText w:val="%1."/>
      <w:lvlJc w:val="left"/>
      <w:pPr>
        <w:ind w:left="975" w:firstLine="0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FFFFFFFF">
      <w:start w:val="1"/>
      <w:numFmt w:val="bullet"/>
      <w:lvlText w:val="o"/>
      <w:lvlJc w:val="left"/>
      <w:pPr>
        <w:ind w:left="1440" w:firstLine="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FFFFFFFF">
      <w:start w:val="1"/>
      <w:numFmt w:val="bullet"/>
      <w:lvlText w:val="▪"/>
      <w:lvlJc w:val="left"/>
      <w:pPr>
        <w:ind w:left="2160" w:firstLine="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FFFFFFFF">
      <w:start w:val="1"/>
      <w:numFmt w:val="bullet"/>
      <w:lvlText w:val="•"/>
      <w:lvlJc w:val="left"/>
      <w:pPr>
        <w:ind w:left="2880" w:firstLine="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FFFFFFFF">
      <w:start w:val="1"/>
      <w:numFmt w:val="bullet"/>
      <w:lvlText w:val="o"/>
      <w:lvlJc w:val="left"/>
      <w:pPr>
        <w:ind w:left="3600" w:firstLine="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FFFFFFFF">
      <w:start w:val="1"/>
      <w:numFmt w:val="bullet"/>
      <w:lvlText w:val="▪"/>
      <w:lvlJc w:val="left"/>
      <w:pPr>
        <w:ind w:left="4320" w:firstLine="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FFFFFFFF">
      <w:start w:val="1"/>
      <w:numFmt w:val="bullet"/>
      <w:lvlText w:val="•"/>
      <w:lvlJc w:val="left"/>
      <w:pPr>
        <w:ind w:left="5040" w:firstLine="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FFFFFFFF">
      <w:start w:val="1"/>
      <w:numFmt w:val="bullet"/>
      <w:lvlText w:val="o"/>
      <w:lvlJc w:val="left"/>
      <w:pPr>
        <w:ind w:left="5760" w:firstLine="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FFFFFFFF">
      <w:start w:val="1"/>
      <w:numFmt w:val="bullet"/>
      <w:lvlText w:val="▪"/>
      <w:lvlJc w:val="left"/>
      <w:pPr>
        <w:ind w:left="6480" w:firstLine="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3" w15:restartNumberingAfterBreak="0">
    <w:nsid w:val="19D5264C"/>
    <w:multiLevelType w:val="hybridMultilevel"/>
    <w:tmpl w:val="1DB86892"/>
    <w:lvl w:ilvl="0" w:tplc="0415000F">
      <w:start w:val="1"/>
      <w:numFmt w:val="decimal"/>
      <w:lvlText w:val="%1."/>
      <w:lvlJc w:val="left"/>
      <w:pPr>
        <w:ind w:left="538" w:firstLine="0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85E4EB2A">
      <w:start w:val="1"/>
      <w:numFmt w:val="lowerLetter"/>
      <w:lvlText w:val="%2"/>
      <w:lvlJc w:val="left"/>
      <w:pPr>
        <w:ind w:left="10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4D703C3E">
      <w:start w:val="1"/>
      <w:numFmt w:val="lowerRoman"/>
      <w:lvlText w:val="%3"/>
      <w:lvlJc w:val="left"/>
      <w:pPr>
        <w:ind w:left="18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AAB8F09A">
      <w:start w:val="1"/>
      <w:numFmt w:val="decimal"/>
      <w:lvlText w:val="%4"/>
      <w:lvlJc w:val="left"/>
      <w:pPr>
        <w:ind w:left="25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CBA0327A">
      <w:start w:val="1"/>
      <w:numFmt w:val="lowerLetter"/>
      <w:lvlText w:val="%5"/>
      <w:lvlJc w:val="left"/>
      <w:pPr>
        <w:ind w:left="32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D8E457E0">
      <w:start w:val="1"/>
      <w:numFmt w:val="lowerRoman"/>
      <w:lvlText w:val="%6"/>
      <w:lvlJc w:val="left"/>
      <w:pPr>
        <w:ind w:left="39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A066DA64">
      <w:start w:val="1"/>
      <w:numFmt w:val="decimal"/>
      <w:lvlText w:val="%7"/>
      <w:lvlJc w:val="left"/>
      <w:pPr>
        <w:ind w:left="46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EDDA65B2">
      <w:start w:val="1"/>
      <w:numFmt w:val="lowerLetter"/>
      <w:lvlText w:val="%8"/>
      <w:lvlJc w:val="left"/>
      <w:pPr>
        <w:ind w:left="54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B57AB9F0">
      <w:start w:val="1"/>
      <w:numFmt w:val="lowerRoman"/>
      <w:lvlText w:val="%9"/>
      <w:lvlJc w:val="left"/>
      <w:pPr>
        <w:ind w:left="61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4" w15:restartNumberingAfterBreak="0">
    <w:nsid w:val="64597915"/>
    <w:multiLevelType w:val="multilevel"/>
    <w:tmpl w:val="428E9EAC"/>
    <w:styleLink w:val="Lista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7FA35C0A"/>
    <w:multiLevelType w:val="multilevel"/>
    <w:tmpl w:val="428E9EAC"/>
    <w:numStyleLink w:val="Lista1"/>
  </w:abstractNum>
  <w:num w:numId="1" w16cid:durableId="115299958">
    <w:abstractNumId w:val="4"/>
  </w:num>
  <w:num w:numId="2" w16cid:durableId="23332246">
    <w:abstractNumId w:val="5"/>
  </w:num>
  <w:num w:numId="3" w16cid:durableId="122822289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67486062">
    <w:abstractNumId w:val="0"/>
  </w:num>
  <w:num w:numId="5" w16cid:durableId="1715808470">
    <w:abstractNumId w:val="3"/>
  </w:num>
  <w:num w:numId="6" w16cid:durableId="1674071104">
    <w:abstractNumId w:val="1"/>
  </w:num>
  <w:num w:numId="7" w16cid:durableId="1191720572">
    <w:abstractNumId w:val="2"/>
  </w:num>
  <w:num w:numId="8" w16cid:durableId="7243313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33D79367-CCEA-4F4F-89DC-1B47D524BFFD}"/>
  </w:docVars>
  <w:rsids>
    <w:rsidRoot w:val="001A02A1"/>
    <w:rsid w:val="00005207"/>
    <w:rsid w:val="000174EA"/>
    <w:rsid w:val="000267EE"/>
    <w:rsid w:val="000364DF"/>
    <w:rsid w:val="00061F20"/>
    <w:rsid w:val="00075183"/>
    <w:rsid w:val="00080D83"/>
    <w:rsid w:val="000A3836"/>
    <w:rsid w:val="000C37F4"/>
    <w:rsid w:val="000D283E"/>
    <w:rsid w:val="00120BC8"/>
    <w:rsid w:val="00124D4A"/>
    <w:rsid w:val="001304E7"/>
    <w:rsid w:val="00130B23"/>
    <w:rsid w:val="001372A8"/>
    <w:rsid w:val="001520FF"/>
    <w:rsid w:val="00163297"/>
    <w:rsid w:val="001A02A1"/>
    <w:rsid w:val="001A081C"/>
    <w:rsid w:val="001A295E"/>
    <w:rsid w:val="001A3D33"/>
    <w:rsid w:val="001B210F"/>
    <w:rsid w:val="001D059A"/>
    <w:rsid w:val="001E3D1D"/>
    <w:rsid w:val="00214DB0"/>
    <w:rsid w:val="00241C1F"/>
    <w:rsid w:val="002425AE"/>
    <w:rsid w:val="002529E4"/>
    <w:rsid w:val="00257F55"/>
    <w:rsid w:val="002A4BD9"/>
    <w:rsid w:val="002C6347"/>
    <w:rsid w:val="002E06C9"/>
    <w:rsid w:val="00306985"/>
    <w:rsid w:val="00315901"/>
    <w:rsid w:val="00316639"/>
    <w:rsid w:val="00320AAC"/>
    <w:rsid w:val="00325198"/>
    <w:rsid w:val="003526F5"/>
    <w:rsid w:val="0035482A"/>
    <w:rsid w:val="003619F2"/>
    <w:rsid w:val="00365820"/>
    <w:rsid w:val="00380BED"/>
    <w:rsid w:val="00385FCA"/>
    <w:rsid w:val="0039481F"/>
    <w:rsid w:val="0039693E"/>
    <w:rsid w:val="003C554F"/>
    <w:rsid w:val="003D6EE7"/>
    <w:rsid w:val="003D767E"/>
    <w:rsid w:val="0040149C"/>
    <w:rsid w:val="00414478"/>
    <w:rsid w:val="00422EC7"/>
    <w:rsid w:val="004430F4"/>
    <w:rsid w:val="00464281"/>
    <w:rsid w:val="00480556"/>
    <w:rsid w:val="00492BD3"/>
    <w:rsid w:val="004B38AD"/>
    <w:rsid w:val="004B70BD"/>
    <w:rsid w:val="004C303B"/>
    <w:rsid w:val="004F2B84"/>
    <w:rsid w:val="004F2D8B"/>
    <w:rsid w:val="00502985"/>
    <w:rsid w:val="00513291"/>
    <w:rsid w:val="0052111D"/>
    <w:rsid w:val="005266B7"/>
    <w:rsid w:val="00542379"/>
    <w:rsid w:val="005577B5"/>
    <w:rsid w:val="005760A9"/>
    <w:rsid w:val="00594464"/>
    <w:rsid w:val="00595081"/>
    <w:rsid w:val="005B1C21"/>
    <w:rsid w:val="0061767F"/>
    <w:rsid w:val="00622781"/>
    <w:rsid w:val="00633E8F"/>
    <w:rsid w:val="00640BFF"/>
    <w:rsid w:val="0066032A"/>
    <w:rsid w:val="00665A91"/>
    <w:rsid w:val="00674C6B"/>
    <w:rsid w:val="00684CEA"/>
    <w:rsid w:val="0069621B"/>
    <w:rsid w:val="006B4267"/>
    <w:rsid w:val="006F0C63"/>
    <w:rsid w:val="006F209E"/>
    <w:rsid w:val="007004A1"/>
    <w:rsid w:val="00702CC8"/>
    <w:rsid w:val="007263B2"/>
    <w:rsid w:val="00727F94"/>
    <w:rsid w:val="007337EB"/>
    <w:rsid w:val="00745D18"/>
    <w:rsid w:val="00776530"/>
    <w:rsid w:val="00791E8E"/>
    <w:rsid w:val="007A0109"/>
    <w:rsid w:val="007B2500"/>
    <w:rsid w:val="007B3B1D"/>
    <w:rsid w:val="007B5688"/>
    <w:rsid w:val="007C485C"/>
    <w:rsid w:val="007D61D6"/>
    <w:rsid w:val="007E1B19"/>
    <w:rsid w:val="007E245E"/>
    <w:rsid w:val="007E3FFD"/>
    <w:rsid w:val="007F3623"/>
    <w:rsid w:val="0081515C"/>
    <w:rsid w:val="00827311"/>
    <w:rsid w:val="00834BB4"/>
    <w:rsid w:val="00835187"/>
    <w:rsid w:val="00836ED1"/>
    <w:rsid w:val="008422F9"/>
    <w:rsid w:val="00873501"/>
    <w:rsid w:val="00876326"/>
    <w:rsid w:val="008945D9"/>
    <w:rsid w:val="008C52E2"/>
    <w:rsid w:val="009706FB"/>
    <w:rsid w:val="009726FB"/>
    <w:rsid w:val="009A136D"/>
    <w:rsid w:val="009A4ACC"/>
    <w:rsid w:val="009D71C1"/>
    <w:rsid w:val="009F2CF0"/>
    <w:rsid w:val="00A0160D"/>
    <w:rsid w:val="00A04690"/>
    <w:rsid w:val="00A07006"/>
    <w:rsid w:val="00A2686F"/>
    <w:rsid w:val="00A3271F"/>
    <w:rsid w:val="00A40DD3"/>
    <w:rsid w:val="00A830EB"/>
    <w:rsid w:val="00A8311B"/>
    <w:rsid w:val="00AD1EFE"/>
    <w:rsid w:val="00AD51FC"/>
    <w:rsid w:val="00AD7E56"/>
    <w:rsid w:val="00B01F08"/>
    <w:rsid w:val="00B16E8F"/>
    <w:rsid w:val="00B2442F"/>
    <w:rsid w:val="00B30401"/>
    <w:rsid w:val="00B407CA"/>
    <w:rsid w:val="00B648E5"/>
    <w:rsid w:val="00B6637D"/>
    <w:rsid w:val="00BB76D0"/>
    <w:rsid w:val="00BC3173"/>
    <w:rsid w:val="00BC363C"/>
    <w:rsid w:val="00BE1BE0"/>
    <w:rsid w:val="00C268A0"/>
    <w:rsid w:val="00C36895"/>
    <w:rsid w:val="00C377A0"/>
    <w:rsid w:val="00C57BB1"/>
    <w:rsid w:val="00C62C24"/>
    <w:rsid w:val="00C635B6"/>
    <w:rsid w:val="00C90147"/>
    <w:rsid w:val="00CA5CBD"/>
    <w:rsid w:val="00CE005B"/>
    <w:rsid w:val="00CF3B4D"/>
    <w:rsid w:val="00D0361A"/>
    <w:rsid w:val="00D1150B"/>
    <w:rsid w:val="00D135F1"/>
    <w:rsid w:val="00D30ADD"/>
    <w:rsid w:val="00D43A0D"/>
    <w:rsid w:val="00D46867"/>
    <w:rsid w:val="00D526F3"/>
    <w:rsid w:val="00D57724"/>
    <w:rsid w:val="00D86A94"/>
    <w:rsid w:val="00D94A21"/>
    <w:rsid w:val="00DA2034"/>
    <w:rsid w:val="00DC733E"/>
    <w:rsid w:val="00DE5229"/>
    <w:rsid w:val="00DF57BE"/>
    <w:rsid w:val="00E06500"/>
    <w:rsid w:val="00E440EB"/>
    <w:rsid w:val="00E539C6"/>
    <w:rsid w:val="00E54808"/>
    <w:rsid w:val="00E57060"/>
    <w:rsid w:val="00E64D96"/>
    <w:rsid w:val="00E81ADD"/>
    <w:rsid w:val="00E87616"/>
    <w:rsid w:val="00EA5C16"/>
    <w:rsid w:val="00EE526B"/>
    <w:rsid w:val="00EF000D"/>
    <w:rsid w:val="00EF6E11"/>
    <w:rsid w:val="00F02994"/>
    <w:rsid w:val="00F02FF8"/>
    <w:rsid w:val="00F5032F"/>
    <w:rsid w:val="00F545A3"/>
    <w:rsid w:val="00F83EE2"/>
    <w:rsid w:val="00FA1E14"/>
    <w:rsid w:val="00FA3638"/>
    <w:rsid w:val="00FB1502"/>
    <w:rsid w:val="00FB5706"/>
    <w:rsid w:val="00FB7887"/>
    <w:rsid w:val="00FF2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81"/>
    <o:shapelayout v:ext="edit">
      <o:idmap v:ext="edit" data="1"/>
    </o:shapelayout>
  </w:shapeDefaults>
  <w:decimalSymbol w:val=","/>
  <w:listSeparator w:val=";"/>
  <w14:docId w14:val="436483F2"/>
  <w15:chartTrackingRefBased/>
  <w15:docId w15:val="{D6AA0289-BDD6-4532-88D6-029F85CA0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B2442F"/>
    <w:pPr>
      <w:spacing w:line="276" w:lineRule="auto"/>
    </w:pPr>
    <w:rPr>
      <w:rFonts w:ascii="Arial" w:hAnsi="Arial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B16E8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B16E8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rsid w:val="001A02A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1A02A1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unhideWhenUsed/>
    <w:rsid w:val="00C377A0"/>
    <w:pPr>
      <w:spacing w:before="100" w:beforeAutospacing="1" w:after="100" w:afterAutospacing="1"/>
    </w:pPr>
    <w:rPr>
      <w:rFonts w:ascii="Times New Roman" w:hAnsi="Times New Roman"/>
    </w:rPr>
  </w:style>
  <w:style w:type="paragraph" w:styleId="Akapitzlist">
    <w:name w:val="List Paragraph"/>
    <w:aliases w:val="L1,Numerowanie,2 heading,A_wyliczenie,K-P_odwolanie,Akapit z listą5,maz_wyliczenie,opis dzialania,Preambuła,lp1,normalny tekst,Akapit z list¹,CW_Lista,BulletC,Wyliczanie,Obiekt,Akapit z listą31,Bullets,Podsis rysunku,zwykły tekst,Eko punk"/>
    <w:basedOn w:val="Normalny"/>
    <w:link w:val="AkapitzlistZnak"/>
    <w:uiPriority w:val="34"/>
    <w:qFormat/>
    <w:rsid w:val="00120BC8"/>
    <w:pPr>
      <w:ind w:left="720"/>
      <w:contextualSpacing/>
    </w:pPr>
  </w:style>
  <w:style w:type="numbering" w:customStyle="1" w:styleId="Lista1">
    <w:name w:val="Lista1"/>
    <w:basedOn w:val="Bezlisty"/>
    <w:uiPriority w:val="99"/>
    <w:rsid w:val="00120BC8"/>
    <w:pPr>
      <w:numPr>
        <w:numId w:val="1"/>
      </w:numPr>
    </w:p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Preambuła Znak,lp1 Znak,normalny tekst Znak,Akapit z list¹ Znak,CW_Lista Znak,BulletC Znak"/>
    <w:link w:val="Akapitzlist"/>
    <w:uiPriority w:val="34"/>
    <w:qFormat/>
    <w:locked/>
    <w:rsid w:val="00B648E5"/>
    <w:rPr>
      <w:rFonts w:ascii="Arial" w:hAnsi="Arial"/>
      <w:sz w:val="24"/>
      <w:szCs w:val="24"/>
    </w:rPr>
  </w:style>
  <w:style w:type="paragraph" w:customStyle="1" w:styleId="Standard">
    <w:name w:val="Standard"/>
    <w:uiPriority w:val="99"/>
    <w:rsid w:val="00B648E5"/>
    <w:pPr>
      <w:widowControl w:val="0"/>
      <w:suppressAutoHyphens/>
      <w:autoSpaceDN w:val="0"/>
    </w:pPr>
    <w:rPr>
      <w:rFonts w:eastAsia="Lucida Sans Unicode" w:cs="Tahoma"/>
      <w:kern w:val="3"/>
      <w:sz w:val="24"/>
      <w:szCs w:val="24"/>
    </w:rPr>
  </w:style>
  <w:style w:type="character" w:customStyle="1" w:styleId="hgkelc">
    <w:name w:val="hgkelc"/>
    <w:basedOn w:val="Domylnaczcionkaakapitu"/>
    <w:rsid w:val="00836E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59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5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twardokus\Desktop\listownik-Pomorskie-FE-UMWP-UE-EFRR-RPO2014-2020-2018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33D79367-CCEA-4F4F-89DC-1B47D524BFFD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listownik-Pomorskie-FE-UMWP-UE-EFRR-RPO2014-2020-2018.dot</Template>
  <TotalTime>32</TotalTime>
  <Pages>2</Pages>
  <Words>303</Words>
  <Characters>2577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UMWP</Company>
  <LinksUpToDate>false</LinksUpToDate>
  <CharactersWithSpaces>2875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Twardokus Marcin</dc:creator>
  <cp:keywords/>
  <cp:lastModifiedBy>Małgorzata Klein</cp:lastModifiedBy>
  <cp:revision>22</cp:revision>
  <cp:lastPrinted>2023-10-06T07:37:00Z</cp:lastPrinted>
  <dcterms:created xsi:type="dcterms:W3CDTF">2024-02-05T07:29:00Z</dcterms:created>
  <dcterms:modified xsi:type="dcterms:W3CDTF">2026-02-17T08:58:00Z</dcterms:modified>
</cp:coreProperties>
</file>