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9C152" w14:textId="44EFD077" w:rsidR="00836ED1" w:rsidRDefault="00836ED1" w:rsidP="007D2877">
      <w:pPr>
        <w:ind w:right="223"/>
      </w:pPr>
      <w:r>
        <w:rPr>
          <w:rFonts w:cs="Arial"/>
        </w:rPr>
        <w:t xml:space="preserve">  </w:t>
      </w:r>
    </w:p>
    <w:p w14:paraId="4E666DD3" w14:textId="7CADDFEF" w:rsidR="007D2877" w:rsidRPr="00D154D8" w:rsidRDefault="007D2877" w:rsidP="001D666F">
      <w:pPr>
        <w:spacing w:after="360"/>
        <w:ind w:right="68"/>
      </w:pPr>
      <w:r w:rsidRPr="00D154D8">
        <w:t xml:space="preserve">Załącznik nr 6 do SWZ – Oświadczenie Wykonawców wspólnie ubiegających się </w:t>
      </w:r>
      <w:r w:rsidR="00473229">
        <w:br/>
      </w:r>
      <w:r w:rsidRPr="00D154D8">
        <w:t>o udzielenie zamówienia – wzór</w:t>
      </w:r>
    </w:p>
    <w:p w14:paraId="1709BD45" w14:textId="1641916E" w:rsidR="007D2877" w:rsidRDefault="007D2877" w:rsidP="001D666F">
      <w:pPr>
        <w:spacing w:after="360" w:line="360" w:lineRule="auto"/>
      </w:pPr>
      <w:r>
        <w:t xml:space="preserve">Nr postępowania: </w:t>
      </w:r>
      <w:r w:rsidRPr="006221E8">
        <w:t>ZP.2</w:t>
      </w:r>
      <w:r w:rsidR="009B3EB2" w:rsidRPr="006221E8">
        <w:t>3</w:t>
      </w:r>
      <w:r w:rsidRPr="006221E8">
        <w:t>20.</w:t>
      </w:r>
      <w:r w:rsidR="0066134D" w:rsidRPr="006221E8">
        <w:t>1</w:t>
      </w:r>
      <w:r w:rsidRPr="006221E8">
        <w:t>.202</w:t>
      </w:r>
      <w:r w:rsidR="00C37368" w:rsidRPr="006221E8">
        <w:t>6</w:t>
      </w:r>
      <w:r w:rsidRPr="006221E8">
        <w:t>.MK</w:t>
      </w:r>
    </w:p>
    <w:p w14:paraId="6BAED110" w14:textId="5FFF45AD" w:rsidR="007D2877" w:rsidRPr="00D154D8" w:rsidRDefault="007D2877" w:rsidP="00433C54">
      <w:pPr>
        <w:ind w:right="-2"/>
      </w:pPr>
      <w:r w:rsidRPr="00D154D8">
        <w:t>O</w:t>
      </w:r>
      <w:r w:rsidR="00C65B65">
        <w:t>ŚWIADCZENIE WYKONAWCÓW WSPÓLNIE</w:t>
      </w:r>
      <w:r w:rsidR="00433C54">
        <w:t xml:space="preserve"> </w:t>
      </w:r>
      <w:r w:rsidR="00C65B65">
        <w:t xml:space="preserve">UBIEGAJĄCYCH SIĘ </w:t>
      </w:r>
      <w:r w:rsidR="00433C54">
        <w:br/>
      </w:r>
      <w:r w:rsidR="00C65B65">
        <w:t>O ZAMÓWIENIE</w:t>
      </w:r>
    </w:p>
    <w:p w14:paraId="40A11CEF" w14:textId="5DB60614" w:rsidR="007D2877" w:rsidRDefault="007D2877" w:rsidP="002A1A71">
      <w:pPr>
        <w:spacing w:after="158"/>
      </w:pPr>
      <w:r>
        <w:t xml:space="preserve"> </w:t>
      </w:r>
      <w:r w:rsidR="00D154D8">
        <w:br/>
      </w:r>
      <w:r>
        <w:t xml:space="preserve">W imieniu Wykonawców wspólnie ubiegających się o zamówienie oświadczamy, że zachodzi wobec nas przesłanka wskazana w art. 117 ust. 2 lub ust. 3 ustawy </w:t>
      </w:r>
      <w:proofErr w:type="spellStart"/>
      <w:r>
        <w:t>Pzp</w:t>
      </w:r>
      <w:proofErr w:type="spellEnd"/>
      <w:r>
        <w:t xml:space="preserve">, </w:t>
      </w:r>
      <w:r>
        <w:br/>
        <w:t xml:space="preserve">tj. warunek dotyczący uprawnień do prowadzenia określonej działalności gospodarczej lub zawodowej spełnia jeden z wykonawców wspólnie ubiegających się o udzielenie zamówienia lub w odniesieniu do warunków dotyczących wykształcenia, kwalifikacji zawodowych lub doświadczenia jako wykonawcy wspólnie ubiegający się o udzielenie zamówienia polegamy na zdolnościach innych wykonawców.  </w:t>
      </w:r>
    </w:p>
    <w:p w14:paraId="7FDFC534" w14:textId="77777777" w:rsidR="007D2877" w:rsidRDefault="007D2877" w:rsidP="002A1A71">
      <w:pPr>
        <w:spacing w:after="120"/>
        <w:ind w:right="65"/>
      </w:pPr>
      <w:r>
        <w:t>W związku z powyższym będziemy realizować poszczególne elementy zamówienia jak poniżej:</w:t>
      </w:r>
    </w:p>
    <w:tbl>
      <w:tblPr>
        <w:tblStyle w:val="TableGrid"/>
        <w:tblW w:w="9064" w:type="dxa"/>
        <w:tblInd w:w="-5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  <w:tblDescription w:val="Oświadczenie Wykonawców wspólnie ubiegających się o zamówienie. Dane oraz elementy zamówienia&#10;"/>
      </w:tblPr>
      <w:tblGrid>
        <w:gridCol w:w="4532"/>
        <w:gridCol w:w="4532"/>
      </w:tblGrid>
      <w:tr w:rsidR="007D2877" w14:paraId="50FFF364" w14:textId="77777777" w:rsidTr="002A1A71">
        <w:trPr>
          <w:trHeight w:val="904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D4790" w14:textId="77777777" w:rsidR="007D2877" w:rsidRDefault="007D2877" w:rsidP="002A1A71">
            <w:r>
              <w:t>Dane Wykonawcy ubiegającego się wspólnie o udzielenie zamówienia</w:t>
            </w:r>
          </w:p>
          <w:p w14:paraId="1AED1D8D" w14:textId="05D89C44" w:rsidR="007D2877" w:rsidRDefault="007D2877" w:rsidP="002A1A71">
            <w:pPr>
              <w:spacing w:after="117"/>
            </w:pPr>
            <w:r>
              <w:t>(nazwa, adres)</w:t>
            </w:r>
          </w:p>
        </w:tc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935A68" w14:textId="77777777" w:rsidR="007D2877" w:rsidRDefault="007D2877" w:rsidP="002A1A71">
            <w:r>
              <w:t>Elementy zamówienia, które będą realizowane przez tego Wykonawcę</w:t>
            </w:r>
          </w:p>
        </w:tc>
      </w:tr>
      <w:tr w:rsidR="007D2877" w14:paraId="3C91CE99" w14:textId="77777777" w:rsidTr="007D2877">
        <w:trPr>
          <w:trHeight w:val="425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29123B" w14:textId="77777777" w:rsidR="007D2877" w:rsidRDefault="007D2877">
            <w:pPr>
              <w:spacing w:line="360" w:lineRule="auto"/>
            </w:pPr>
            <w:r>
              <w:t xml:space="preserve"> </w:t>
            </w:r>
          </w:p>
        </w:tc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AD1F2C" w14:textId="77777777" w:rsidR="007D2877" w:rsidRDefault="007D2877">
            <w:pPr>
              <w:spacing w:line="360" w:lineRule="auto"/>
            </w:pPr>
            <w:r>
              <w:t xml:space="preserve"> </w:t>
            </w:r>
          </w:p>
        </w:tc>
      </w:tr>
      <w:tr w:rsidR="007D2877" w14:paraId="2505CB5E" w14:textId="77777777" w:rsidTr="007D2877">
        <w:trPr>
          <w:trHeight w:val="422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AFA7E9" w14:textId="77777777" w:rsidR="007D2877" w:rsidRDefault="007D2877">
            <w:pPr>
              <w:spacing w:line="360" w:lineRule="auto"/>
            </w:pPr>
            <w:r>
              <w:t xml:space="preserve"> </w:t>
            </w:r>
          </w:p>
        </w:tc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C977CD" w14:textId="77777777" w:rsidR="007D2877" w:rsidRDefault="007D2877">
            <w:pPr>
              <w:spacing w:line="360" w:lineRule="auto"/>
            </w:pPr>
            <w:r>
              <w:t xml:space="preserve"> </w:t>
            </w:r>
          </w:p>
        </w:tc>
      </w:tr>
    </w:tbl>
    <w:p w14:paraId="6A578B18" w14:textId="45F24288" w:rsidR="007D2877" w:rsidRDefault="007D2877" w:rsidP="007D2877">
      <w:pPr>
        <w:spacing w:after="136" w:line="360" w:lineRule="auto"/>
        <w:ind w:left="254"/>
        <w:rPr>
          <w:rFonts w:eastAsia="Arial" w:cs="Arial"/>
          <w:color w:val="000000"/>
          <w:lang w:bidi="pl-PL"/>
        </w:rPr>
      </w:pPr>
      <w:r>
        <w:t xml:space="preserve"> </w:t>
      </w:r>
      <w:r w:rsidR="002A1A71">
        <w:br/>
      </w:r>
    </w:p>
    <w:p w14:paraId="6773423D" w14:textId="77777777" w:rsidR="00886465" w:rsidRDefault="00886465" w:rsidP="007D2877">
      <w:pPr>
        <w:spacing w:after="136" w:line="360" w:lineRule="auto"/>
        <w:ind w:left="254"/>
        <w:rPr>
          <w:rFonts w:eastAsia="Arial" w:cs="Arial"/>
          <w:color w:val="000000"/>
          <w:lang w:bidi="pl-PL"/>
        </w:rPr>
      </w:pPr>
    </w:p>
    <w:p w14:paraId="489FFF83" w14:textId="77777777" w:rsidR="00886465" w:rsidRDefault="00886465" w:rsidP="007D2877">
      <w:pPr>
        <w:spacing w:after="136" w:line="360" w:lineRule="auto"/>
        <w:ind w:left="254"/>
        <w:rPr>
          <w:rFonts w:eastAsia="Arial" w:cs="Arial"/>
          <w:color w:val="000000"/>
          <w:lang w:bidi="pl-PL"/>
        </w:rPr>
      </w:pPr>
    </w:p>
    <w:p w14:paraId="715AE06D" w14:textId="4CC56F2A" w:rsidR="00886465" w:rsidRDefault="00C71BC3" w:rsidP="007D2877">
      <w:pPr>
        <w:spacing w:after="136" w:line="360" w:lineRule="auto"/>
        <w:ind w:left="254"/>
        <w:rPr>
          <w:rFonts w:eastAsia="Arial" w:cs="Arial"/>
          <w:color w:val="000000"/>
          <w:lang w:bidi="pl-PL"/>
        </w:rPr>
      </w:pP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  <w:t>…………………………………………………..</w:t>
      </w:r>
    </w:p>
    <w:p w14:paraId="3B800F88" w14:textId="77777777" w:rsidR="007D2877" w:rsidRDefault="007D2877" w:rsidP="007D2877">
      <w:pPr>
        <w:spacing w:after="119" w:line="360" w:lineRule="auto"/>
        <w:ind w:left="4497" w:right="66"/>
      </w:pPr>
      <w:r>
        <w:t xml:space="preserve">Data złożenia oświadczenia i podpis(y) </w:t>
      </w:r>
    </w:p>
    <w:p w14:paraId="316948F8" w14:textId="77777777" w:rsidR="0039481F" w:rsidRPr="00836ED1" w:rsidRDefault="0039481F" w:rsidP="00836ED1"/>
    <w:sectPr w:rsidR="0039481F" w:rsidRPr="00836ED1" w:rsidSect="005212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2" w:right="1418" w:bottom="1560" w:left="1418" w:header="142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70091" w14:textId="77777777" w:rsidR="00521201" w:rsidRDefault="0052120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3C2C" w14:textId="77777777" w:rsidR="007B2500" w:rsidRPr="00124D4A" w:rsidRDefault="007B2500" w:rsidP="009A4ACC">
    <w:pPr>
      <w:pStyle w:val="Stopka"/>
      <w:ind w:left="-113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098845EF">
              <wp:extent cx="71748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1748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68BB3E6D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64.9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CDF43" w14:textId="77777777" w:rsidR="00521201" w:rsidRDefault="0052120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77777777" w:rsidR="009A4ACC" w:rsidRDefault="009A4ACC" w:rsidP="00A2686F">
    <w:pPr>
      <w:pStyle w:val="Nagwek"/>
      <w:ind w:left="-113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3EC483D1">
          <wp:simplePos x="0" y="0"/>
          <wp:positionH relativeFrom="margin">
            <wp:posOffset>-628015</wp:posOffset>
          </wp:positionH>
          <wp:positionV relativeFrom="margin">
            <wp:posOffset>-925195</wp:posOffset>
          </wp:positionV>
          <wp:extent cx="7021195" cy="661035"/>
          <wp:effectExtent l="0" t="0" r="0" b="0"/>
          <wp:wrapSquare wrapText="bothSides"/>
          <wp:docPr id="2128274978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4A1FC7BA">
              <wp:extent cx="725805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5805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7BE72B2B" id="Łącznik prosty 5" o:spid="_x0000_s1026" alt="&quot;&quot;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71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7FA35C0A"/>
    <w:multiLevelType w:val="multilevel"/>
    <w:tmpl w:val="428E9EAC"/>
    <w:numStyleLink w:val="Lista1"/>
  </w:abstractNum>
  <w:num w:numId="1" w16cid:durableId="115299958">
    <w:abstractNumId w:val="1"/>
  </w:num>
  <w:num w:numId="2" w16cid:durableId="23332246">
    <w:abstractNumId w:val="2"/>
  </w:num>
  <w:num w:numId="3" w16cid:durableId="122822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174EA"/>
    <w:rsid w:val="000364DF"/>
    <w:rsid w:val="00061F20"/>
    <w:rsid w:val="00080D83"/>
    <w:rsid w:val="000A3836"/>
    <w:rsid w:val="000C37F4"/>
    <w:rsid w:val="000D283E"/>
    <w:rsid w:val="00120BC8"/>
    <w:rsid w:val="00124D4A"/>
    <w:rsid w:val="001304E7"/>
    <w:rsid w:val="00130B23"/>
    <w:rsid w:val="001520FF"/>
    <w:rsid w:val="001A02A1"/>
    <w:rsid w:val="001A081C"/>
    <w:rsid w:val="001A3D33"/>
    <w:rsid w:val="001B210F"/>
    <w:rsid w:val="001D059A"/>
    <w:rsid w:val="001D666F"/>
    <w:rsid w:val="001E3D1D"/>
    <w:rsid w:val="00241C1F"/>
    <w:rsid w:val="002425AE"/>
    <w:rsid w:val="002529E4"/>
    <w:rsid w:val="00255477"/>
    <w:rsid w:val="00266F69"/>
    <w:rsid w:val="00267B2F"/>
    <w:rsid w:val="002A1A71"/>
    <w:rsid w:val="002A4BD9"/>
    <w:rsid w:val="002C6347"/>
    <w:rsid w:val="00315901"/>
    <w:rsid w:val="00320AAC"/>
    <w:rsid w:val="00325198"/>
    <w:rsid w:val="003352B9"/>
    <w:rsid w:val="003526F5"/>
    <w:rsid w:val="0035482A"/>
    <w:rsid w:val="003619F2"/>
    <w:rsid w:val="00365820"/>
    <w:rsid w:val="0039481F"/>
    <w:rsid w:val="0039693E"/>
    <w:rsid w:val="003C554F"/>
    <w:rsid w:val="003D3235"/>
    <w:rsid w:val="003F673F"/>
    <w:rsid w:val="0040149C"/>
    <w:rsid w:val="00414478"/>
    <w:rsid w:val="00433C54"/>
    <w:rsid w:val="004430F4"/>
    <w:rsid w:val="00457A89"/>
    <w:rsid w:val="00464281"/>
    <w:rsid w:val="00473229"/>
    <w:rsid w:val="00480556"/>
    <w:rsid w:val="00492BD3"/>
    <w:rsid w:val="004B38AD"/>
    <w:rsid w:val="004B70BD"/>
    <w:rsid w:val="004C303B"/>
    <w:rsid w:val="004F2B84"/>
    <w:rsid w:val="00513291"/>
    <w:rsid w:val="0052111D"/>
    <w:rsid w:val="00521201"/>
    <w:rsid w:val="005266B7"/>
    <w:rsid w:val="00542379"/>
    <w:rsid w:val="005760A9"/>
    <w:rsid w:val="00594464"/>
    <w:rsid w:val="0061767F"/>
    <w:rsid w:val="006221E8"/>
    <w:rsid w:val="00622781"/>
    <w:rsid w:val="00640BFF"/>
    <w:rsid w:val="0066032A"/>
    <w:rsid w:val="0066134D"/>
    <w:rsid w:val="00665A91"/>
    <w:rsid w:val="00695239"/>
    <w:rsid w:val="0069621B"/>
    <w:rsid w:val="006B4267"/>
    <w:rsid w:val="006F0C63"/>
    <w:rsid w:val="006F209E"/>
    <w:rsid w:val="006F4031"/>
    <w:rsid w:val="00727F94"/>
    <w:rsid w:val="007337EB"/>
    <w:rsid w:val="00745D18"/>
    <w:rsid w:val="00751338"/>
    <w:rsid w:val="00776530"/>
    <w:rsid w:val="00791E8E"/>
    <w:rsid w:val="007A0109"/>
    <w:rsid w:val="007B2500"/>
    <w:rsid w:val="007B5688"/>
    <w:rsid w:val="007D2877"/>
    <w:rsid w:val="007D61D6"/>
    <w:rsid w:val="007E1B19"/>
    <w:rsid w:val="007F3623"/>
    <w:rsid w:val="00827311"/>
    <w:rsid w:val="00834BB4"/>
    <w:rsid w:val="00835187"/>
    <w:rsid w:val="00836ED1"/>
    <w:rsid w:val="00853CAE"/>
    <w:rsid w:val="00873501"/>
    <w:rsid w:val="00876326"/>
    <w:rsid w:val="00886465"/>
    <w:rsid w:val="008945D9"/>
    <w:rsid w:val="008C52E2"/>
    <w:rsid w:val="009706FB"/>
    <w:rsid w:val="009726FB"/>
    <w:rsid w:val="009A136D"/>
    <w:rsid w:val="009A4ACC"/>
    <w:rsid w:val="009B16AC"/>
    <w:rsid w:val="009B1A9C"/>
    <w:rsid w:val="009B3EB2"/>
    <w:rsid w:val="009D71C1"/>
    <w:rsid w:val="009F2CF0"/>
    <w:rsid w:val="00A0160D"/>
    <w:rsid w:val="00A03428"/>
    <w:rsid w:val="00A04690"/>
    <w:rsid w:val="00A2686F"/>
    <w:rsid w:val="00A40DD3"/>
    <w:rsid w:val="00A830EB"/>
    <w:rsid w:val="00A8311B"/>
    <w:rsid w:val="00AD1EFE"/>
    <w:rsid w:val="00AD51FC"/>
    <w:rsid w:val="00AD7E56"/>
    <w:rsid w:val="00B01F08"/>
    <w:rsid w:val="00B16E8F"/>
    <w:rsid w:val="00B2442F"/>
    <w:rsid w:val="00B24A59"/>
    <w:rsid w:val="00B27D4D"/>
    <w:rsid w:val="00B30401"/>
    <w:rsid w:val="00B648E5"/>
    <w:rsid w:val="00B6637D"/>
    <w:rsid w:val="00B816C1"/>
    <w:rsid w:val="00BA582A"/>
    <w:rsid w:val="00BB76D0"/>
    <w:rsid w:val="00BC363C"/>
    <w:rsid w:val="00C268A0"/>
    <w:rsid w:val="00C37368"/>
    <w:rsid w:val="00C377A0"/>
    <w:rsid w:val="00C57BB1"/>
    <w:rsid w:val="00C62C24"/>
    <w:rsid w:val="00C635B6"/>
    <w:rsid w:val="00C65B65"/>
    <w:rsid w:val="00C71BC3"/>
    <w:rsid w:val="00CA5CBD"/>
    <w:rsid w:val="00CE005B"/>
    <w:rsid w:val="00CF3B4D"/>
    <w:rsid w:val="00D0361A"/>
    <w:rsid w:val="00D1150B"/>
    <w:rsid w:val="00D154D8"/>
    <w:rsid w:val="00D30ADD"/>
    <w:rsid w:val="00D43A0D"/>
    <w:rsid w:val="00D45A9C"/>
    <w:rsid w:val="00D46867"/>
    <w:rsid w:val="00D526F3"/>
    <w:rsid w:val="00D57724"/>
    <w:rsid w:val="00D64A82"/>
    <w:rsid w:val="00D94A21"/>
    <w:rsid w:val="00DA2034"/>
    <w:rsid w:val="00DC733E"/>
    <w:rsid w:val="00DE5229"/>
    <w:rsid w:val="00DF57BE"/>
    <w:rsid w:val="00E06500"/>
    <w:rsid w:val="00E539C6"/>
    <w:rsid w:val="00E54808"/>
    <w:rsid w:val="00E57060"/>
    <w:rsid w:val="00E64D96"/>
    <w:rsid w:val="00E81ADD"/>
    <w:rsid w:val="00E87616"/>
    <w:rsid w:val="00EA4F3F"/>
    <w:rsid w:val="00EA5C16"/>
    <w:rsid w:val="00EE526B"/>
    <w:rsid w:val="00EF000D"/>
    <w:rsid w:val="00EF6E11"/>
    <w:rsid w:val="00F02994"/>
    <w:rsid w:val="00F5032F"/>
    <w:rsid w:val="00F5147D"/>
    <w:rsid w:val="00F545A3"/>
    <w:rsid w:val="00F83EE2"/>
    <w:rsid w:val="00FA1E14"/>
    <w:rsid w:val="00FB1502"/>
    <w:rsid w:val="00FB5706"/>
    <w:rsid w:val="00FB7887"/>
    <w:rsid w:val="00FC6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89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  <w:style w:type="table" w:customStyle="1" w:styleId="TableGrid">
    <w:name w:val="TableGrid"/>
    <w:rsid w:val="007D2877"/>
    <w:rPr>
      <w:rFonts w:asciiTheme="minorHAnsi" w:eastAsiaTheme="minorEastAsia" w:hAnsiTheme="minorHAnsi" w:cstheme="minorBidi"/>
      <w:sz w:val="24"/>
      <w:szCs w:val="24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9</TotalTime>
  <Pages>1</Pages>
  <Words>129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18</cp:revision>
  <cp:lastPrinted>2023-10-06T07:37:00Z</cp:lastPrinted>
  <dcterms:created xsi:type="dcterms:W3CDTF">2024-02-05T07:30:00Z</dcterms:created>
  <dcterms:modified xsi:type="dcterms:W3CDTF">2026-02-12T10:39:00Z</dcterms:modified>
</cp:coreProperties>
</file>